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76391620"/>
        <w:docPartObj>
          <w:docPartGallery w:val="Cover Pages"/>
          <w:docPartUnique/>
        </w:docPartObj>
      </w:sdtPr>
      <w:sdtEndPr>
        <w:rPr>
          <w:sz w:val="40"/>
          <w:szCs w:val="40"/>
        </w:rPr>
      </w:sdtEndPr>
      <w:sdtContent>
        <w:p w14:paraId="4B0D7572" w14:textId="25ED1E8E" w:rsidR="00E35AC1" w:rsidRDefault="006C3F48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DF68B93" wp14:editId="6547DE31">
                    <wp:simplePos x="0" y="0"/>
                    <wp:positionH relativeFrom="column">
                      <wp:posOffset>-366712</wp:posOffset>
                    </wp:positionH>
                    <wp:positionV relativeFrom="page">
                      <wp:posOffset>19050</wp:posOffset>
                    </wp:positionV>
                    <wp:extent cx="1685925" cy="1381125"/>
                    <wp:effectExtent l="0" t="0" r="28575" b="28575"/>
                    <wp:wrapNone/>
                    <wp:docPr id="3" name="Flowchart: Connector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685925" cy="1381125"/>
                            </a:xfrm>
                            <a:prstGeom prst="flowChartConnector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shapetype w14:anchorId="13995ED6" id="_x0000_t120" coordsize="21600,21600" o:spt="120" path="m10800,qx,10800,10800,21600,21600,10800,10800,xe">
                    <v:path gradientshapeok="t" o:connecttype="custom" o:connectlocs="10800,0;3163,3163;0,10800;3163,18437;10800,21600;18437,18437;21600,10800;18437,3163" textboxrect="3163,3163,18437,18437"/>
                  </v:shapetype>
                  <v:shape id="Flowchart: Connector 3" o:spid="_x0000_s1026" type="#_x0000_t120" style="position:absolute;margin-left:-28.85pt;margin-top:1.5pt;width:132.7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" fillcolor="white [3212]" strokecolor="white [3212]" strokeweight="1pt">
                    <v:stroke joinstyle="miter"/>
                    <w10:wrap anchory="page"/>
                  </v:shape>
                </w:pict>
              </mc:Fallback>
            </mc:AlternateContent>
          </w:r>
        </w:p>
        <w:p w14:paraId="3E0711E5" w14:textId="09B9548B" w:rsidR="00E35AC1" w:rsidRDefault="00E35AC1" w:rsidP="00E35AC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6432" behindDoc="0" locked="1" layoutInCell="1" allowOverlap="1" wp14:anchorId="30465B8E" wp14:editId="4582E1D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704850</wp:posOffset>
                    </wp:positionV>
                    <wp:extent cx="6839585" cy="904875"/>
                    <wp:effectExtent l="0" t="0" r="0" b="9525"/>
                    <wp:wrapNone/>
                    <wp:docPr id="13" name="Text Box 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39585" cy="9048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BDBBE6C" w14:textId="61C23570" w:rsidR="00B7076E" w:rsidRPr="001264B2" w:rsidRDefault="00B7076E" w:rsidP="00E35AC1">
                                <w:pPr>
                                  <w:pStyle w:val="Heading1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72"/>
                                    <w:szCs w:val="72"/>
                                  </w:rPr>
                                  <w:t>Music Curriculum Overview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0465B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26" type="#_x0000_t202" style="position:absolute;margin-left:0;margin-top:55.5pt;width:538.55pt;height:71.2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" fillcolor="white [3201]" stroked="f" strokeweight=".5pt">
                    <v:textbox>
                      <w:txbxContent>
                        <w:p w14:paraId="6BDBBE6C" w14:textId="61C23570" w:rsidR="00B7076E" w:rsidRPr="001264B2" w:rsidRDefault="00B7076E" w:rsidP="00E35AC1">
                          <w:pPr>
                            <w:pStyle w:val="Heading1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72"/>
                              <w:szCs w:val="72"/>
                            </w:rPr>
                            <w:t>Music Curriculum Overview</w:t>
                          </w:r>
                        </w:p>
                      </w:txbxContent>
                    </v:textbox>
                    <w10:wrap anchorx="margin"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3F2F6849" wp14:editId="38305784">
                    <wp:simplePos x="0" y="0"/>
                    <wp:positionH relativeFrom="column">
                      <wp:posOffset>-911860</wp:posOffset>
                    </wp:positionH>
                    <wp:positionV relativeFrom="page">
                      <wp:posOffset>7305040</wp:posOffset>
                    </wp:positionV>
                    <wp:extent cx="10687685" cy="247650"/>
                    <wp:effectExtent l="0" t="0" r="0" b="0"/>
                    <wp:wrapNone/>
                    <wp:docPr id="14" name="Rectangle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685" cy="247650"/>
                            </a:xfrm>
                            <a:prstGeom prst="rect">
                              <a:avLst/>
                            </a:prstGeom>
                            <a:solidFill>
                              <a:schemeClr val="accent3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w14:anchorId="73853B4C" id="Rectangle 14" o:spid="_x0000_s1026" style="position:absolute;margin-left:-71.8pt;margin-top:575.2pt;width:841.5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" fillcolor="#a5a5a5 [3206]" stroked="f" strokeweight="1pt">
                    <w10:wrap anchory="page"/>
                  </v:rect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1" layoutInCell="1" allowOverlap="1" wp14:anchorId="1E3A5569" wp14:editId="1AAB4ED6">
                <wp:simplePos x="0" y="0"/>
                <wp:positionH relativeFrom="page">
                  <wp:align>left</wp:align>
                </wp:positionH>
                <wp:positionV relativeFrom="margin">
                  <wp:posOffset>1184275</wp:posOffset>
                </wp:positionV>
                <wp:extent cx="5147310" cy="3679825"/>
                <wp:effectExtent l="0" t="0" r="0" b="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9268" cy="3681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1" layoutInCell="1" allowOverlap="1" wp14:anchorId="64C5B254" wp14:editId="0FC3142A">
                    <wp:simplePos x="0" y="0"/>
                    <wp:positionH relativeFrom="column">
                      <wp:posOffset>19050</wp:posOffset>
                    </wp:positionH>
                    <wp:positionV relativeFrom="page">
                      <wp:posOffset>172720</wp:posOffset>
                    </wp:positionV>
                    <wp:extent cx="867410" cy="885190"/>
                    <wp:effectExtent l="0" t="0" r="27940" b="10160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67410" cy="88519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682535E2" w14:textId="77777777" w:rsidR="00B7076E" w:rsidRDefault="00B7076E" w:rsidP="00E35AC1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6911AA8" wp14:editId="78F1E534">
                                      <wp:extent cx="772160" cy="794981"/>
                                      <wp:effectExtent l="0" t="0" r="8890" b="5715"/>
                                      <wp:docPr id="9" name="Picture 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Picture 9"/>
                                              <pic:cNvPicPr/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72160" cy="79498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4C5B254" id="Text Box 4" o:spid="_x0000_s1027" type="#_x0000_t202" style="position:absolute;margin-left:1.5pt;margin-top:13.6pt;width:68.3pt;height:6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" fillcolor="white [3201]" strokecolor="white [3212]" strokeweight=".5pt">
                    <v:textbox>
                      <w:txbxContent>
                        <w:p w14:paraId="682535E2" w14:textId="77777777" w:rsidR="00B7076E" w:rsidRDefault="00B7076E" w:rsidP="00E35A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6911AA8" wp14:editId="78F1E534">
                                <wp:extent cx="772160" cy="794981"/>
                                <wp:effectExtent l="0" t="0" r="8890" b="5715"/>
                                <wp:docPr id="9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9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72160" cy="79498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y="page"/>
                    <w10:anchorlock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1" locked="1" layoutInCell="1" allowOverlap="1" wp14:anchorId="6112A1F5" wp14:editId="79738CC0">
                    <wp:simplePos x="0" y="0"/>
                    <wp:positionH relativeFrom="column">
                      <wp:posOffset>-1228725</wp:posOffset>
                    </wp:positionH>
                    <wp:positionV relativeFrom="page">
                      <wp:posOffset>2095500</wp:posOffset>
                    </wp:positionV>
                    <wp:extent cx="11174095" cy="5516245"/>
                    <wp:effectExtent l="0" t="0" r="8255" b="8255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174095" cy="5516245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w14:anchorId="730071D0" id="Rectangle 1" o:spid="_x0000_s1026" style="position:absolute;margin-left:-96.75pt;margin-top:165pt;width:879.85pt;height:434.3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" fillcolor="#4472c4 [3204]" stroked="f" strokeweight="1pt">
                    <w10:wrap anchory="page"/>
                    <w10:anchorlock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1" layoutInCell="1" allowOverlap="1" wp14:anchorId="7117119A" wp14:editId="3A4E2C6A">
                    <wp:simplePos x="0" y="0"/>
                    <wp:positionH relativeFrom="column">
                      <wp:posOffset>-1181100</wp:posOffset>
                    </wp:positionH>
                    <wp:positionV relativeFrom="page">
                      <wp:posOffset>-57150</wp:posOffset>
                    </wp:positionV>
                    <wp:extent cx="10954800" cy="439200"/>
                    <wp:effectExtent l="0" t="0" r="0" b="0"/>
                    <wp:wrapNone/>
                    <wp:docPr id="5" name="Rectangle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954800" cy="43920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<w:pict>
                  <v:rect w14:anchorId="2FD97548" id="Rectangle 5" o:spid="_x0000_s1026" style="position:absolute;margin-left:-93pt;margin-top:-4.5pt;width:862.6pt;height:34.6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" fillcolor="#4472c4 [3204]" stroked="f" strokeweight="1pt">
                    <w10:wrap anchory="page"/>
                    <w10:anchorlock/>
                  </v:rect>
                </w:pict>
              </mc:Fallback>
            </mc:AlternateContent>
          </w:r>
        </w:p>
        <w:p w14:paraId="1C08BE1B" w14:textId="0D86393C" w:rsidR="00E35AC1" w:rsidRDefault="00607A4C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spacing w:after="160" w:line="259" w:lineRule="auto"/>
            <w:rPr>
              <w:rFonts w:asciiTheme="majorHAnsi" w:eastAsiaTheme="majorEastAsia" w:hAnsiTheme="majorHAnsi" w:cstheme="majorBidi"/>
              <w:sz w:val="40"/>
              <w:szCs w:val="40"/>
            </w:rPr>
          </w:pPr>
          <w:r>
            <w:rPr>
              <w:noProof/>
            </w:rPr>
            <w:drawing>
              <wp:anchor distT="0" distB="0" distL="114300" distR="114300" simplePos="0" relativeHeight="251668480" behindDoc="0" locked="0" layoutInCell="1" allowOverlap="1" wp14:anchorId="53B4EF92" wp14:editId="7A530D34">
                <wp:simplePos x="0" y="0"/>
                <wp:positionH relativeFrom="column">
                  <wp:posOffset>4357687</wp:posOffset>
                </wp:positionH>
                <wp:positionV relativeFrom="page">
                  <wp:posOffset>3924300</wp:posOffset>
                </wp:positionV>
                <wp:extent cx="2719387" cy="1851025"/>
                <wp:effectExtent l="0" t="0" r="5080" b="0"/>
                <wp:wrapNone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/>
                        <pic:cNvPicPr/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1618" cy="18525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40F30404" wp14:editId="7288F07D">
                <wp:simplePos x="0" y="0"/>
                <wp:positionH relativeFrom="column">
                  <wp:posOffset>4362449</wp:posOffset>
                </wp:positionH>
                <wp:positionV relativeFrom="page">
                  <wp:posOffset>2100263</wp:posOffset>
                </wp:positionV>
                <wp:extent cx="2714625" cy="1823720"/>
                <wp:effectExtent l="0" t="0" r="9525" b="5080"/>
                <wp:wrapNone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14625" cy="1823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73468"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06511F4" wp14:editId="4976629D">
                <wp:simplePos x="0" y="0"/>
                <wp:positionH relativeFrom="page">
                  <wp:align>right</wp:align>
                </wp:positionH>
                <wp:positionV relativeFrom="page">
                  <wp:posOffset>2095500</wp:posOffset>
                </wp:positionV>
                <wp:extent cx="2573655" cy="3679837"/>
                <wp:effectExtent l="0" t="0" r="0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3655" cy="36798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8F2AF1" w:rsidRPr="008F2AF1">
            <w:rPr>
              <w:rFonts w:asciiTheme="minorHAnsi" w:eastAsiaTheme="minorHAnsi" w:hAnsiTheme="minorHAnsi" w:cstheme="minorBidi"/>
              <w:noProof/>
              <w:sz w:val="22"/>
              <w:szCs w:val="22"/>
              <w:bdr w:val="none" w:sz="0" w:space="0" w:color="auto"/>
              <w:lang w:val="en-GB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2A60DDDE" wp14:editId="1CB7D83E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6021705</wp:posOffset>
                    </wp:positionV>
                    <wp:extent cx="7096125" cy="1123950"/>
                    <wp:effectExtent l="0" t="0" r="0" b="0"/>
                    <wp:wrapNone/>
                    <wp:docPr id="16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96125" cy="11239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C3B5130" w14:textId="01E29539" w:rsidR="00B7076E" w:rsidRPr="003E22C0" w:rsidRDefault="00B7076E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Theme="minorHAnsi" w:hAnsiTheme="minorHAnsi" w:cstheme="minorHAnsi"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“With God, All Things are Possible</w:t>
                                </w:r>
                                <w:r w:rsidRPr="003E22C0"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.</w:t>
                                </w:r>
                                <w:r>
                                  <w:rPr>
                                    <w:rStyle w:val="Strong"/>
                                    <w:rFonts w:asciiTheme="minorHAnsi" w:hAnsiTheme="minorHAnsi" w:cstheme="minorHAnsi"/>
                                    <w:i/>
                                    <w:iCs/>
                                    <w:color w:val="7F7F7F" w:themeColor="text1" w:themeTint="80"/>
                                    <w:sz w:val="56"/>
                                    <w:szCs w:val="56"/>
                                  </w:rPr>
                                  <w:t>”</w:t>
                                </w:r>
                              </w:p>
                              <w:p w14:paraId="4AA67D72" w14:textId="77777777" w:rsidR="00B7076E" w:rsidRDefault="00B7076E" w:rsidP="008F2AF1">
                                <w:pPr>
                                  <w:pStyle w:val="NormalWeb"/>
                                  <w:spacing w:after="150"/>
                                  <w:jc w:val="center"/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333333"/>
                                    <w:sz w:val="21"/>
                                    <w:szCs w:val="21"/>
                                  </w:rPr>
                                  <w:t> </w:t>
                                </w:r>
                              </w:p>
                              <w:p w14:paraId="7027648A" w14:textId="77777777" w:rsidR="00B7076E" w:rsidRDefault="00B7076E" w:rsidP="008F2AF1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A60DDDE" id="Text Box 16" o:spid="_x0000_s1028" type="#_x0000_t202" style="position:absolute;margin-left:0;margin-top:474.15pt;width:558.75pt;height:88.5pt;z-index:25167052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" filled="f" stroked="f" strokeweight=".5pt">
                    <v:textbox>
                      <w:txbxContent>
                        <w:p w14:paraId="3C3B5130" w14:textId="01E29539" w:rsidR="00B7076E" w:rsidRPr="003E22C0" w:rsidRDefault="00B7076E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Theme="minorHAnsi" w:hAnsiTheme="minorHAnsi" w:cstheme="minorHAnsi"/>
                              <w:color w:val="7F7F7F" w:themeColor="text1" w:themeTint="80"/>
                              <w:sz w:val="56"/>
                              <w:szCs w:val="56"/>
                            </w:rPr>
                          </w:pP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“With God, All Things are Possible</w:t>
                          </w:r>
                          <w:r w:rsidRPr="003E22C0"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.</w:t>
                          </w:r>
                          <w:r>
                            <w:rPr>
                              <w:rStyle w:val="Strong"/>
                              <w:rFonts w:asciiTheme="minorHAnsi" w:hAnsiTheme="minorHAnsi" w:cstheme="minorHAnsi"/>
                              <w:i/>
                              <w:iCs/>
                              <w:color w:val="7F7F7F" w:themeColor="text1" w:themeTint="80"/>
                              <w:sz w:val="56"/>
                              <w:szCs w:val="56"/>
                            </w:rPr>
                            <w:t>”</w:t>
                          </w:r>
                        </w:p>
                        <w:p w14:paraId="4AA67D72" w14:textId="77777777" w:rsidR="00B7076E" w:rsidRDefault="00B7076E" w:rsidP="008F2AF1">
                          <w:pPr>
                            <w:pStyle w:val="NormalWeb"/>
                            <w:spacing w:after="150"/>
                            <w:jc w:val="center"/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Arial" w:hAnsi="Arial" w:cs="Arial"/>
                              <w:color w:val="333333"/>
                              <w:sz w:val="21"/>
                              <w:szCs w:val="21"/>
                            </w:rPr>
                            <w:t> </w:t>
                          </w:r>
                        </w:p>
                        <w:p w14:paraId="7027648A" w14:textId="77777777" w:rsidR="00B7076E" w:rsidRDefault="00B7076E" w:rsidP="008F2AF1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E35AC1">
            <w:rPr>
              <w:sz w:val="40"/>
              <w:szCs w:val="40"/>
            </w:rPr>
            <w:br w:type="page"/>
          </w:r>
        </w:p>
      </w:sdtContent>
    </w:sdt>
    <w:p w14:paraId="5157AB63" w14:textId="68B72753" w:rsidR="00A31859" w:rsidRPr="007845A1" w:rsidRDefault="003C0898" w:rsidP="003C0898">
      <w:pPr>
        <w:pStyle w:val="Heading1"/>
        <w:jc w:val="center"/>
        <w:rPr>
          <w:b/>
          <w:bCs/>
          <w:color w:val="767171" w:themeColor="background2" w:themeShade="80"/>
        </w:rPr>
      </w:pPr>
      <w:r w:rsidRPr="007845A1">
        <w:rPr>
          <w:b/>
          <w:bCs/>
          <w:color w:val="767171" w:themeColor="background2" w:themeShade="80"/>
        </w:rPr>
        <w:lastRenderedPageBreak/>
        <w:t>Our Approach</w:t>
      </w:r>
    </w:p>
    <w:p w14:paraId="763B0CEA" w14:textId="77777777" w:rsidR="000375F3" w:rsidRDefault="000375F3" w:rsidP="00AE77D9">
      <w:pPr>
        <w:rPr>
          <w:sz w:val="22"/>
          <w:szCs w:val="22"/>
        </w:rPr>
      </w:pPr>
    </w:p>
    <w:p w14:paraId="6381D3E4" w14:textId="3A9CDD0F" w:rsidR="000143DF" w:rsidRPr="003B4519" w:rsidRDefault="00043B74" w:rsidP="000143DF">
      <w:pPr>
        <w:jc w:val="center"/>
        <w:rPr>
          <w:rFonts w:asciiTheme="minorHAnsi" w:hAnsiTheme="minorHAnsi" w:cstheme="minorHAnsi"/>
          <w:b/>
          <w:bCs/>
          <w:lang w:val="en-GB"/>
        </w:rPr>
      </w:pPr>
      <w:r>
        <w:rPr>
          <w:rFonts w:asciiTheme="minorHAnsi" w:hAnsiTheme="minorHAnsi" w:cstheme="minorHAnsi"/>
        </w:rPr>
        <w:t xml:space="preserve">We have based our curriculum on the </w:t>
      </w:r>
      <w:r w:rsidRPr="00043B74">
        <w:rPr>
          <w:rFonts w:asciiTheme="minorHAnsi" w:hAnsiTheme="minorHAnsi" w:cstheme="minorHAnsi"/>
          <w:b/>
          <w:bCs/>
        </w:rPr>
        <w:t>BBC Ten Pieces</w:t>
      </w:r>
      <w:r>
        <w:rPr>
          <w:rFonts w:asciiTheme="minorHAnsi" w:hAnsiTheme="minorHAnsi" w:cstheme="minorHAnsi"/>
        </w:rPr>
        <w:t xml:space="preserve"> and </w:t>
      </w:r>
      <w:r w:rsidRPr="00043B74">
        <w:rPr>
          <w:rFonts w:asciiTheme="minorHAnsi" w:hAnsiTheme="minorHAnsi" w:cstheme="minorHAnsi"/>
          <w:b/>
          <w:bCs/>
        </w:rPr>
        <w:t>Sing Up</w:t>
      </w:r>
      <w:r w:rsidR="00441540">
        <w:rPr>
          <w:rFonts w:asciiTheme="minorHAnsi" w:hAnsiTheme="minorHAnsi" w:cstheme="minorHAnsi"/>
          <w:b/>
          <w:bCs/>
        </w:rPr>
        <w:t xml:space="preserve"> </w:t>
      </w:r>
      <w:r w:rsidR="00441540" w:rsidRPr="00441540">
        <w:rPr>
          <w:rFonts w:asciiTheme="minorHAnsi" w:hAnsiTheme="minorHAnsi" w:cstheme="minorHAnsi"/>
        </w:rPr>
        <w:t>schemes of work</w:t>
      </w:r>
      <w:r w:rsidRPr="00441540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0143DF">
        <w:rPr>
          <w:rFonts w:asciiTheme="minorHAnsi" w:hAnsiTheme="minorHAnsi" w:cstheme="minorHAnsi"/>
        </w:rPr>
        <w:t xml:space="preserve">Our </w:t>
      </w:r>
      <w:r w:rsidR="000143DF" w:rsidRPr="00380EEE">
        <w:rPr>
          <w:rFonts w:asciiTheme="minorHAnsi" w:hAnsiTheme="minorHAnsi" w:cstheme="minorHAnsi"/>
          <w:b/>
          <w:bCs/>
        </w:rPr>
        <w:t>cyclical</w:t>
      </w:r>
      <w:r w:rsidR="000143DF">
        <w:rPr>
          <w:rFonts w:asciiTheme="minorHAnsi" w:hAnsiTheme="minorHAnsi" w:cstheme="minorHAnsi"/>
        </w:rPr>
        <w:t xml:space="preserve"> curriculum weaves the </w:t>
      </w:r>
      <w:r w:rsidR="000143DF" w:rsidRPr="00860694">
        <w:rPr>
          <w:rFonts w:asciiTheme="minorHAnsi" w:hAnsiTheme="minorHAnsi" w:cstheme="minorHAnsi"/>
          <w:b/>
          <w:bCs/>
        </w:rPr>
        <w:t>inter related dimensions of music</w:t>
      </w:r>
      <w:r w:rsidR="000143DF">
        <w:rPr>
          <w:rFonts w:asciiTheme="minorHAnsi" w:hAnsiTheme="minorHAnsi" w:cstheme="minorHAnsi"/>
        </w:rPr>
        <w:t xml:space="preserve"> through the 4 aspects below and our pupils revisit these aspects throughout their time in our school from EYFS to Y6 as highlighted in the overviews within this document.</w:t>
      </w:r>
      <w:r w:rsidR="001234E2">
        <w:rPr>
          <w:rFonts w:asciiTheme="minorHAnsi" w:hAnsiTheme="minorHAnsi" w:cstheme="minorHAnsi"/>
        </w:rPr>
        <w:t xml:space="preserve"> </w:t>
      </w:r>
      <w:r w:rsidR="000143DF">
        <w:rPr>
          <w:rFonts w:asciiTheme="minorHAnsi" w:hAnsiTheme="minorHAnsi" w:cstheme="minorHAnsi"/>
        </w:rPr>
        <w:t xml:space="preserve">The dimensions of </w:t>
      </w:r>
      <w:r w:rsidR="000143DF" w:rsidRPr="003B4519">
        <w:rPr>
          <w:rFonts w:asciiTheme="minorHAnsi" w:hAnsiTheme="minorHAnsi" w:cstheme="minorHAnsi"/>
          <w:lang w:val="en-GB"/>
        </w:rPr>
        <w:t>Inter related dimensions of music</w:t>
      </w:r>
      <w:r w:rsidR="000143DF">
        <w:rPr>
          <w:rFonts w:asciiTheme="minorHAnsi" w:hAnsiTheme="minorHAnsi" w:cstheme="minorHAnsi"/>
          <w:lang w:val="en-GB"/>
        </w:rPr>
        <w:t xml:space="preserve"> are:</w:t>
      </w:r>
      <w:r w:rsidR="000143DF">
        <w:rPr>
          <w:rFonts w:asciiTheme="minorHAnsi" w:hAnsiTheme="minorHAnsi" w:cstheme="minorHAnsi"/>
          <w:b/>
          <w:bCs/>
          <w:lang w:val="en-GB"/>
        </w:rPr>
        <w:t xml:space="preserve">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p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ulse</w:t>
      </w:r>
      <w:r w:rsidR="000143DF" w:rsidRPr="003B4519">
        <w:rPr>
          <w:rFonts w:asciiTheme="minorHAnsi" w:hAnsiTheme="minorHAnsi" w:cstheme="minorHAnsi"/>
          <w:lang w:val="en-GB"/>
        </w:rPr>
        <w:t xml:space="preserve">,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p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itch</w:t>
      </w:r>
      <w:r w:rsidR="000143DF" w:rsidRPr="003B4519">
        <w:rPr>
          <w:rFonts w:asciiTheme="minorHAnsi" w:hAnsiTheme="minorHAnsi" w:cstheme="minorHAnsi"/>
          <w:lang w:val="en-GB"/>
        </w:rPr>
        <w:t xml:space="preserve">,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d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uration</w:t>
      </w:r>
      <w:r w:rsidR="000143DF" w:rsidRPr="003B4519">
        <w:rPr>
          <w:rFonts w:asciiTheme="minorHAnsi" w:hAnsiTheme="minorHAnsi" w:cstheme="minorHAnsi"/>
          <w:lang w:val="en-GB"/>
        </w:rPr>
        <w:t xml:space="preserve">,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d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ynamics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,</w:t>
      </w:r>
      <w:r w:rsidR="000143DF" w:rsidRPr="003B4519">
        <w:rPr>
          <w:rFonts w:asciiTheme="minorHAnsi" w:hAnsiTheme="minorHAnsi" w:cstheme="minorHAnsi"/>
          <w:lang w:val="en-GB"/>
        </w:rPr>
        <w:t xml:space="preserve">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t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empo</w:t>
      </w:r>
      <w:r w:rsidR="000143DF" w:rsidRPr="003B4519">
        <w:rPr>
          <w:rFonts w:asciiTheme="minorHAnsi" w:hAnsiTheme="minorHAnsi" w:cstheme="minorHAnsi"/>
          <w:lang w:val="en-GB"/>
        </w:rPr>
        <w:t xml:space="preserve">,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t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imbre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,</w:t>
      </w:r>
      <w:r w:rsidR="000143DF" w:rsidRPr="003B4519">
        <w:rPr>
          <w:rFonts w:asciiTheme="minorHAnsi" w:hAnsiTheme="minorHAnsi" w:cstheme="minorHAnsi"/>
          <w:lang w:val="en-GB"/>
        </w:rPr>
        <w:t xml:space="preserve">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t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exture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,</w:t>
      </w:r>
      <w:r w:rsidR="000143DF" w:rsidRPr="003B4519">
        <w:rPr>
          <w:rFonts w:asciiTheme="minorHAnsi" w:hAnsiTheme="minorHAnsi" w:cstheme="minorHAnsi"/>
          <w:lang w:val="en-GB"/>
        </w:rPr>
        <w:t xml:space="preserve"> </w:t>
      </w:r>
      <w:r w:rsidR="000143DF" w:rsidRPr="00510708">
        <w:rPr>
          <w:rFonts w:asciiTheme="minorHAnsi" w:hAnsiTheme="minorHAnsi" w:cstheme="minorHAnsi"/>
          <w:b/>
          <w:bCs/>
          <w:lang w:val="en-GB"/>
        </w:rPr>
        <w:t>s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tructure</w:t>
      </w:r>
      <w:r w:rsidR="000143DF" w:rsidRPr="003B4519">
        <w:rPr>
          <w:rFonts w:asciiTheme="minorHAnsi" w:hAnsiTheme="minorHAnsi" w:cstheme="minorHAnsi"/>
          <w:lang w:val="en-GB"/>
        </w:rPr>
        <w:t xml:space="preserve"> and </w:t>
      </w:r>
      <w:r w:rsidR="000143DF" w:rsidRPr="001D59A9">
        <w:rPr>
          <w:rFonts w:asciiTheme="minorHAnsi" w:hAnsiTheme="minorHAnsi" w:cstheme="minorHAnsi"/>
          <w:b/>
          <w:bCs/>
          <w:lang w:val="en-GB"/>
        </w:rPr>
        <w:t>n</w:t>
      </w:r>
      <w:r w:rsidR="000143DF" w:rsidRPr="003B4519">
        <w:rPr>
          <w:rFonts w:asciiTheme="minorHAnsi" w:hAnsiTheme="minorHAnsi" w:cstheme="minorHAnsi"/>
          <w:b/>
          <w:bCs/>
          <w:lang w:val="en-GB"/>
        </w:rPr>
        <w:t>otation</w:t>
      </w:r>
      <w:r w:rsidR="000143DF" w:rsidRPr="003B4519">
        <w:rPr>
          <w:rFonts w:asciiTheme="minorHAnsi" w:hAnsiTheme="minorHAnsi" w:cstheme="minorHAnsi"/>
          <w:lang w:val="en-GB"/>
        </w:rPr>
        <w:t xml:space="preserve">. </w:t>
      </w:r>
      <w:r w:rsidR="000143DF" w:rsidRPr="003B4519">
        <w:rPr>
          <w:rFonts w:asciiTheme="minorHAnsi" w:hAnsiTheme="minorHAnsi" w:cstheme="minorHAnsi"/>
        </w:rPr>
        <w:t xml:space="preserve">Each time they revisit an aspect, it is with </w:t>
      </w:r>
      <w:r w:rsidR="000143DF" w:rsidRPr="003B4519">
        <w:rPr>
          <w:rFonts w:asciiTheme="minorHAnsi" w:hAnsiTheme="minorHAnsi" w:cstheme="minorHAnsi"/>
          <w:b/>
          <w:bCs/>
        </w:rPr>
        <w:t>increasing complexity</w:t>
      </w:r>
      <w:r w:rsidR="000143DF" w:rsidRPr="003B4519">
        <w:rPr>
          <w:rFonts w:asciiTheme="minorHAnsi" w:hAnsiTheme="minorHAnsi" w:cstheme="minorHAnsi"/>
        </w:rPr>
        <w:t xml:space="preserve"> to build on their </w:t>
      </w:r>
      <w:r w:rsidR="000143DF" w:rsidRPr="003B4519">
        <w:rPr>
          <w:rFonts w:asciiTheme="minorHAnsi" w:hAnsiTheme="minorHAnsi" w:cstheme="minorHAnsi"/>
          <w:b/>
          <w:bCs/>
        </w:rPr>
        <w:t>prior knowledge</w:t>
      </w:r>
      <w:r w:rsidR="000143DF" w:rsidRPr="003B4519">
        <w:rPr>
          <w:rFonts w:asciiTheme="minorHAnsi" w:hAnsiTheme="minorHAnsi" w:cstheme="minorHAnsi"/>
        </w:rPr>
        <w:t xml:space="preserve">. </w:t>
      </w:r>
      <w:r w:rsidR="000143DF">
        <w:rPr>
          <w:rFonts w:asciiTheme="minorHAnsi" w:hAnsiTheme="minorHAnsi" w:cstheme="minorHAnsi"/>
        </w:rPr>
        <w:t xml:space="preserve">Music is taught </w:t>
      </w:r>
      <w:r w:rsidR="000143DF" w:rsidRPr="00F3574A">
        <w:rPr>
          <w:rFonts w:asciiTheme="minorHAnsi" w:hAnsiTheme="minorHAnsi" w:cstheme="minorHAnsi"/>
          <w:b/>
          <w:bCs/>
        </w:rPr>
        <w:t xml:space="preserve">weekly as a </w:t>
      </w:r>
      <w:proofErr w:type="gramStart"/>
      <w:r w:rsidR="000143DF" w:rsidRPr="00F3574A">
        <w:rPr>
          <w:rFonts w:asciiTheme="minorHAnsi" w:hAnsiTheme="minorHAnsi" w:cstheme="minorHAnsi"/>
          <w:b/>
          <w:bCs/>
        </w:rPr>
        <w:t>30</w:t>
      </w:r>
      <w:r>
        <w:rPr>
          <w:rFonts w:asciiTheme="minorHAnsi" w:hAnsiTheme="minorHAnsi" w:cstheme="minorHAnsi"/>
          <w:b/>
          <w:bCs/>
        </w:rPr>
        <w:t>-40</w:t>
      </w:r>
      <w:r w:rsidR="000143DF" w:rsidRPr="00F3574A">
        <w:rPr>
          <w:rFonts w:asciiTheme="minorHAnsi" w:hAnsiTheme="minorHAnsi" w:cstheme="minorHAnsi"/>
          <w:b/>
          <w:bCs/>
        </w:rPr>
        <w:t xml:space="preserve"> minute</w:t>
      </w:r>
      <w:proofErr w:type="gramEnd"/>
      <w:r w:rsidR="000143DF" w:rsidRPr="00F3574A">
        <w:rPr>
          <w:rFonts w:asciiTheme="minorHAnsi" w:hAnsiTheme="minorHAnsi" w:cstheme="minorHAnsi"/>
          <w:b/>
          <w:bCs/>
        </w:rPr>
        <w:t xml:space="preserve"> session</w:t>
      </w:r>
      <w:r w:rsidR="000143DF">
        <w:rPr>
          <w:rFonts w:asciiTheme="minorHAnsi" w:hAnsiTheme="minorHAnsi" w:cstheme="minorHAnsi"/>
        </w:rPr>
        <w:t xml:space="preserve"> and in addition, pupils come together through collective worship opportunities across each week to sing. </w:t>
      </w:r>
      <w:r w:rsidR="000143DF" w:rsidRPr="005564ED">
        <w:rPr>
          <w:rFonts w:asciiTheme="minorHAnsi" w:hAnsiTheme="minorHAnsi" w:cstheme="minorHAnsi"/>
          <w:b/>
          <w:bCs/>
        </w:rPr>
        <w:t xml:space="preserve">Wider </w:t>
      </w:r>
      <w:r w:rsidR="000143DF">
        <w:rPr>
          <w:rFonts w:asciiTheme="minorHAnsi" w:hAnsiTheme="minorHAnsi" w:cstheme="minorHAnsi"/>
          <w:b/>
          <w:bCs/>
        </w:rPr>
        <w:t>O</w:t>
      </w:r>
      <w:r w:rsidR="000143DF" w:rsidRPr="005564ED">
        <w:rPr>
          <w:rFonts w:asciiTheme="minorHAnsi" w:hAnsiTheme="minorHAnsi" w:cstheme="minorHAnsi"/>
          <w:b/>
          <w:bCs/>
        </w:rPr>
        <w:t>pportunities</w:t>
      </w:r>
      <w:r w:rsidR="000143DF">
        <w:rPr>
          <w:rFonts w:asciiTheme="minorHAnsi" w:hAnsiTheme="minorHAnsi" w:cstheme="minorHAnsi"/>
        </w:rPr>
        <w:t xml:space="preserve"> are provided </w:t>
      </w:r>
      <w:r w:rsidR="00E649D5">
        <w:rPr>
          <w:rFonts w:asciiTheme="minorHAnsi" w:hAnsiTheme="minorHAnsi" w:cstheme="minorHAnsi"/>
        </w:rPr>
        <w:t xml:space="preserve">weekly through a school based </w:t>
      </w:r>
      <w:r w:rsidR="00E649D5" w:rsidRPr="0054170C">
        <w:rPr>
          <w:rFonts w:asciiTheme="minorHAnsi" w:hAnsiTheme="minorHAnsi" w:cstheme="minorHAnsi"/>
          <w:b/>
          <w:bCs/>
        </w:rPr>
        <w:t>choir</w:t>
      </w:r>
      <w:r w:rsidR="0054170C">
        <w:rPr>
          <w:rFonts w:asciiTheme="minorHAnsi" w:hAnsiTheme="minorHAnsi" w:cstheme="minorHAnsi"/>
        </w:rPr>
        <w:t xml:space="preserve"> and additional </w:t>
      </w:r>
      <w:r w:rsidR="0054170C" w:rsidRPr="0054170C">
        <w:rPr>
          <w:rFonts w:asciiTheme="minorHAnsi" w:hAnsiTheme="minorHAnsi" w:cstheme="minorHAnsi"/>
          <w:b/>
          <w:bCs/>
        </w:rPr>
        <w:t xml:space="preserve">instrumental </w:t>
      </w:r>
      <w:r w:rsidR="004365D7" w:rsidRPr="0054170C">
        <w:rPr>
          <w:rFonts w:asciiTheme="minorHAnsi" w:hAnsiTheme="minorHAnsi" w:cstheme="minorHAnsi"/>
          <w:b/>
          <w:bCs/>
        </w:rPr>
        <w:t>tuition</w:t>
      </w:r>
      <w:r w:rsidR="0054170C">
        <w:rPr>
          <w:rFonts w:asciiTheme="minorHAnsi" w:hAnsiTheme="minorHAnsi" w:cstheme="minorHAnsi"/>
        </w:rPr>
        <w:t>.</w:t>
      </w:r>
    </w:p>
    <w:p w14:paraId="3C529305" w14:textId="77777777" w:rsidR="00805FC2" w:rsidRPr="00A52514" w:rsidRDefault="00805FC2" w:rsidP="00D9053D">
      <w:pPr>
        <w:jc w:val="both"/>
      </w:pPr>
    </w:p>
    <w:p w14:paraId="4433AECF" w14:textId="77777777" w:rsidR="003C0898" w:rsidRPr="004C7362" w:rsidRDefault="003C0898" w:rsidP="003C0898">
      <w:pPr>
        <w:rPr>
          <w:rFonts w:asciiTheme="minorHAnsi" w:hAnsiTheme="minorHAnsi" w:cstheme="minorHAnsi"/>
          <w:b/>
          <w:bCs/>
        </w:rPr>
      </w:pPr>
    </w:p>
    <w:p w14:paraId="766C148A" w14:textId="2C795157" w:rsidR="00FC642C" w:rsidRPr="00B30D45" w:rsidRDefault="00102908" w:rsidP="00B30D45">
      <w:pPr>
        <w:jc w:val="center"/>
        <w:rPr>
          <w:sz w:val="22"/>
          <w:szCs w:val="22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6574FA9E" wp14:editId="53BF7F26">
            <wp:extent cx="5743575" cy="3686175"/>
            <wp:effectExtent l="0" t="0" r="9525" b="9525"/>
            <wp:docPr id="18" name="Diagram 1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tbl>
      <w:tblPr>
        <w:tblpPr w:leftFromText="180" w:rightFromText="180" w:vertAnchor="text" w:horzAnchor="margin" w:tblpX="-1144" w:tblpY="71"/>
        <w:tblW w:w="16150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2406"/>
        <w:gridCol w:w="121"/>
        <w:gridCol w:w="2577"/>
        <w:gridCol w:w="2689"/>
        <w:gridCol w:w="62"/>
        <w:gridCol w:w="2494"/>
        <w:gridCol w:w="2742"/>
        <w:gridCol w:w="88"/>
        <w:gridCol w:w="2273"/>
      </w:tblGrid>
      <w:tr w:rsidR="00C8292B" w:rsidRPr="00A621C3" w14:paraId="4CCDF88B" w14:textId="77777777" w:rsidTr="00CB1268">
        <w:trPr>
          <w:cantSplit/>
          <w:trHeight w:val="326"/>
        </w:trPr>
        <w:tc>
          <w:tcPr>
            <w:tcW w:w="699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088C05" w14:textId="77777777" w:rsidR="00C8292B" w:rsidRPr="00455FE2" w:rsidRDefault="00C8292B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</w:rPr>
              <w:lastRenderedPageBreak/>
              <w:t>YR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087A4" w14:textId="77777777" w:rsidR="00C8292B" w:rsidRPr="0054077C" w:rsidRDefault="00C8292B" w:rsidP="00111D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Autumn</w:t>
            </w:r>
          </w:p>
        </w:tc>
        <w:tc>
          <w:tcPr>
            <w:tcW w:w="52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060AB" w14:textId="77777777" w:rsidR="00C8292B" w:rsidRPr="0054077C" w:rsidRDefault="00C8292B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</w:pPr>
            <w:r w:rsidRPr="0054077C">
              <w:rPr>
                <w:rFonts w:asciiTheme="minorHAnsi" w:hAnsiTheme="minorHAnsi" w:cstheme="minorHAnsi"/>
                <w:b/>
                <w:bCs/>
                <w:color w:val="FFFFFF" w:themeColor="background1"/>
                <w:sz w:val="18"/>
                <w:szCs w:val="18"/>
                <w:lang w:val="en-US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93B89" w14:textId="77777777" w:rsidR="00C8292B" w:rsidRPr="0054077C" w:rsidRDefault="00C8292B" w:rsidP="00111DA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160" w:line="259" w:lineRule="auto"/>
              <w:jc w:val="center"/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54077C">
              <w:rPr>
                <w:rFonts w:asciiTheme="minorHAnsi" w:eastAsia="Helvetica Neue" w:hAnsiTheme="minorHAnsi" w:cstheme="minorHAnsi"/>
                <w:b/>
                <w:bCs/>
                <w:color w:val="FFFFFF" w:themeColor="background1"/>
                <w:sz w:val="18"/>
                <w:szCs w:val="18"/>
                <w:lang w:val="en-GB" w:eastAsia="en-GB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Summer</w:t>
            </w:r>
          </w:p>
        </w:tc>
      </w:tr>
      <w:tr w:rsidR="0038351A" w:rsidRPr="00A621C3" w14:paraId="384AAE9B" w14:textId="77777777" w:rsidTr="00053DAD">
        <w:trPr>
          <w:cantSplit/>
          <w:trHeight w:val="5554"/>
        </w:trPr>
        <w:tc>
          <w:tcPr>
            <w:tcW w:w="69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4C4DD6A" w14:textId="77777777" w:rsidR="0038351A" w:rsidRPr="00455FE2" w:rsidRDefault="0038351A" w:rsidP="0038351A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  <w:p w14:paraId="5F6EFB14" w14:textId="77777777" w:rsidR="0038351A" w:rsidRPr="00455FE2" w:rsidRDefault="0038351A" w:rsidP="0038351A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885A3" w14:textId="77777777" w:rsidR="0038351A" w:rsidRPr="00705362" w:rsidRDefault="0038351A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BBC Ten Pieces ‘No Place Like’</w:t>
            </w:r>
          </w:p>
          <w:p w14:paraId="6C665270" w14:textId="77777777" w:rsidR="001E2730" w:rsidRPr="00705362" w:rsidRDefault="001E2730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7E1FFE61" w14:textId="77777777" w:rsidR="004810FF" w:rsidRPr="00705362" w:rsidRDefault="004810FF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522FF1D8" w14:textId="50BC39BB" w:rsidR="00E2195D" w:rsidRPr="00705362" w:rsidRDefault="00396CDA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>Pupils</w:t>
            </w:r>
            <w:r w:rsidR="00E2195D" w:rsidRPr="00705362">
              <w:rPr>
                <w:rFonts w:eastAsia="SassoonCRInfant" w:cstheme="minorHAnsi"/>
                <w:sz w:val="17"/>
                <w:szCs w:val="17"/>
              </w:rPr>
              <w:t xml:space="preserve"> listen to a new piece of music and describe what they hear. </w:t>
            </w:r>
          </w:p>
          <w:p w14:paraId="145DC011" w14:textId="77777777" w:rsidR="00E2195D" w:rsidRPr="00705362" w:rsidRDefault="00E2195D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 xml:space="preserve">Listen to the environment around them and find new sounds. </w:t>
            </w:r>
          </w:p>
          <w:p w14:paraId="6B9E026C" w14:textId="77777777" w:rsidR="00E2195D" w:rsidRPr="00705362" w:rsidRDefault="00E2195D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>Practise start and stop.</w:t>
            </w:r>
          </w:p>
          <w:p w14:paraId="27CFD68E" w14:textId="77777777" w:rsidR="00E2195D" w:rsidRPr="00705362" w:rsidRDefault="00E2195D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>Conduct the class in starting and stopping.</w:t>
            </w:r>
          </w:p>
          <w:p w14:paraId="6B66E006" w14:textId="77777777" w:rsidR="00E2195D" w:rsidRPr="00705362" w:rsidRDefault="00E2195D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>Make their own ‘Home’ piece.</w:t>
            </w:r>
          </w:p>
          <w:p w14:paraId="64AD293C" w14:textId="77777777" w:rsidR="00E2195D" w:rsidRPr="00705362" w:rsidRDefault="00E2195D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 xml:space="preserve">Think of new words for songs. </w:t>
            </w:r>
          </w:p>
          <w:p w14:paraId="6213C1BB" w14:textId="77777777" w:rsidR="00E2195D" w:rsidRPr="00705362" w:rsidRDefault="00E2195D" w:rsidP="00A324E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eastAsia="SassoonCRInfant" w:cstheme="minorHAnsi"/>
                <w:sz w:val="17"/>
                <w:szCs w:val="17"/>
              </w:rPr>
            </w:pPr>
            <w:r w:rsidRPr="00705362">
              <w:rPr>
                <w:rFonts w:eastAsia="SassoonCRInfant" w:cstheme="minorHAnsi"/>
                <w:sz w:val="17"/>
                <w:szCs w:val="17"/>
              </w:rPr>
              <w:t>Link their topic or book to this piece of music.</w:t>
            </w:r>
          </w:p>
          <w:p w14:paraId="3F3B1677" w14:textId="78E951F4" w:rsidR="00CD0A6C" w:rsidRPr="00705362" w:rsidRDefault="00E2195D" w:rsidP="00A324E9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eastAsia="SassoonCRInfant" w:hAnsiTheme="minorHAnsi" w:cstheme="minorHAnsi"/>
                <w:sz w:val="17"/>
                <w:szCs w:val="17"/>
              </w:rPr>
              <w:t>Help write a story with sound effects.</w:t>
            </w:r>
          </w:p>
        </w:tc>
        <w:tc>
          <w:tcPr>
            <w:tcW w:w="257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E219929" w14:textId="7914722C" w:rsidR="0038351A" w:rsidRPr="00705362" w:rsidRDefault="0038351A" w:rsidP="0038351A">
            <w:pPr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Sing</w:t>
            </w:r>
            <w:r w:rsidR="00980AD6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up: Witch, witch and Row, row, row your boat.</w:t>
            </w:r>
          </w:p>
          <w:p w14:paraId="05714B67" w14:textId="77777777" w:rsidR="004810FF" w:rsidRPr="00705362" w:rsidRDefault="004810FF" w:rsidP="0038351A">
            <w:pPr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1782622C" w14:textId="77777777" w:rsidR="00483129" w:rsidRPr="00705362" w:rsidRDefault="00483129" w:rsidP="00A324E9">
            <w:pPr>
              <w:pStyle w:val="TableParagraph"/>
              <w:numPr>
                <w:ilvl w:val="0"/>
                <w:numId w:val="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Make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up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simple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accompaniment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using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percussion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>instruments.</w:t>
            </w:r>
          </w:p>
          <w:p w14:paraId="7FFCE77B" w14:textId="77777777" w:rsidR="00483129" w:rsidRPr="00705362" w:rsidRDefault="00483129" w:rsidP="00A324E9">
            <w:pPr>
              <w:pStyle w:val="TableParagraph"/>
              <w:numPr>
                <w:ilvl w:val="0"/>
                <w:numId w:val="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Use</w:t>
            </w:r>
            <w:r w:rsidRPr="00705362">
              <w:rPr>
                <w:rFonts w:asciiTheme="minorHAnsi" w:hAnsiTheme="minorHAnsi" w:cstheme="minorHAnsi"/>
                <w:color w:val="231F20"/>
                <w:spacing w:val="-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 xml:space="preserve">the voice to adopt different roles and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characters.</w:t>
            </w:r>
          </w:p>
          <w:p w14:paraId="452F7992" w14:textId="77777777" w:rsidR="00483129" w:rsidRPr="00705362" w:rsidRDefault="00483129" w:rsidP="00A324E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rFonts w:cstheme="minorHAnsi"/>
                <w:sz w:val="17"/>
                <w:szCs w:val="17"/>
              </w:rPr>
            </w:pPr>
            <w:r w:rsidRPr="00705362">
              <w:rPr>
                <w:rFonts w:cstheme="minorHAnsi"/>
                <w:color w:val="231F20"/>
                <w:sz w:val="17"/>
                <w:szCs w:val="17"/>
              </w:rPr>
              <w:t>Match</w:t>
            </w:r>
            <w:r w:rsidRPr="00705362">
              <w:rPr>
                <w:rFonts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the</w:t>
            </w:r>
            <w:r w:rsidRPr="00705362">
              <w:rPr>
                <w:rFonts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pitch</w:t>
            </w:r>
            <w:r w:rsidRPr="00705362">
              <w:rPr>
                <w:rFonts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of</w:t>
            </w:r>
            <w:r w:rsidRPr="00705362">
              <w:rPr>
                <w:rFonts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a</w:t>
            </w:r>
            <w:r w:rsidRPr="00705362">
              <w:rPr>
                <w:rFonts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four-note</w:t>
            </w:r>
            <w:r w:rsidRPr="00705362">
              <w:rPr>
                <w:rFonts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(la-so-mi-do)</w:t>
            </w:r>
            <w:r w:rsidRPr="00705362">
              <w:rPr>
                <w:rFonts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call-and-response</w:t>
            </w:r>
            <w:r w:rsidRPr="00705362">
              <w:rPr>
                <w:rFonts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pacing w:val="-2"/>
                <w:sz w:val="17"/>
                <w:szCs w:val="17"/>
              </w:rPr>
              <w:t>song.</w:t>
            </w:r>
          </w:p>
          <w:p w14:paraId="4957B3C6" w14:textId="77777777" w:rsidR="00921C96" w:rsidRPr="00705362" w:rsidRDefault="00921C96" w:rsidP="00A324E9">
            <w:pPr>
              <w:pStyle w:val="TableParagraph"/>
              <w:numPr>
                <w:ilvl w:val="0"/>
                <w:numId w:val="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Make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up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new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lyrics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vocal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sounds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for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different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kinds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05362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transport.</w:t>
            </w:r>
          </w:p>
          <w:p w14:paraId="449895AF" w14:textId="77777777" w:rsidR="00921C96" w:rsidRPr="00705362" w:rsidRDefault="00921C96" w:rsidP="00A324E9">
            <w:pPr>
              <w:pStyle w:val="TableParagraph"/>
              <w:numPr>
                <w:ilvl w:val="0"/>
                <w:numId w:val="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Sing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tune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with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‘stepping’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‘leaping’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notes.</w:t>
            </w:r>
          </w:p>
          <w:p w14:paraId="55A424F4" w14:textId="2CB343DA" w:rsidR="00921C96" w:rsidRPr="00705362" w:rsidRDefault="00921C96" w:rsidP="00A324E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357" w:hanging="357"/>
              <w:rPr>
                <w:rFonts w:cstheme="minorHAnsi"/>
                <w:sz w:val="17"/>
                <w:szCs w:val="17"/>
              </w:rPr>
            </w:pPr>
            <w:r w:rsidRPr="00705362">
              <w:rPr>
                <w:rFonts w:cstheme="minorHAnsi"/>
                <w:color w:val="231F20"/>
                <w:w w:val="105"/>
                <w:sz w:val="17"/>
                <w:szCs w:val="17"/>
              </w:rPr>
              <w:t>Play</w:t>
            </w:r>
            <w:r w:rsidRPr="00705362">
              <w:rPr>
                <w:rFonts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w w:val="105"/>
                <w:sz w:val="17"/>
                <w:szCs w:val="17"/>
              </w:rPr>
              <w:t>a</w:t>
            </w:r>
            <w:r w:rsidRPr="00705362">
              <w:rPr>
                <w:rFonts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w w:val="105"/>
                <w:sz w:val="17"/>
                <w:szCs w:val="17"/>
              </w:rPr>
              <w:t>steady</w:t>
            </w:r>
            <w:r w:rsidRPr="00705362">
              <w:rPr>
                <w:rFonts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w w:val="105"/>
                <w:sz w:val="17"/>
                <w:szCs w:val="17"/>
              </w:rPr>
              <w:t>beat</w:t>
            </w:r>
            <w:r w:rsidRPr="00705362">
              <w:rPr>
                <w:rFonts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w w:val="105"/>
                <w:sz w:val="17"/>
                <w:szCs w:val="17"/>
              </w:rPr>
              <w:t>on</w:t>
            </w:r>
            <w:r w:rsidRPr="00705362">
              <w:rPr>
                <w:rFonts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w w:val="105"/>
                <w:sz w:val="17"/>
                <w:szCs w:val="17"/>
              </w:rPr>
              <w:t>percussion</w:t>
            </w:r>
            <w:r w:rsidRPr="00705362">
              <w:rPr>
                <w:rFonts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pacing w:val="-2"/>
                <w:w w:val="105"/>
                <w:sz w:val="17"/>
                <w:szCs w:val="17"/>
              </w:rPr>
              <w:t>instruments.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89037" w14:textId="190BE9C9" w:rsidR="0038351A" w:rsidRPr="00705362" w:rsidRDefault="0038351A" w:rsidP="0038351A">
            <w:pPr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Sing</w:t>
            </w:r>
            <w:r w:rsidR="00980AD6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up: Bird spotting cuckoo polka and Shake my Sillies out.</w:t>
            </w:r>
          </w:p>
          <w:p w14:paraId="4CD5D2ED" w14:textId="77777777" w:rsidR="004810FF" w:rsidRPr="00705362" w:rsidRDefault="004810FF" w:rsidP="0038351A">
            <w:pPr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5516918A" w14:textId="77777777" w:rsidR="00950AFA" w:rsidRPr="00705362" w:rsidRDefault="00950AFA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Explore</w:t>
            </w:r>
            <w:r w:rsidRPr="00705362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the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range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capabilities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05362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voices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through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vocal</w:t>
            </w:r>
            <w:r w:rsidRPr="00705362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play.</w:t>
            </w:r>
          </w:p>
          <w:p w14:paraId="5DDA38CB" w14:textId="77777777" w:rsidR="00950AFA" w:rsidRPr="00705362" w:rsidRDefault="00950AFA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Develop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sense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beat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by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performing</w:t>
            </w:r>
            <w:r w:rsidRPr="00705362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actions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705362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music.</w:t>
            </w:r>
          </w:p>
          <w:p w14:paraId="17C19F89" w14:textId="77777777" w:rsidR="00950AFA" w:rsidRPr="00705362" w:rsidRDefault="00950AFA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 xml:space="preserve">Develop active listening skills by </w:t>
            </w:r>
            <w:proofErr w:type="spellStart"/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recognising</w:t>
            </w:r>
            <w:proofErr w:type="spellEnd"/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 xml:space="preserve"> the ‘cuckoo call’ in a piece of music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>(so-mi).</w:t>
            </w:r>
          </w:p>
          <w:p w14:paraId="5C78CEA7" w14:textId="77777777" w:rsidR="003D0066" w:rsidRPr="00705362" w:rsidRDefault="00950AFA" w:rsidP="00A324E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57" w:hanging="357"/>
              <w:rPr>
                <w:rFonts w:cstheme="minorHAnsi"/>
                <w:sz w:val="17"/>
                <w:szCs w:val="17"/>
              </w:rPr>
            </w:pPr>
            <w:r w:rsidRPr="00705362">
              <w:rPr>
                <w:rFonts w:cstheme="minorHAnsi"/>
                <w:color w:val="231F20"/>
                <w:sz w:val="17"/>
                <w:szCs w:val="17"/>
              </w:rPr>
              <w:t>Enjoy</w:t>
            </w:r>
            <w:r w:rsidRPr="00705362">
              <w:rPr>
                <w:rFonts w:cstheme="minorHAnsi"/>
                <w:color w:val="231F20"/>
                <w:spacing w:val="-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moving</w:t>
            </w:r>
            <w:r w:rsidRPr="00705362">
              <w:rPr>
                <w:rFonts w:cstheme="minorHAnsi"/>
                <w:color w:val="231F20"/>
                <w:spacing w:val="-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freely and</w:t>
            </w:r>
            <w:r w:rsidRPr="00705362">
              <w:rPr>
                <w:rFonts w:cstheme="minorHAnsi"/>
                <w:color w:val="231F20"/>
                <w:spacing w:val="-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expressively to</w:t>
            </w:r>
            <w:r w:rsidRPr="00705362">
              <w:rPr>
                <w:rFonts w:cstheme="minorHAnsi"/>
                <w:color w:val="231F20"/>
                <w:spacing w:val="-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pacing w:val="-2"/>
                <w:sz w:val="17"/>
                <w:szCs w:val="17"/>
              </w:rPr>
              <w:t>music.</w:t>
            </w:r>
          </w:p>
          <w:p w14:paraId="219CC93E" w14:textId="77777777" w:rsidR="00F40D16" w:rsidRPr="00705362" w:rsidRDefault="00F40D16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 xml:space="preserve">Create a sound story using instruments to represent different animal sounds/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movements.</w:t>
            </w:r>
          </w:p>
          <w:p w14:paraId="16E10A92" w14:textId="77777777" w:rsidR="00F40D16" w:rsidRPr="00705362" w:rsidRDefault="00F40D16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Sing</w:t>
            </w:r>
            <w:r w:rsidRPr="00705362">
              <w:rPr>
                <w:rFonts w:asciiTheme="minorHAnsi" w:hAnsiTheme="minorHAnsi" w:cstheme="minorHAnsi"/>
                <w:color w:val="231F20"/>
                <w:spacing w:val="-6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an</w:t>
            </w:r>
            <w:r w:rsidRPr="00705362">
              <w:rPr>
                <w:rFonts w:asciiTheme="minorHAnsi" w:hAnsiTheme="minorHAnsi" w:cstheme="minorHAnsi"/>
                <w:color w:val="231F20"/>
                <w:spacing w:val="-6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action</w:t>
            </w:r>
            <w:r w:rsidRPr="00705362">
              <w:rPr>
                <w:rFonts w:asciiTheme="minorHAnsi" w:hAnsiTheme="minorHAnsi" w:cstheme="minorHAnsi"/>
                <w:color w:val="231F20"/>
                <w:spacing w:val="-5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song</w:t>
            </w:r>
            <w:r w:rsidRPr="00705362">
              <w:rPr>
                <w:rFonts w:asciiTheme="minorHAnsi" w:hAnsiTheme="minorHAnsi" w:cstheme="minorHAnsi"/>
                <w:color w:val="231F20"/>
                <w:spacing w:val="-6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with</w:t>
            </w:r>
            <w:r w:rsidRPr="00705362">
              <w:rPr>
                <w:rFonts w:asciiTheme="minorHAnsi" w:hAnsiTheme="minorHAnsi" w:cstheme="minorHAnsi"/>
                <w:color w:val="231F20"/>
                <w:spacing w:val="-5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changes</w:t>
            </w:r>
            <w:r w:rsidRPr="00705362">
              <w:rPr>
                <w:rFonts w:asciiTheme="minorHAnsi" w:hAnsiTheme="minorHAnsi" w:cstheme="minorHAnsi"/>
                <w:color w:val="231F20"/>
                <w:spacing w:val="-6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in</w:t>
            </w:r>
            <w:r w:rsidRPr="00705362">
              <w:rPr>
                <w:rFonts w:asciiTheme="minorHAnsi" w:hAnsiTheme="minorHAnsi" w:cstheme="minorHAnsi"/>
                <w:color w:val="231F20"/>
                <w:spacing w:val="-5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>speed.</w:t>
            </w:r>
          </w:p>
          <w:p w14:paraId="525F3B9C" w14:textId="77777777" w:rsidR="00F40D16" w:rsidRPr="00705362" w:rsidRDefault="00F40D16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Play</w:t>
            </w:r>
            <w:r w:rsidRPr="00705362">
              <w:rPr>
                <w:rFonts w:asciiTheme="minorHAnsi" w:hAnsiTheme="minorHAnsi" w:cstheme="minorHAnsi"/>
                <w:color w:val="231F20"/>
                <w:spacing w:val="10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along</w:t>
            </w:r>
            <w:r w:rsidRPr="00705362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with</w:t>
            </w:r>
            <w:r w:rsidRPr="00705362">
              <w:rPr>
                <w:rFonts w:asciiTheme="minorHAnsi" w:hAnsiTheme="minorHAnsi" w:cstheme="minorHAnsi"/>
                <w:color w:val="231F20"/>
                <w:spacing w:val="10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percussion</w:t>
            </w:r>
            <w:r w:rsidRPr="00705362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instruments.</w:t>
            </w:r>
          </w:p>
          <w:p w14:paraId="2A7EAED5" w14:textId="77777777" w:rsidR="00F40D16" w:rsidRPr="00705362" w:rsidRDefault="00F40D16" w:rsidP="00A324E9">
            <w:pPr>
              <w:pStyle w:val="TableParagraph"/>
              <w:numPr>
                <w:ilvl w:val="0"/>
                <w:numId w:val="9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Perform</w:t>
            </w:r>
            <w:r w:rsidRPr="00705362">
              <w:rPr>
                <w:rFonts w:asciiTheme="minorHAnsi" w:hAnsiTheme="minorHAnsi"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the</w:t>
            </w:r>
            <w:r w:rsidRPr="00705362">
              <w:rPr>
                <w:rFonts w:asciiTheme="minorHAnsi" w:hAnsiTheme="minorHAnsi"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story</w:t>
            </w:r>
            <w:r w:rsidRPr="00705362">
              <w:rPr>
                <w:rFonts w:asciiTheme="minorHAnsi" w:hAnsiTheme="minorHAnsi"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as</w:t>
            </w:r>
            <w:r w:rsidRPr="00705362">
              <w:rPr>
                <w:rFonts w:asciiTheme="minorHAnsi" w:hAnsiTheme="minorHAnsi"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class.</w:t>
            </w:r>
          </w:p>
          <w:p w14:paraId="7E1052DA" w14:textId="5905EF14" w:rsidR="00F40D16" w:rsidRPr="00705362" w:rsidRDefault="00F40D16" w:rsidP="00A324E9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57" w:hanging="357"/>
              <w:rPr>
                <w:rFonts w:cstheme="minorHAnsi"/>
                <w:sz w:val="17"/>
                <w:szCs w:val="17"/>
              </w:rPr>
            </w:pPr>
            <w:r w:rsidRPr="00705362">
              <w:rPr>
                <w:rFonts w:cstheme="minorHAnsi"/>
                <w:color w:val="231F20"/>
                <w:sz w:val="17"/>
                <w:szCs w:val="17"/>
              </w:rPr>
              <w:t>Listen to</w:t>
            </w:r>
            <w:r w:rsidRPr="00705362">
              <w:rPr>
                <w:rFonts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music and</w:t>
            </w:r>
            <w:r w:rsidRPr="00705362">
              <w:rPr>
                <w:rFonts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show the</w:t>
            </w:r>
            <w:r w:rsidRPr="00705362">
              <w:rPr>
                <w:rFonts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z w:val="17"/>
                <w:szCs w:val="17"/>
              </w:rPr>
              <w:t>beat with</w:t>
            </w:r>
            <w:r w:rsidRPr="00705362">
              <w:rPr>
                <w:rFonts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705362">
              <w:rPr>
                <w:rFonts w:cstheme="minorHAnsi"/>
                <w:color w:val="231F20"/>
                <w:spacing w:val="-2"/>
                <w:sz w:val="17"/>
                <w:szCs w:val="17"/>
              </w:rPr>
              <w:t>actions.</w:t>
            </w:r>
          </w:p>
        </w:tc>
        <w:tc>
          <w:tcPr>
            <w:tcW w:w="255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1D07641" w14:textId="206CFDFE" w:rsidR="0038351A" w:rsidRPr="00705362" w:rsidRDefault="0038351A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Sing</w:t>
            </w:r>
            <w:r w:rsidR="00980AD6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up: Up and Down and Five fine bumblebees.</w:t>
            </w:r>
          </w:p>
          <w:p w14:paraId="12002CAD" w14:textId="77777777" w:rsidR="004810FF" w:rsidRPr="00705362" w:rsidRDefault="004810FF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7034E495" w14:textId="77777777" w:rsidR="004D4B09" w:rsidRPr="00705362" w:rsidRDefault="004D4B09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Make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up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new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lyrics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accompanying</w:t>
            </w:r>
            <w:r w:rsidRPr="00705362">
              <w:rPr>
                <w:rFonts w:asciiTheme="minorHAnsi" w:hAnsiTheme="minorHAnsi" w:cstheme="minorHAnsi"/>
                <w:color w:val="231F20"/>
                <w:spacing w:val="-7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>actions.</w:t>
            </w:r>
          </w:p>
          <w:p w14:paraId="383226E9" w14:textId="77777777" w:rsidR="004D4B09" w:rsidRPr="00705362" w:rsidRDefault="004D4B09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Sing and play a rising and falling melody, following the shape with voices and on tuned percussion.</w:t>
            </w:r>
          </w:p>
          <w:p w14:paraId="5BD60EAC" w14:textId="77777777" w:rsidR="0038351A" w:rsidRPr="00705362" w:rsidRDefault="004D4B09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3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Use</w:t>
            </w:r>
            <w:r w:rsidRPr="00705362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appropriate</w:t>
            </w:r>
            <w:r w:rsidRPr="00705362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hand</w:t>
            </w:r>
            <w:r w:rsidRPr="00705362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actions</w:t>
            </w:r>
            <w:r w:rsidRPr="00705362">
              <w:rPr>
                <w:rFonts w:asciiTheme="minorHAnsi" w:hAnsiTheme="minorHAnsi" w:cstheme="minorHAnsi"/>
                <w:color w:val="231F20"/>
                <w:spacing w:val="16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705362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mark</w:t>
            </w:r>
            <w:r w:rsidRPr="00705362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16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changing</w:t>
            </w:r>
            <w:r w:rsidRPr="00705362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pitch.</w:t>
            </w:r>
          </w:p>
          <w:p w14:paraId="3DFDBB0B" w14:textId="77777777" w:rsidR="006B7C6B" w:rsidRPr="00705362" w:rsidRDefault="006B7C6B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Improvise</w:t>
            </w:r>
            <w:r w:rsidRPr="00705362">
              <w:rPr>
                <w:rFonts w:asciiTheme="minorHAnsi" w:hAnsiTheme="minorHAnsi"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vocal/physical</w:t>
            </w:r>
            <w:r w:rsidRPr="00705362">
              <w:rPr>
                <w:rFonts w:asciiTheme="minorHAnsi" w:hAnsiTheme="minorHAnsi" w:cstheme="minorHAnsi"/>
                <w:color w:val="231F20"/>
                <w:spacing w:val="-9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soundscape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about</w:t>
            </w:r>
            <w:r w:rsidRPr="00705362">
              <w:rPr>
                <w:rFonts w:asciiTheme="minorHAnsi" w:hAnsiTheme="minorHAnsi" w:cstheme="minorHAnsi"/>
                <w:color w:val="231F20"/>
                <w:spacing w:val="-8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>minibeasts.</w:t>
            </w:r>
          </w:p>
          <w:p w14:paraId="49FD77AD" w14:textId="77777777" w:rsidR="006B7C6B" w:rsidRPr="00705362" w:rsidRDefault="006B7C6B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Sing</w:t>
            </w:r>
            <w:r w:rsidRPr="00705362">
              <w:rPr>
                <w:rFonts w:asciiTheme="minorHAnsi" w:hAnsiTheme="minorHAnsi" w:cstheme="minorHAnsi"/>
                <w:color w:val="231F20"/>
                <w:spacing w:val="-3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in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call-and-response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change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voices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to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make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buzzing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 xml:space="preserve"> sound.</w:t>
            </w:r>
          </w:p>
          <w:p w14:paraId="1BE50A28" w14:textId="77777777" w:rsidR="006B7C6B" w:rsidRPr="00705362" w:rsidRDefault="006B7C6B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Play</w:t>
            </w:r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an</w:t>
            </w:r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accompaniment</w:t>
            </w:r>
            <w:r w:rsidRPr="00705362">
              <w:rPr>
                <w:rFonts w:asciiTheme="minorHAnsi" w:hAnsiTheme="minorHAnsi" w:cstheme="minorHAnsi"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using</w:t>
            </w:r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tuned</w:t>
            </w:r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untuned</w:t>
            </w:r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percussion,</w:t>
            </w:r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-10"/>
                <w:w w:val="105"/>
                <w:sz w:val="17"/>
                <w:szCs w:val="17"/>
              </w:rPr>
              <w:t xml:space="preserve"> </w:t>
            </w:r>
            <w:proofErr w:type="spellStart"/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recognise</w:t>
            </w:r>
            <w:proofErr w:type="spellEnd"/>
            <w:r w:rsidRPr="00705362">
              <w:rPr>
                <w:rFonts w:asciiTheme="minorHAnsi" w:hAnsiTheme="minorHAnsi" w:cstheme="minorHAnsi"/>
                <w:color w:val="231F20"/>
                <w:spacing w:val="-11"/>
                <w:w w:val="105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w w:val="105"/>
                <w:sz w:val="17"/>
                <w:szCs w:val="17"/>
              </w:rPr>
              <w:t>a change in tempo.</w:t>
            </w:r>
          </w:p>
          <w:p w14:paraId="5FCB446E" w14:textId="3CC35FFF" w:rsidR="006B7C6B" w:rsidRPr="00705362" w:rsidRDefault="006B7C6B" w:rsidP="00A324E9">
            <w:pPr>
              <w:pStyle w:val="TableParagraph"/>
              <w:numPr>
                <w:ilvl w:val="0"/>
                <w:numId w:val="10"/>
              </w:numPr>
              <w:tabs>
                <w:tab w:val="left" w:pos="3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Listen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piece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classical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respond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through</w:t>
            </w:r>
            <w:r w:rsidRPr="00705362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dance.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26D7A" w14:textId="1058C46E" w:rsidR="0038351A" w:rsidRPr="00705362" w:rsidRDefault="0038351A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Sing</w:t>
            </w:r>
            <w:r w:rsidR="00980AD6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up: Down there under the sea and It’s oh so quiet.</w:t>
            </w:r>
          </w:p>
          <w:p w14:paraId="0BD02E14" w14:textId="77777777" w:rsidR="004810FF" w:rsidRPr="00705362" w:rsidRDefault="004810FF" w:rsidP="0038351A">
            <w:pPr>
              <w:pStyle w:val="TableParagraph"/>
              <w:tabs>
                <w:tab w:val="left" w:pos="340"/>
              </w:tabs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7007BF84" w14:textId="77777777" w:rsidR="00596C24" w:rsidRPr="00EC28B2" w:rsidRDefault="00596C24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Develop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song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by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composing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new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words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and</w:t>
            </w:r>
            <w:r w:rsidRPr="00EC28B2">
              <w:rPr>
                <w:rFonts w:asciiTheme="minorHAnsi" w:hAnsiTheme="minorHAnsi" w:cstheme="minorHAnsi"/>
                <w:color w:val="231F20"/>
                <w:spacing w:val="-3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adding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movements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and</w:t>
            </w:r>
            <w:r w:rsidRPr="00EC28B2">
              <w:rPr>
                <w:rFonts w:asciiTheme="minorHAnsi" w:hAnsiTheme="minorHAnsi" w:cstheme="minorHAnsi"/>
                <w:color w:val="231F20"/>
                <w:spacing w:val="-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w w:val="105"/>
                <w:sz w:val="15"/>
                <w:szCs w:val="15"/>
              </w:rPr>
              <w:t>props.</w:t>
            </w:r>
          </w:p>
          <w:p w14:paraId="744B28AE" w14:textId="77777777" w:rsidR="00596C24" w:rsidRPr="00EC28B2" w:rsidRDefault="00596C24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Sing</w:t>
            </w:r>
            <w:r w:rsidRPr="00EC28B2">
              <w:rPr>
                <w:rFonts w:asciiTheme="minorHAnsi" w:hAnsiTheme="minorHAnsi" w:cstheme="minorHAnsi"/>
                <w:color w:val="231F20"/>
                <w:spacing w:val="4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5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song</w:t>
            </w:r>
            <w:r w:rsidRPr="00EC28B2">
              <w:rPr>
                <w:rFonts w:asciiTheme="minorHAnsi" w:hAnsiTheme="minorHAnsi" w:cstheme="minorHAnsi"/>
                <w:color w:val="231F20"/>
                <w:spacing w:val="5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using</w:t>
            </w:r>
            <w:r w:rsidRPr="00EC28B2">
              <w:rPr>
                <w:rFonts w:asciiTheme="minorHAnsi" w:hAnsiTheme="minorHAnsi" w:cstheme="minorHAnsi"/>
                <w:color w:val="231F20"/>
                <w:spacing w:val="5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5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call-and-response</w:t>
            </w:r>
            <w:r w:rsidRPr="00EC28B2">
              <w:rPr>
                <w:rFonts w:asciiTheme="minorHAnsi" w:hAnsiTheme="minorHAnsi" w:cstheme="minorHAnsi"/>
                <w:color w:val="231F20"/>
                <w:spacing w:val="5"/>
                <w:w w:val="10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w w:val="105"/>
                <w:sz w:val="15"/>
                <w:szCs w:val="15"/>
              </w:rPr>
              <w:t>structure.</w:t>
            </w:r>
          </w:p>
          <w:p w14:paraId="026493A0" w14:textId="77777777" w:rsidR="00596C24" w:rsidRPr="00EC28B2" w:rsidRDefault="00596C24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Play</w:t>
            </w:r>
            <w:r w:rsidRPr="00EC28B2">
              <w:rPr>
                <w:rFonts w:asciiTheme="minorHAnsi" w:hAnsiTheme="minorHAnsi" w:cstheme="minorHAnsi"/>
                <w:color w:val="231F20"/>
                <w:spacing w:val="10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sea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sound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effects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on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percussion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instruments.</w:t>
            </w:r>
          </w:p>
          <w:p w14:paraId="678010B4" w14:textId="77777777" w:rsidR="00596C24" w:rsidRPr="00EC28B2" w:rsidRDefault="00596C24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With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some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support,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play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call-and-response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phrase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comprising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short,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stepping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tune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(C-D-</w:t>
            </w:r>
            <w:r w:rsidRPr="00EC28B2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>E).</w:t>
            </w:r>
          </w:p>
          <w:p w14:paraId="646689E5" w14:textId="77777777" w:rsidR="0038351A" w:rsidRPr="00EC28B2" w:rsidRDefault="00596C24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340"/>
              </w:tabs>
              <w:ind w:left="357" w:hanging="357"/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Listen</w:t>
            </w:r>
            <w:r w:rsidRPr="00EC28B2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to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range</w:t>
            </w:r>
            <w:r w:rsidRPr="00EC28B2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of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sea-related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pieces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of</w:t>
            </w:r>
            <w:r w:rsidRPr="00EC28B2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music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respond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with</w:t>
            </w:r>
            <w:r w:rsidRPr="00EC28B2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movement.</w:t>
            </w:r>
          </w:p>
          <w:p w14:paraId="4CC50FE0" w14:textId="77777777" w:rsidR="00F25A03" w:rsidRPr="00EC28B2" w:rsidRDefault="00F25A03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Improvise</w:t>
            </w:r>
            <w:r w:rsidRPr="00EC28B2">
              <w:rPr>
                <w:rFonts w:asciiTheme="minorHAnsi" w:hAnsiTheme="minorHAnsi" w:cstheme="minorHAnsi"/>
                <w:color w:val="231F20"/>
                <w:spacing w:val="-6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music</w:t>
            </w:r>
            <w:r w:rsidRPr="00EC28B2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with</w:t>
            </w:r>
            <w:r w:rsidRPr="00EC28B2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different</w:t>
            </w:r>
            <w:r w:rsidRPr="00EC28B2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instruments,</w:t>
            </w:r>
            <w:r w:rsidRPr="00EC28B2">
              <w:rPr>
                <w:rFonts w:asciiTheme="minorHAnsi" w:hAnsiTheme="minorHAnsi" w:cstheme="minorHAnsi"/>
                <w:color w:val="231F20"/>
                <w:spacing w:val="-6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following</w:t>
            </w:r>
            <w:r w:rsidRPr="00EC28B2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C28B2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conductor.</w:t>
            </w:r>
          </w:p>
          <w:p w14:paraId="5288B6B0" w14:textId="566E43F1" w:rsidR="00F25A03" w:rsidRPr="00EC28B2" w:rsidRDefault="00F25A03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Compose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music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based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on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characters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stories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developed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through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listening</w:t>
            </w:r>
            <w:r w:rsidRPr="00EC28B2">
              <w:rPr>
                <w:rFonts w:asciiTheme="minorHAnsi" w:hAnsiTheme="minorHAnsi" w:cstheme="minorHAnsi"/>
                <w:color w:val="231F20"/>
                <w:spacing w:val="1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to</w:t>
            </w:r>
            <w:r w:rsidRPr="00EC28B2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Beethoven’s</w:t>
            </w:r>
            <w:r w:rsidR="00053DAD"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i/>
                <w:color w:val="231F20"/>
                <w:sz w:val="15"/>
                <w:szCs w:val="15"/>
              </w:rPr>
              <w:t>5th</w:t>
            </w:r>
            <w:r w:rsidRPr="00EC28B2">
              <w:rPr>
                <w:rFonts w:asciiTheme="minorHAnsi" w:hAnsiTheme="minorHAnsi" w:cstheme="minorHAnsi"/>
                <w:i/>
                <w:color w:val="231F20"/>
                <w:spacing w:val="-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i/>
                <w:color w:val="231F20"/>
                <w:spacing w:val="-2"/>
                <w:sz w:val="15"/>
                <w:szCs w:val="15"/>
              </w:rPr>
              <w:t>symphony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.</w:t>
            </w:r>
          </w:p>
          <w:p w14:paraId="61D551EE" w14:textId="01DC9332" w:rsidR="00F25A03" w:rsidRPr="00EC28B2" w:rsidRDefault="00F25A03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Play</w:t>
            </w:r>
            <w:r w:rsidRPr="00EC28B2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different</w:t>
            </w:r>
            <w:r w:rsidRPr="00EC28B2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instruments</w:t>
            </w:r>
            <w:r w:rsidR="00053DAD"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.</w:t>
            </w:r>
          </w:p>
          <w:p w14:paraId="4FB5090D" w14:textId="77777777" w:rsidR="00F25A03" w:rsidRPr="00EC28B2" w:rsidRDefault="00F25A03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Explore</w:t>
            </w:r>
            <w:r w:rsidRPr="00EC28B2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dynamics</w:t>
            </w:r>
            <w:r w:rsidRPr="00EC28B2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with</w:t>
            </w:r>
            <w:r w:rsidRPr="00EC28B2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voices</w:t>
            </w:r>
            <w:r w:rsidRPr="00EC28B2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C28B2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instruments.</w:t>
            </w:r>
          </w:p>
          <w:p w14:paraId="175BDC30" w14:textId="6F291FA5" w:rsidR="00F25A03" w:rsidRPr="00705362" w:rsidRDefault="00F25A03" w:rsidP="00A324E9">
            <w:pPr>
              <w:pStyle w:val="TableParagraph"/>
              <w:numPr>
                <w:ilvl w:val="0"/>
                <w:numId w:val="11"/>
              </w:numPr>
              <w:tabs>
                <w:tab w:val="left" w:pos="3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 xml:space="preserve">Develop listening skills, identifying dynamics </w:t>
            </w:r>
            <w:r w:rsidRPr="00EC28B2">
              <w:rPr>
                <w:rFonts w:asciiTheme="minorHAnsi" w:hAnsiTheme="minorHAnsi" w:cstheme="minorHAnsi"/>
                <w:i/>
                <w:color w:val="231F20"/>
                <w:sz w:val="15"/>
                <w:szCs w:val="15"/>
              </w:rPr>
              <w:t xml:space="preserve">(forte, piano, crescendo,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 xml:space="preserve">and </w:t>
            </w:r>
            <w:r w:rsidRPr="00EC28B2">
              <w:rPr>
                <w:rFonts w:asciiTheme="minorHAnsi" w:hAnsiTheme="minorHAnsi" w:cstheme="minorHAnsi"/>
                <w:i/>
                <w:color w:val="231F20"/>
                <w:sz w:val="15"/>
                <w:szCs w:val="15"/>
              </w:rPr>
              <w:t xml:space="preserve">diminuendo)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across</w:t>
            </w:r>
            <w:r w:rsidRPr="00EC28B2">
              <w:rPr>
                <w:rFonts w:asciiTheme="minorHAnsi" w:hAnsiTheme="minorHAnsi" w:cstheme="minorHAnsi"/>
                <w:color w:val="231F20"/>
                <w:spacing w:val="80"/>
                <w:sz w:val="15"/>
                <w:szCs w:val="15"/>
              </w:rPr>
              <w:t xml:space="preserve"> </w:t>
            </w:r>
            <w:r w:rsidRPr="00EC28B2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 range of different musical styles.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88796B3" w14:textId="63519B6C" w:rsidR="0038351A" w:rsidRPr="00705362" w:rsidRDefault="0038351A" w:rsidP="0038351A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Sing</w:t>
            </w:r>
            <w:r w:rsidR="00980AD6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</w:t>
            </w:r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up: Slap Clap </w:t>
            </w:r>
            <w:proofErr w:type="spellStart"/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>Clap</w:t>
            </w:r>
            <w:proofErr w:type="spellEnd"/>
            <w:r w:rsidRPr="00705362"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  <w:t xml:space="preserve"> and Bow, bow, bow Belinda.</w:t>
            </w:r>
          </w:p>
          <w:p w14:paraId="730A7D4D" w14:textId="77777777" w:rsidR="001E2730" w:rsidRPr="00705362" w:rsidRDefault="001E2730" w:rsidP="0038351A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</w:p>
          <w:p w14:paraId="3F91FF86" w14:textId="77777777" w:rsidR="005B4703" w:rsidRPr="00E47D96" w:rsidRDefault="005B4703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Compose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three-beat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body</w:t>
            </w:r>
            <w:r w:rsidRPr="00E47D9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percussion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pattern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47D9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perform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it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to</w:t>
            </w:r>
            <w:r w:rsidRPr="00E47D9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steady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beat.</w:t>
            </w:r>
          </w:p>
          <w:p w14:paraId="5F048FA5" w14:textId="77777777" w:rsidR="005B4703" w:rsidRPr="00E47D96" w:rsidRDefault="005B4703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Sing</w:t>
            </w:r>
            <w:r w:rsidRPr="00E47D96">
              <w:rPr>
                <w:rFonts w:asciiTheme="minorHAnsi" w:hAnsiTheme="minorHAnsi" w:cstheme="minorHAnsi"/>
                <w:color w:val="231F20"/>
                <w:spacing w:val="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4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melody</w:t>
            </w:r>
            <w:r w:rsidRPr="00E47D96">
              <w:rPr>
                <w:rFonts w:asciiTheme="minorHAnsi" w:hAnsiTheme="minorHAnsi" w:cstheme="minorHAnsi"/>
                <w:color w:val="231F20"/>
                <w:spacing w:val="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</w:t>
            </w:r>
            <w:r w:rsidRPr="00E47D96">
              <w:rPr>
                <w:rFonts w:asciiTheme="minorHAnsi" w:hAnsiTheme="minorHAnsi" w:cstheme="minorHAnsi"/>
                <w:color w:val="231F20"/>
                <w:spacing w:val="4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waltz</w:t>
            </w:r>
            <w:r w:rsidRPr="00E47D96">
              <w:rPr>
                <w:rFonts w:asciiTheme="minorHAnsi" w:hAnsiTheme="minorHAnsi" w:cstheme="minorHAnsi"/>
                <w:color w:val="231F20"/>
                <w:spacing w:val="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time</w:t>
            </w:r>
            <w:r w:rsidRPr="00E47D96">
              <w:rPr>
                <w:rFonts w:asciiTheme="minorHAnsi" w:hAnsiTheme="minorHAnsi" w:cstheme="minorHAnsi"/>
                <w:color w:val="231F20"/>
                <w:spacing w:val="4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47D96">
              <w:rPr>
                <w:rFonts w:asciiTheme="minorHAnsi" w:hAnsiTheme="minorHAnsi" w:cstheme="minorHAnsi"/>
                <w:color w:val="231F20"/>
                <w:spacing w:val="4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perform</w:t>
            </w:r>
            <w:r w:rsidRPr="00E47D96">
              <w:rPr>
                <w:rFonts w:asciiTheme="minorHAnsi" w:hAnsiTheme="minorHAnsi" w:cstheme="minorHAnsi"/>
                <w:color w:val="231F20"/>
                <w:spacing w:val="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the</w:t>
            </w:r>
            <w:r w:rsidRPr="00E47D96">
              <w:rPr>
                <w:rFonts w:asciiTheme="minorHAnsi" w:hAnsiTheme="minorHAnsi" w:cstheme="minorHAnsi"/>
                <w:color w:val="231F20"/>
                <w:spacing w:val="4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actions.</w:t>
            </w:r>
          </w:p>
          <w:p w14:paraId="4D079039" w14:textId="77777777" w:rsidR="005B4703" w:rsidRPr="00E47D96" w:rsidRDefault="005B4703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Transfer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actions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to</w:t>
            </w:r>
            <w:r w:rsidRPr="00E47D9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sounds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played</w:t>
            </w:r>
            <w:r w:rsidRPr="00E47D9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on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percussion</w:t>
            </w:r>
            <w:r w:rsidRPr="00E47D9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instruments.</w:t>
            </w:r>
          </w:p>
          <w:p w14:paraId="3634A809" w14:textId="77777777" w:rsidR="005B4703" w:rsidRPr="00E47D96" w:rsidRDefault="005B4703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Listen</w:t>
            </w:r>
            <w:r w:rsidRPr="00E47D96">
              <w:rPr>
                <w:rFonts w:asciiTheme="minorHAnsi" w:hAnsiTheme="minorHAnsi" w:cstheme="minorHAnsi"/>
                <w:color w:val="231F20"/>
                <w:spacing w:val="-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actively</w:t>
            </w:r>
            <w:r w:rsidRPr="00E47D96">
              <w:rPr>
                <w:rFonts w:asciiTheme="minorHAnsi" w:hAnsiTheme="minorHAnsi" w:cstheme="minorHAnsi"/>
                <w:color w:val="231F20"/>
                <w:spacing w:val="-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to</w:t>
            </w:r>
            <w:r w:rsidRPr="00E47D96">
              <w:rPr>
                <w:rFonts w:asciiTheme="minorHAnsi" w:hAnsiTheme="minorHAnsi" w:cstheme="minorHAnsi"/>
                <w:color w:val="231F20"/>
                <w:spacing w:val="-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music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</w:t>
            </w:r>
            <w:r w:rsidRPr="00E47D96">
              <w:rPr>
                <w:rFonts w:asciiTheme="minorHAnsi" w:hAnsiTheme="minorHAnsi" w:cstheme="minorHAnsi"/>
                <w:color w:val="231F20"/>
                <w:spacing w:val="-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3/4</w:t>
            </w:r>
            <w:r w:rsidRPr="00E47D96">
              <w:rPr>
                <w:rFonts w:asciiTheme="minorHAnsi" w:hAnsiTheme="minorHAnsi" w:cstheme="minorHAnsi"/>
                <w:color w:val="231F20"/>
                <w:spacing w:val="-3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time.</w:t>
            </w:r>
          </w:p>
          <w:p w14:paraId="5BE61F04" w14:textId="77777777" w:rsidR="0038351A" w:rsidRPr="00E47D96" w:rsidRDefault="005B4703" w:rsidP="00A324E9">
            <w:pPr>
              <w:pStyle w:val="TableStyle2"/>
              <w:numPr>
                <w:ilvl w:val="0"/>
                <w:numId w:val="12"/>
              </w:numPr>
              <w:ind w:left="357" w:hanging="357"/>
              <w:rPr>
                <w:rFonts w:asciiTheme="minorHAnsi" w:hAnsiTheme="minorHAnsi" w:cstheme="minorHAnsi"/>
                <w:color w:val="231F20"/>
                <w:spacing w:val="-2"/>
                <w:w w:val="105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Find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the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beat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and</w:t>
            </w:r>
            <w:r w:rsidRPr="00E47D96">
              <w:rPr>
                <w:rFonts w:asciiTheme="minorHAnsi" w:hAnsiTheme="minorHAnsi" w:cstheme="minorHAnsi"/>
                <w:color w:val="231F20"/>
                <w:spacing w:val="-9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perform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clapping</w:t>
            </w:r>
            <w:r w:rsidRPr="00E47D96">
              <w:rPr>
                <w:rFonts w:asciiTheme="minorHAnsi" w:hAnsiTheme="minorHAnsi" w:cstheme="minorHAnsi"/>
                <w:color w:val="231F20"/>
                <w:spacing w:val="-9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game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with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-10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w w:val="105"/>
                <w:sz w:val="15"/>
                <w:szCs w:val="15"/>
              </w:rPr>
              <w:t>partner.</w:t>
            </w:r>
          </w:p>
          <w:p w14:paraId="2640C32F" w14:textId="77777777" w:rsidR="00E47D96" w:rsidRPr="00E47D96" w:rsidRDefault="00E47D96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Invent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perform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actions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for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new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verses.</w:t>
            </w:r>
          </w:p>
          <w:p w14:paraId="1D8C96AD" w14:textId="77777777" w:rsidR="00E47D96" w:rsidRPr="00E47D96" w:rsidRDefault="00E47D96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Sing</w:t>
            </w:r>
            <w:r w:rsidRPr="00E47D96">
              <w:rPr>
                <w:rFonts w:asciiTheme="minorHAnsi" w:hAnsiTheme="minorHAnsi" w:cstheme="minorHAnsi"/>
                <w:color w:val="231F20"/>
                <w:spacing w:val="-7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song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while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performing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-7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sequence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of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w w:val="105"/>
                <w:sz w:val="15"/>
                <w:szCs w:val="15"/>
              </w:rPr>
              <w:t>dance</w:t>
            </w:r>
            <w:r w:rsidRPr="00E47D96">
              <w:rPr>
                <w:rFonts w:asciiTheme="minorHAnsi" w:hAnsiTheme="minorHAnsi" w:cstheme="minorHAnsi"/>
                <w:color w:val="231F20"/>
                <w:spacing w:val="-6"/>
                <w:w w:val="10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w w:val="105"/>
                <w:sz w:val="15"/>
                <w:szCs w:val="15"/>
              </w:rPr>
              <w:t>steps.</w:t>
            </w:r>
          </w:p>
          <w:p w14:paraId="357D31F5" w14:textId="77777777" w:rsidR="00E47D96" w:rsidRPr="00E47D96" w:rsidRDefault="00E47D96" w:rsidP="00A324E9">
            <w:pPr>
              <w:pStyle w:val="TableParagraph"/>
              <w:numPr>
                <w:ilvl w:val="0"/>
                <w:numId w:val="12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Play</w:t>
            </w:r>
            <w:r w:rsidRPr="00E47D9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two-note</w:t>
            </w:r>
            <w:r w:rsidRPr="00E47D9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accompaniment,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playing</w:t>
            </w:r>
            <w:r w:rsidRPr="00E47D9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the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beat,</w:t>
            </w:r>
            <w:r w:rsidRPr="00E47D9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on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tuned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or</w:t>
            </w:r>
            <w:r w:rsidRPr="00E47D9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untuned</w:t>
            </w:r>
            <w:r w:rsidRPr="00E47D96">
              <w:rPr>
                <w:rFonts w:asciiTheme="minorHAnsi" w:hAnsiTheme="minorHAnsi" w:cstheme="minorHAnsi"/>
                <w:color w:val="231F20"/>
                <w:spacing w:val="6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percussion.</w:t>
            </w:r>
          </w:p>
          <w:p w14:paraId="7424868C" w14:textId="1EF245F1" w:rsidR="00E47D96" w:rsidRPr="00705362" w:rsidRDefault="00E47D96" w:rsidP="00A324E9">
            <w:pPr>
              <w:pStyle w:val="TableStyle2"/>
              <w:numPr>
                <w:ilvl w:val="0"/>
                <w:numId w:val="12"/>
              </w:numPr>
              <w:ind w:left="357" w:hanging="357"/>
              <w:rPr>
                <w:rFonts w:asciiTheme="minorHAnsi" w:hAnsiTheme="minorHAnsi" w:cstheme="minorHAnsi"/>
                <w:b/>
                <w:bCs/>
                <w:sz w:val="17"/>
                <w:szCs w:val="17"/>
              </w:rPr>
            </w:pP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Listen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to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talk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about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folk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songs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from</w:t>
            </w:r>
            <w:r w:rsidRPr="00E47D96">
              <w:rPr>
                <w:rFonts w:asciiTheme="minorHAnsi" w:hAnsiTheme="minorHAnsi" w:cstheme="minorHAnsi"/>
                <w:color w:val="231F20"/>
                <w:spacing w:val="-1"/>
                <w:sz w:val="15"/>
                <w:szCs w:val="15"/>
              </w:rPr>
              <w:t xml:space="preserve"> </w:t>
            </w:r>
            <w:r w:rsidRPr="00E47D9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North</w:t>
            </w:r>
            <w:r w:rsidRPr="00E47D9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 xml:space="preserve"> America.</w:t>
            </w:r>
          </w:p>
        </w:tc>
      </w:tr>
      <w:tr w:rsidR="00C8292B" w:rsidRPr="006D4C8A" w14:paraId="3DB01C79" w14:textId="77777777" w:rsidTr="00053DAD">
        <w:trPr>
          <w:cantSplit/>
          <w:trHeight w:val="1298"/>
        </w:trPr>
        <w:tc>
          <w:tcPr>
            <w:tcW w:w="699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41952FE" w14:textId="77777777" w:rsidR="00C8292B" w:rsidRPr="00455FE2" w:rsidRDefault="00C8292B" w:rsidP="00111DA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19636" w14:textId="5B763F13" w:rsidR="00C8292B" w:rsidRPr="00053DAD" w:rsidRDefault="00761678" w:rsidP="00761678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>Sounds</w:t>
            </w:r>
            <w:r w:rsidR="00AD7636"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 xml:space="preserve">, </w:t>
            </w:r>
            <w:r w:rsidR="000B2F89">
              <w:rPr>
                <w:rFonts w:ascii="SassoonCRInfant" w:eastAsia="SassoonCRInfant" w:hAnsi="SassoonCRInfant" w:cs="SassoonCRInfant"/>
                <w:sz w:val="16"/>
                <w:szCs w:val="16"/>
              </w:rPr>
              <w:t>p</w:t>
            </w:r>
            <w:r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>ercussion</w:t>
            </w:r>
            <w:r w:rsidR="00AD7636"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 xml:space="preserve">, </w:t>
            </w:r>
            <w:r w:rsidR="000B2F89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d</w:t>
            </w:r>
            <w:r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ynamic</w:t>
            </w:r>
            <w:r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 xml:space="preserve">s </w:t>
            </w:r>
            <w:r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(Loud/Quiet)</w:t>
            </w:r>
            <w:r w:rsidR="00AD7636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 xml:space="preserve">, </w:t>
            </w:r>
            <w:r w:rsidR="000B2F89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t</w:t>
            </w:r>
            <w:r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empo (Fast/Slow)</w:t>
            </w:r>
            <w:r w:rsidR="00AD7636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,</w:t>
            </w:r>
            <w:r w:rsidR="00AD7636"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 xml:space="preserve"> </w:t>
            </w:r>
            <w:r w:rsidR="000B2F89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c</w:t>
            </w:r>
            <w:r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omposer</w:t>
            </w:r>
            <w:r w:rsidR="00AD7636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,</w:t>
            </w:r>
            <w:r w:rsidR="00AD7636"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 xml:space="preserve"> </w:t>
            </w:r>
            <w:r w:rsidR="000B2F89">
              <w:rPr>
                <w:rFonts w:ascii="SassoonCRInfant" w:eastAsia="SassoonCRInfant" w:hAnsi="SassoonCRInfant" w:cs="SassoonCRInfant"/>
                <w:sz w:val="16"/>
                <w:szCs w:val="16"/>
              </w:rPr>
              <w:t>c</w:t>
            </w:r>
            <w:r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>onductor</w:t>
            </w:r>
            <w:r w:rsidR="00AD7636" w:rsidRPr="00053DAD">
              <w:rPr>
                <w:rFonts w:ascii="SassoonCRInfant" w:eastAsia="SassoonCRInfant" w:hAnsi="SassoonCRInfant" w:cs="SassoonCRInfant"/>
                <w:sz w:val="16"/>
                <w:szCs w:val="16"/>
              </w:rPr>
              <w:t xml:space="preserve">, </w:t>
            </w:r>
            <w:r w:rsidR="000B2F89"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t</w:t>
            </w:r>
            <w:r w:rsidRPr="00B7076E">
              <w:rPr>
                <w:rFonts w:ascii="SassoonCRInfant" w:eastAsia="SassoonCRInfant" w:hAnsi="SassoonCRInfant" w:cs="SassoonCRInfant"/>
                <w:b/>
                <w:sz w:val="16"/>
                <w:szCs w:val="16"/>
              </w:rPr>
              <w:t>imbre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37185658" w14:textId="13EBBA81" w:rsidR="00C8292B" w:rsidRPr="005320DB" w:rsidRDefault="001A4D3B" w:rsidP="00111DA6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H</w:t>
            </w:r>
            <w:r w:rsidR="008B409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igh/low, </w:t>
            </w:r>
            <w:r w:rsidR="008B409F" w:rsidRPr="00B7076E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call and response,</w:t>
            </w:r>
            <w:r w:rsidR="008B409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phrase</w:t>
            </w:r>
            <w:r w:rsidR="00A62DBD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strong beat, sounds, tone</w:t>
            </w:r>
            <w:r w:rsidR="005320DB" w:rsidRPr="005320DB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</w:t>
            </w:r>
            <w:r w:rsidR="00A62DBD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percussion, </w:t>
            </w:r>
            <w:r w:rsidR="00A62DBD" w:rsidRPr="00B7076E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solo</w:t>
            </w:r>
            <w:r w:rsidRPr="00B7076E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 xml:space="preserve">, </w:t>
            </w:r>
            <w:proofErr w:type="gramStart"/>
            <w:r w:rsidRPr="00B7076E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 xml:space="preserve">together, </w:t>
            </w:r>
            <w:r w:rsidR="005320DB" w:rsidRPr="00B7076E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 xml:space="preserve"> beat</w:t>
            </w:r>
            <w:proofErr w:type="gramEnd"/>
            <w:r w:rsidR="005320DB" w:rsidRPr="00B7076E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,</w:t>
            </w:r>
            <w:r w:rsidR="005320DB" w:rsidRPr="005320DB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pulse, rhythm, lou</w:t>
            </w:r>
            <w:r w:rsidR="005320DB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d, quiet</w:t>
            </w:r>
            <w:r w:rsidR="00D46175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, </w:t>
            </w:r>
            <w:r w:rsidR="00D46175" w:rsidRPr="009F01C6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stepping</w:t>
            </w:r>
            <w:r w:rsidR="008B409F" w:rsidRPr="009F01C6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/leaping notes</w:t>
            </w:r>
            <w:r w:rsidR="008B409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, </w:t>
            </w:r>
            <w:proofErr w:type="spellStart"/>
            <w:r w:rsidR="008B409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songwriting</w:t>
            </w:r>
            <w:proofErr w:type="spellEnd"/>
            <w:r w:rsidR="008B409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and </w:t>
            </w:r>
            <w:r w:rsidR="008B409F" w:rsidRPr="00A324E9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>improvise</w:t>
            </w:r>
            <w:r w:rsidR="005320DB" w:rsidRPr="00A324E9">
              <w:rPr>
                <w:rFonts w:asciiTheme="minorHAnsi" w:hAnsiTheme="minorHAnsi" w:cstheme="minorHAnsi"/>
                <w:b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6C309" w14:textId="78540AB7" w:rsidR="00C8292B" w:rsidRPr="006D4C8A" w:rsidRDefault="001A4D3B" w:rsidP="00111DA6">
            <w:pP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 w:rsidRPr="00A324E9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>Beat</w:t>
            </w:r>
            <w:r w:rsidRP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, </w:t>
            </w:r>
            <w:r w:rsidR="002C2213" w:rsidRP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cuckoo interval, so-mi, </w:t>
            </w:r>
            <w:r w:rsidR="002C2213" w:rsidRPr="00A324E9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 xml:space="preserve">echo </w:t>
            </w:r>
            <w:r w:rsidR="002C2213" w:rsidRP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singing</w:t>
            </w:r>
            <w:r w:rsidR="006D4C8A" w:rsidRP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, s</w:t>
            </w:r>
            <w:r w:rsid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yncopation, </w:t>
            </w:r>
            <w:r w:rsidR="006D4C8A" w:rsidRPr="00A324E9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>rests, louder,</w:t>
            </w:r>
            <w:r w:rsid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 </w:t>
            </w:r>
            <w:r w:rsidR="006D4C8A" w:rsidRPr="00A324E9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>quieter, higher/lower sounds</w:t>
            </w:r>
            <w:r w:rsidR="006D4C8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, verse, chorus, </w:t>
            </w:r>
            <w:r w:rsidR="006D4C8A" w:rsidRPr="00A324E9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>faster</w:t>
            </w:r>
            <w:r w:rsidR="000B2F89" w:rsidRPr="00A324E9">
              <w:rPr>
                <w:rFonts w:asciiTheme="minorHAnsi" w:hAnsiTheme="minorHAnsi" w:cstheme="minorHAnsi"/>
                <w:b/>
                <w:bCs/>
                <w:sz w:val="16"/>
                <w:szCs w:val="16"/>
                <w:lang w:val="en-GB"/>
              </w:rPr>
              <w:t>/slower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66BF88D1" w14:textId="6EA55AB8" w:rsidR="00C8292B" w:rsidRPr="006D4C8A" w:rsidRDefault="005C7F2F" w:rsidP="00111DA6">
            <w:pP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Louder/quieter, up, down, higher/lower, melody, interval, stepping notes, scale, pulse, beat, faster, slower, </w:t>
            </w:r>
            <w:r w:rsidR="00A17E82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glockenspiel, chime bars, xylophone</w:t>
            </w:r>
            <w:r w:rsidR="00873A06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, dotted rhythms, rest, stepping notes, jumping notes</w:t>
            </w:r>
            <w:r w:rsidR="005A632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, fast, slow and soundscape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ADE15" w14:textId="3C8FF79B" w:rsidR="00C8292B" w:rsidRPr="006D4C8A" w:rsidRDefault="005A7CC2" w:rsidP="00111DA6">
            <w:pP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Stepping note, leap, call and response, slower/faster</w:t>
            </w:r>
            <w:r w:rsidR="00B3610D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, louder/quieter, shaker, scraper, chime tree, chime bars, glockenspiel, xylophone, oce</w:t>
            </w:r>
            <w:r w:rsidR="008A319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an drum, rain stick</w:t>
            </w:r>
            <w:r w:rsidR="00C67DC5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 xml:space="preserve">, </w:t>
            </w:r>
            <w:r w:rsidR="008A319A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soundscape</w:t>
            </w:r>
            <w:r w:rsidR="00C67DC5">
              <w:rPr>
                <w:rFonts w:asciiTheme="minorHAnsi" w:hAnsiTheme="minorHAnsi" w:cstheme="minorHAnsi"/>
                <w:bCs/>
                <w:sz w:val="16"/>
                <w:szCs w:val="16"/>
                <w:lang w:val="en-GB"/>
              </w:rPr>
              <w:t>, forte, piano, crescendo and diminuendo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1C56816E" w14:textId="0F1E3348" w:rsidR="00C8292B" w:rsidRPr="006D4C8A" w:rsidRDefault="00A3430B" w:rsidP="00111DA6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r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Longer/shorter sound, waltz time, ring, shake, scrape, tap, strike, drum</w:t>
            </w:r>
            <w:r w:rsidR="004D1EA1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, body percussion, </w:t>
            </w:r>
            <w:r w:rsidR="008C32EF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dotted notes, rhythm, higher/lower, phrase, steady</w:t>
            </w:r>
            <w:r w:rsidR="00E76FFA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beat, tuned and untuned</w:t>
            </w:r>
          </w:p>
        </w:tc>
      </w:tr>
      <w:tr w:rsidR="00C8292B" w:rsidRPr="00A621C3" w14:paraId="22838F1A" w14:textId="77777777" w:rsidTr="00F40D16">
        <w:trPr>
          <w:cantSplit/>
          <w:trHeight w:val="751"/>
        </w:trPr>
        <w:tc>
          <w:tcPr>
            <w:tcW w:w="6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8411AAF" w14:textId="77777777" w:rsidR="00C8292B" w:rsidRPr="006D4C8A" w:rsidRDefault="00C8292B" w:rsidP="00111DA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451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CE9AFB" w14:textId="77777777" w:rsidR="00945A4E" w:rsidRPr="00053DAD" w:rsidRDefault="00C8292B" w:rsidP="00CF007A">
            <w:pPr>
              <w:pStyle w:val="TableStyle2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053DAD">
              <w:rPr>
                <w:rFonts w:asciiTheme="minorHAnsi" w:hAnsiTheme="minorHAnsi" w:cstheme="minorHAnsi"/>
                <w:b/>
                <w:sz w:val="16"/>
                <w:szCs w:val="16"/>
              </w:rPr>
              <w:t>Continuous Provision Enhancements</w:t>
            </w:r>
          </w:p>
          <w:p w14:paraId="5670052E" w14:textId="6D1C570A" w:rsidR="00CF007A" w:rsidRPr="00742555" w:rsidRDefault="00CF007A" w:rsidP="00A324E9">
            <w:pPr>
              <w:pStyle w:val="TableStyle2"/>
              <w:numPr>
                <w:ilvl w:val="0"/>
                <w:numId w:val="2"/>
              </w:numPr>
              <w:rPr>
                <w:rFonts w:asciiTheme="minorHAnsi" w:hAnsiTheme="minorHAnsi" w:cstheme="minorHAnsi"/>
                <w:bCs/>
                <w:sz w:val="19"/>
                <w:szCs w:val="19"/>
              </w:rPr>
            </w:pPr>
            <w:r w:rsidRPr="00053DAD">
              <w:rPr>
                <w:rFonts w:asciiTheme="minorHAnsi" w:hAnsiTheme="minorHAnsi" w:cstheme="minorHAnsi"/>
                <w:bCs/>
                <w:sz w:val="16"/>
                <w:szCs w:val="16"/>
              </w:rPr>
              <w:t>Seasonal instruments</w:t>
            </w:r>
            <w:r w:rsidRPr="00053DAD">
              <w:rPr>
                <w:rFonts w:asciiTheme="minorHAnsi" w:hAnsiTheme="minorHAnsi" w:cstheme="minorHAnsi"/>
                <w:bCs/>
                <w:color w:val="auto"/>
                <w:sz w:val="16"/>
                <w:szCs w:val="16"/>
              </w:rPr>
              <w:t xml:space="preserve">, instruments related to particular cultures, instruments used in different festivals, </w:t>
            </w:r>
            <w:r w:rsidRPr="00053DAD">
              <w:rPr>
                <w:rFonts w:asciiTheme="minorHAnsi" w:hAnsiTheme="minorHAnsi" w:cstheme="minorHAnsi"/>
                <w:bCs/>
                <w:sz w:val="16"/>
                <w:szCs w:val="16"/>
              </w:rPr>
              <w:t>instruments created by children, CD’s or other listening material related to a topic of &amp; costumes related to a topic of significance.</w:t>
            </w:r>
          </w:p>
        </w:tc>
      </w:tr>
      <w:tr w:rsidR="00816285" w:rsidRPr="004252BB" w14:paraId="652A8F8C" w14:textId="77777777" w:rsidTr="00053DAD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41020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bookmarkStart w:id="0" w:name="_Hlk129885496"/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Y1</w:t>
            </w:r>
            <w:r w:rsidRPr="00567D66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 xml:space="preserve"> 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4B4C67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2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EEEC7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AF660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bookmarkEnd w:id="0"/>
      <w:tr w:rsidR="00AF7931" w:rsidRPr="00CC1A1C" w14:paraId="75085F55" w14:textId="4697B39F" w:rsidTr="00053DAD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4EDB9A3" w14:textId="7E97CC23" w:rsidR="00AF7931" w:rsidRPr="00455FE2" w:rsidRDefault="00AF7931" w:rsidP="00AF7931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>, ,</w:t>
            </w:r>
            <w:proofErr w:type="gramEnd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 xml:space="preserve"> , </w:t>
            </w: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09014" w14:textId="65E06B96" w:rsidR="00AF7931" w:rsidRPr="001E2730" w:rsidRDefault="009427B0" w:rsidP="00AF79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AF7931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Menu Song</w:t>
            </w:r>
          </w:p>
          <w:p w14:paraId="73982DBA" w14:textId="77777777" w:rsidR="00AF7931" w:rsidRPr="001E2730" w:rsidRDefault="00AF7931" w:rsidP="00AF7931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(Progression snapshot)</w:t>
            </w:r>
          </w:p>
          <w:p w14:paraId="049CC0FC" w14:textId="77777777" w:rsidR="00AF7931" w:rsidRPr="001E2730" w:rsidRDefault="00AF7931" w:rsidP="00BA5BD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69E711E" w14:textId="77777777" w:rsidR="00B4543C" w:rsidRPr="00B4543C" w:rsidRDefault="00B4543C" w:rsidP="00A324E9">
            <w:pPr>
              <w:pStyle w:val="TableParagraph"/>
              <w:numPr>
                <w:ilvl w:val="0"/>
                <w:numId w:val="13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Participate</w:t>
            </w:r>
            <w:r w:rsidRPr="00B4543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B4543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creating</w:t>
            </w:r>
            <w:r w:rsidRPr="00B4543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B4543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dramatic</w:t>
            </w:r>
            <w:r w:rsidRPr="00B4543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group</w:t>
            </w:r>
            <w:r w:rsidRPr="00B4543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performance</w:t>
            </w:r>
            <w:r w:rsidRPr="00B4543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B4543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kitchen-themed</w:t>
            </w:r>
            <w:r w:rsidRPr="00B4543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props.</w:t>
            </w:r>
          </w:p>
          <w:p w14:paraId="3766806A" w14:textId="77777777" w:rsidR="00B4543C" w:rsidRPr="00B4543C" w:rsidRDefault="00B4543C" w:rsidP="00A324E9">
            <w:pPr>
              <w:pStyle w:val="TableParagraph"/>
              <w:numPr>
                <w:ilvl w:val="0"/>
                <w:numId w:val="13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B4543C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cumulative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song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from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memory,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remembering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order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B4543C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B4543C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verses.</w:t>
            </w:r>
          </w:p>
          <w:p w14:paraId="7259275D" w14:textId="77777777" w:rsidR="00B4543C" w:rsidRPr="00B4543C" w:rsidRDefault="00B4543C" w:rsidP="00A324E9">
            <w:pPr>
              <w:pStyle w:val="TableParagraph"/>
              <w:numPr>
                <w:ilvl w:val="0"/>
                <w:numId w:val="13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B4543C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classroom</w:t>
            </w:r>
            <w:r w:rsidRPr="00B4543C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instruments</w:t>
            </w:r>
            <w:r w:rsidRPr="00B4543C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B4543C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B4543C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beat.</w:t>
            </w:r>
          </w:p>
          <w:p w14:paraId="14F662D0" w14:textId="77777777" w:rsidR="00B4543C" w:rsidRPr="00B4543C" w:rsidRDefault="00B4543C" w:rsidP="00A324E9">
            <w:pPr>
              <w:pStyle w:val="TableParagraph"/>
              <w:numPr>
                <w:ilvl w:val="0"/>
                <w:numId w:val="13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Copy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leader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B4543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call-and-response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song,</w:t>
            </w:r>
            <w:r w:rsidRPr="00B4543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show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the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shape</w:t>
            </w:r>
            <w:r w:rsidRPr="00B4543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of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the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pitch</w:t>
            </w:r>
            <w:r w:rsidRPr="00B4543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moving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with</w:t>
            </w:r>
            <w:r w:rsidRPr="00B4543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actions, and sing using mi-re-do.</w:t>
            </w:r>
          </w:p>
          <w:p w14:paraId="37D3F88D" w14:textId="2DA458FB" w:rsidR="00BA5BDA" w:rsidRPr="00B4543C" w:rsidRDefault="00B4543C" w:rsidP="00A324E9">
            <w:pPr>
              <w:pStyle w:val="TableParagraph"/>
              <w:numPr>
                <w:ilvl w:val="0"/>
                <w:numId w:val="13"/>
              </w:numPr>
              <w:tabs>
                <w:tab w:val="left" w:pos="450"/>
              </w:tabs>
              <w:ind w:left="357" w:hanging="357"/>
              <w:rPr>
                <w:sz w:val="18"/>
              </w:rPr>
            </w:pP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B4543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B4543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move</w:t>
            </w:r>
            <w:r w:rsidRPr="00B4543C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B4543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time</w:t>
            </w:r>
            <w:r w:rsidRPr="00B4543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B4543C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B4543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B4543C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song.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 w:themeFill="background1"/>
          </w:tcPr>
          <w:p w14:paraId="03FC50D8" w14:textId="77777777" w:rsidR="00AF7931" w:rsidRPr="001E2730" w:rsidRDefault="00AF7931" w:rsidP="00667824">
            <w:pPr>
              <w:pStyle w:val="TableStyle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BBC Ten Pieces Mars (Holst)</w:t>
            </w:r>
          </w:p>
          <w:p w14:paraId="45B0D686" w14:textId="77777777" w:rsidR="00AF7931" w:rsidRDefault="00AF7931" w:rsidP="00AF7931">
            <w:pPr>
              <w:pStyle w:val="TableStyle2"/>
              <w:ind w:left="36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94E1BC3" w14:textId="77777777" w:rsidR="001E2730" w:rsidRPr="001E2730" w:rsidRDefault="001E2730" w:rsidP="00AF7931">
            <w:pPr>
              <w:pStyle w:val="TableStyle2"/>
              <w:ind w:left="36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69844E9" w14:textId="77777777" w:rsidR="008D2F98" w:rsidRPr="0004452E" w:rsidRDefault="008D2F98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Listen to a new piece of music </w:t>
            </w:r>
          </w:p>
          <w:p w14:paraId="7A989720" w14:textId="77777777" w:rsidR="008D2F98" w:rsidRPr="0004452E" w:rsidRDefault="008D2F98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Explore spikey and smooth in the context of music</w:t>
            </w:r>
          </w:p>
          <w:p w14:paraId="4AEAA9D3" w14:textId="77777777" w:rsidR="008D2F98" w:rsidRPr="0004452E" w:rsidRDefault="008D2F98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Learn a new song and sing it in different styles Play simple patterns on the drum, and repeat simple patterns back </w:t>
            </w:r>
          </w:p>
          <w:p w14:paraId="2781DF97" w14:textId="77777777" w:rsidR="008D2F98" w:rsidRPr="0004452E" w:rsidRDefault="008D2F98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Write new lyrics to a familiar tune about all the things you might find on your way to Mars! </w:t>
            </w:r>
          </w:p>
          <w:p w14:paraId="3C6B78D3" w14:textId="7B325BF9" w:rsidR="008D2F98" w:rsidRPr="0004452E" w:rsidRDefault="00797A1F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Pupils make</w:t>
            </w:r>
            <w:r w:rsidR="008D2F98" w:rsidRPr="0004452E">
              <w:rPr>
                <w:rFonts w:cstheme="minorHAnsi"/>
                <w:sz w:val="18"/>
                <w:szCs w:val="18"/>
              </w:rPr>
              <w:t xml:space="preserve"> own space map with lots of different sounds </w:t>
            </w:r>
          </w:p>
          <w:p w14:paraId="59D01274" w14:textId="77777777" w:rsidR="00AF7931" w:rsidRPr="004B1CCA" w:rsidRDefault="00797A1F" w:rsidP="00A324E9">
            <w:pPr>
              <w:pStyle w:val="TableStyle2"/>
              <w:numPr>
                <w:ilvl w:val="0"/>
                <w:numId w:val="1"/>
              </w:numPr>
              <w:ind w:left="357" w:hanging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4452E">
              <w:rPr>
                <w:rFonts w:asciiTheme="minorHAnsi" w:hAnsiTheme="minorHAnsi" w:cstheme="minorHAnsi"/>
                <w:sz w:val="18"/>
                <w:szCs w:val="18"/>
              </w:rPr>
              <w:t>Pupils will p</w:t>
            </w:r>
            <w:r w:rsidR="008D2F98" w:rsidRPr="0004452E">
              <w:rPr>
                <w:rFonts w:asciiTheme="minorHAnsi" w:hAnsiTheme="minorHAnsi" w:cstheme="minorHAnsi"/>
                <w:sz w:val="18"/>
                <w:szCs w:val="18"/>
              </w:rPr>
              <w:t>lay some classroom instruments</w:t>
            </w:r>
            <w:r w:rsidR="004B1CC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2C5D248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6D33571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07A5EA7C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2E715126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3C39296F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64391DA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1D65DBC8" w14:textId="77777777" w:rsidR="004B1CCA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3EE2C70" w14:textId="232A3F0A" w:rsidR="004B1CCA" w:rsidRPr="001E2730" w:rsidRDefault="004B1CCA" w:rsidP="004B1CCA">
            <w:pPr>
              <w:pStyle w:val="TableStyle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7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36191" w14:textId="10EC8D38" w:rsidR="00AF7931" w:rsidRPr="001E2730" w:rsidRDefault="00ED3B9B" w:rsidP="00AF7931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AF7931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Football</w:t>
            </w:r>
          </w:p>
          <w:p w14:paraId="0ACDEF58" w14:textId="77777777" w:rsidR="00AF7931" w:rsidRPr="001E2730" w:rsidRDefault="00AF7931" w:rsidP="00AF7931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(Progression snapshot)</w:t>
            </w:r>
          </w:p>
          <w:p w14:paraId="7BDDE71C" w14:textId="77777777" w:rsidR="00AF7931" w:rsidRDefault="00AF7931" w:rsidP="00AF7931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5CBE10B0" w14:textId="77777777" w:rsidR="00A34AA3" w:rsidRPr="00A34AA3" w:rsidRDefault="00A34AA3" w:rsidP="00A324E9">
            <w:pPr>
              <w:pStyle w:val="TableParagraph"/>
              <w:numPr>
                <w:ilvl w:val="0"/>
                <w:numId w:val="14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A34AA3">
              <w:rPr>
                <w:rFonts w:asciiTheme="minorHAnsi" w:hAnsiTheme="minorHAnsi" w:cstheme="minorHAnsi"/>
                <w:color w:val="231F20"/>
                <w:spacing w:val="1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word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patterns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A34AA3">
              <w:rPr>
                <w:rFonts w:asciiTheme="minorHAnsi" w:hAnsiTheme="minorHAnsi" w:cstheme="minorHAnsi"/>
                <w:color w:val="231F20"/>
                <w:spacing w:val="1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groups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melodies</w:t>
            </w:r>
            <w:r w:rsidRPr="00A34AA3">
              <w:rPr>
                <w:rFonts w:asciiTheme="minorHAnsi" w:hAnsiTheme="minorHAnsi" w:cstheme="minorHAnsi"/>
                <w:color w:val="231F20"/>
                <w:spacing w:val="1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pairs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A34AA3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mi-re-do</w:t>
            </w:r>
            <w:r w:rsidRPr="00A34AA3">
              <w:rPr>
                <w:rFonts w:asciiTheme="minorHAnsi" w:hAnsiTheme="minorHAnsi" w:cstheme="minorHAnsi"/>
                <w:color w:val="231F20"/>
                <w:spacing w:val="1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(E-D-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>C).</w:t>
            </w:r>
          </w:p>
          <w:p w14:paraId="02932188" w14:textId="77777777" w:rsidR="00A34AA3" w:rsidRPr="00A34AA3" w:rsidRDefault="00A34AA3" w:rsidP="00A324E9">
            <w:pPr>
              <w:pStyle w:val="TableParagraph"/>
              <w:numPr>
                <w:ilvl w:val="0"/>
                <w:numId w:val="14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Chant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together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rhythmically,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marking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rests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accurately.</w:t>
            </w:r>
          </w:p>
          <w:p w14:paraId="617A1FF7" w14:textId="77777777" w:rsidR="00A34AA3" w:rsidRPr="00A34AA3" w:rsidRDefault="00A34AA3" w:rsidP="00A324E9">
            <w:pPr>
              <w:pStyle w:val="TableParagraph"/>
              <w:numPr>
                <w:ilvl w:val="0"/>
                <w:numId w:val="14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A34AA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A34AA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simple</w:t>
            </w:r>
            <w:r w:rsidRPr="00A34AA3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ostinato</w:t>
            </w:r>
            <w:r w:rsidRPr="00A34AA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A34AA3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untuned</w:t>
            </w:r>
            <w:r w:rsidRPr="00A34AA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percussion.</w:t>
            </w:r>
          </w:p>
          <w:p w14:paraId="42BC0C7E" w14:textId="77777777" w:rsidR="00A34AA3" w:rsidRPr="00A34AA3" w:rsidRDefault="00A34AA3" w:rsidP="00A324E9">
            <w:pPr>
              <w:pStyle w:val="TableParagraph"/>
              <w:numPr>
                <w:ilvl w:val="0"/>
                <w:numId w:val="14"/>
              </w:numPr>
              <w:tabs>
                <w:tab w:val="left" w:pos="450"/>
              </w:tabs>
              <w:spacing w:before="2" w:line="235" w:lineRule="auto"/>
              <w:ind w:right="359"/>
              <w:rPr>
                <w:rFonts w:asciiTheme="minorHAnsi" w:hAnsiTheme="minorHAnsi" w:cstheme="minorHAnsi"/>
                <w:sz w:val="18"/>
              </w:rPr>
            </w:pP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Sing an echo song while tapping the beat, and clap the rhythm of the words, understanding there is one beat for each syllable.</w:t>
            </w:r>
          </w:p>
          <w:p w14:paraId="643FDB5F" w14:textId="0BAB3926" w:rsidR="007428BD" w:rsidRPr="00A34AA3" w:rsidRDefault="00A34AA3" w:rsidP="00A324E9">
            <w:pPr>
              <w:pStyle w:val="TableParagraph"/>
              <w:numPr>
                <w:ilvl w:val="0"/>
                <w:numId w:val="14"/>
              </w:numPr>
              <w:tabs>
                <w:tab w:val="left" w:pos="450"/>
              </w:tabs>
              <w:spacing w:before="2" w:line="235" w:lineRule="auto"/>
              <w:ind w:right="359"/>
              <w:rPr>
                <w:rFonts w:asciiTheme="minorHAnsi" w:hAnsiTheme="minorHAnsi" w:cstheme="minorHAnsi"/>
                <w:sz w:val="18"/>
              </w:rPr>
            </w:pPr>
            <w:proofErr w:type="spellStart"/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Recognise</w:t>
            </w:r>
            <w:proofErr w:type="spellEnd"/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difference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between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pattern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notes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(pitched)</w:t>
            </w:r>
            <w:r w:rsidRPr="00A34AA3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z w:val="18"/>
              </w:rPr>
              <w:t>without</w:t>
            </w:r>
            <w:r w:rsidRPr="00A34AA3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A34AA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(unpitched).</w:t>
            </w:r>
          </w:p>
          <w:p w14:paraId="07072C16" w14:textId="49D2EE70" w:rsidR="00BA5BDA" w:rsidRPr="007428BD" w:rsidRDefault="00BA5BDA" w:rsidP="007428B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12AD2B7" w14:textId="5410BDAD" w:rsidR="00AF7931" w:rsidRPr="001E2730" w:rsidRDefault="00E61AF9" w:rsidP="00AF7931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AF7931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‘Dawn’ from Sea Interludes and Musical Conversations.</w:t>
            </w:r>
          </w:p>
          <w:p w14:paraId="214461FC" w14:textId="77777777" w:rsidR="00EE7EC8" w:rsidRPr="001E2730" w:rsidRDefault="00EE7EC8" w:rsidP="00EE7EC8">
            <w:pPr>
              <w:rPr>
                <w:sz w:val="18"/>
                <w:szCs w:val="18"/>
                <w:lang w:val="en-GB"/>
              </w:rPr>
            </w:pPr>
          </w:p>
          <w:p w14:paraId="5FA6A885" w14:textId="77777777" w:rsidR="00952565" w:rsidRPr="00867ED8" w:rsidRDefault="00952565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867ED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 xml:space="preserve">Sing a simple singing game, adding actions to show a developing sense of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beat.</w:t>
            </w:r>
          </w:p>
          <w:p w14:paraId="1C2067C8" w14:textId="77777777" w:rsidR="00952565" w:rsidRPr="00867ED8" w:rsidRDefault="00952565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right="57" w:hanging="357"/>
              <w:rPr>
                <w:rFonts w:asciiTheme="minorHAnsi" w:hAnsiTheme="minorHAnsi" w:cstheme="minorHAnsi"/>
                <w:sz w:val="18"/>
              </w:rPr>
            </w:pP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actively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by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responding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musical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signals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musical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themes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867ED8">
              <w:rPr>
                <w:rFonts w:asciiTheme="minorHAnsi" w:hAnsiTheme="minorHAnsi" w:cstheme="minorHAnsi"/>
                <w:color w:val="231F20"/>
                <w:spacing w:val="7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 xml:space="preserve">appropriate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movement.</w:t>
            </w:r>
          </w:p>
          <w:p w14:paraId="256FCCD4" w14:textId="77777777" w:rsidR="00EE7EC8" w:rsidRPr="00867ED8" w:rsidRDefault="00952565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right="57" w:hanging="357"/>
              <w:rPr>
                <w:rFonts w:asciiTheme="minorHAnsi" w:hAnsiTheme="minorHAnsi" w:cstheme="minorHAnsi"/>
                <w:sz w:val="18"/>
              </w:rPr>
            </w:pP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867ED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867ED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musical</w:t>
            </w:r>
            <w:r w:rsidRPr="00867ED8">
              <w:rPr>
                <w:rFonts w:asciiTheme="minorHAnsi" w:hAnsiTheme="minorHAnsi" w:cstheme="minorHAnsi"/>
                <w:color w:val="231F20"/>
                <w:spacing w:val="16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movement</w:t>
            </w:r>
            <w:r w:rsidRPr="00867ED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picture.</w:t>
            </w:r>
          </w:p>
          <w:p w14:paraId="4D11A2A7" w14:textId="77777777" w:rsidR="00867ED8" w:rsidRPr="00867ED8" w:rsidRDefault="00867ED8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867ED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musical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sound</w:t>
            </w:r>
            <w:r w:rsidRPr="00867ED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effects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867ED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short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sequences</w:t>
            </w:r>
            <w:r w:rsidRPr="00867ED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sounds</w:t>
            </w:r>
            <w:r w:rsidRPr="00867ED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response</w:t>
            </w:r>
            <w:r w:rsidRPr="00867ED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867ED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stimulus.</w:t>
            </w:r>
          </w:p>
          <w:p w14:paraId="3899BF01" w14:textId="77777777" w:rsidR="00867ED8" w:rsidRPr="00867ED8" w:rsidRDefault="00867ED8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Improvise</w:t>
            </w:r>
            <w:r w:rsidRPr="00867ED8">
              <w:rPr>
                <w:rFonts w:asciiTheme="minorHAnsi" w:hAnsiTheme="minorHAnsi" w:cstheme="minorHAnsi"/>
                <w:color w:val="231F20"/>
                <w:spacing w:val="25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question-and-answer</w:t>
            </w:r>
            <w:r w:rsidRPr="00867ED8">
              <w:rPr>
                <w:rFonts w:asciiTheme="minorHAnsi" w:hAnsiTheme="minorHAnsi" w:cstheme="minorHAnsi"/>
                <w:color w:val="231F20"/>
                <w:spacing w:val="26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conversations</w:t>
            </w:r>
            <w:r w:rsidRPr="00867ED8">
              <w:rPr>
                <w:rFonts w:asciiTheme="minorHAnsi" w:hAnsiTheme="minorHAnsi" w:cstheme="minorHAnsi"/>
                <w:color w:val="231F20"/>
                <w:spacing w:val="26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867ED8">
              <w:rPr>
                <w:rFonts w:asciiTheme="minorHAnsi" w:hAnsiTheme="minorHAnsi" w:cstheme="minorHAnsi"/>
                <w:color w:val="231F20"/>
                <w:spacing w:val="26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percussion</w:t>
            </w:r>
            <w:r w:rsidRPr="00867ED8">
              <w:rPr>
                <w:rFonts w:asciiTheme="minorHAnsi" w:hAnsiTheme="minorHAnsi" w:cstheme="minorHAnsi"/>
                <w:color w:val="231F20"/>
                <w:spacing w:val="26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instruments.</w:t>
            </w:r>
          </w:p>
          <w:p w14:paraId="7D415723" w14:textId="77777777" w:rsidR="00867ED8" w:rsidRPr="00867ED8" w:rsidRDefault="00867ED8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Create,</w:t>
            </w:r>
            <w:r w:rsidRPr="00867ED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interpret,</w:t>
            </w:r>
            <w:r w:rsidRPr="00867ED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867ED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perform</w:t>
            </w:r>
            <w:r w:rsidRPr="00867ED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from</w:t>
            </w:r>
            <w:r w:rsidRPr="00867ED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simple</w:t>
            </w:r>
            <w:r w:rsidRPr="00867ED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graphic</w:t>
            </w:r>
            <w:r w:rsidRPr="00867ED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scores.</w:t>
            </w:r>
          </w:p>
          <w:p w14:paraId="216971B5" w14:textId="4EB8C862" w:rsidR="00867ED8" w:rsidRPr="00952565" w:rsidRDefault="00867ED8" w:rsidP="00A324E9">
            <w:pPr>
              <w:pStyle w:val="TableParagraph"/>
              <w:numPr>
                <w:ilvl w:val="0"/>
                <w:numId w:val="15"/>
              </w:numPr>
              <w:tabs>
                <w:tab w:val="left" w:pos="450"/>
              </w:tabs>
              <w:ind w:left="357" w:right="57" w:hanging="357"/>
              <w:rPr>
                <w:sz w:val="18"/>
              </w:rPr>
            </w:pPr>
            <w:proofErr w:type="spellStart"/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Recognise</w:t>
            </w:r>
            <w:proofErr w:type="spellEnd"/>
            <w:r w:rsidRPr="00867ED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how</w:t>
            </w:r>
            <w:r w:rsidRPr="00867ED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graphic</w:t>
            </w:r>
            <w:r w:rsidRPr="00867ED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symbols</w:t>
            </w:r>
            <w:r w:rsidRPr="00867ED8">
              <w:rPr>
                <w:rFonts w:asciiTheme="minorHAnsi" w:hAnsiTheme="minorHAnsi" w:cstheme="minorHAnsi"/>
                <w:color w:val="231F20"/>
                <w:spacing w:val="18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can</w:t>
            </w:r>
            <w:r w:rsidRPr="00867ED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z w:val="18"/>
              </w:rPr>
              <w:t>represent</w:t>
            </w:r>
            <w:r w:rsidRPr="00867ED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867ED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sound.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757D6" w14:textId="77777777" w:rsidR="00AF7931" w:rsidRDefault="00AF7931" w:rsidP="00AF7931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Dancing and drawing to Nautilus and Cat and Mouse.</w:t>
            </w:r>
          </w:p>
          <w:p w14:paraId="3191B49E" w14:textId="77777777" w:rsidR="001E2730" w:rsidRPr="00980AD6" w:rsidRDefault="001E2730" w:rsidP="001E2730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47AED18A" w14:textId="77777777" w:rsidR="00F26B36" w:rsidRPr="007065B7" w:rsidRDefault="00F26B36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Perform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actions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music,</w:t>
            </w:r>
            <w:r w:rsidRPr="007065B7">
              <w:rPr>
                <w:rFonts w:asciiTheme="minorHAnsi" w:hAnsiTheme="minorHAnsi" w:cstheme="minorHAnsi"/>
                <w:color w:val="231F20"/>
                <w:spacing w:val="4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reinforcing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sense</w:t>
            </w:r>
            <w:r w:rsidRPr="007065B7">
              <w:rPr>
                <w:rFonts w:asciiTheme="minorHAnsi" w:hAnsiTheme="minorHAnsi" w:cstheme="minorHAnsi"/>
                <w:color w:val="231F20"/>
                <w:spacing w:val="4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of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beat.</w:t>
            </w:r>
          </w:p>
          <w:p w14:paraId="18A96EE8" w14:textId="77777777" w:rsidR="00F26B36" w:rsidRPr="007065B7" w:rsidRDefault="00F26B36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Respond to musical signals and musical themes using movement, matching movements to musical gestures in the piece.</w:t>
            </w:r>
          </w:p>
          <w:p w14:paraId="759CDB79" w14:textId="77777777" w:rsidR="00F26B36" w:rsidRPr="007065B7" w:rsidRDefault="00F26B36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Develop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awareness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of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duration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ability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7065B7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move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slowly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7065B7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music.</w:t>
            </w:r>
          </w:p>
          <w:p w14:paraId="799A028F" w14:textId="77777777" w:rsidR="00EE7EC8" w:rsidRPr="007065B7" w:rsidRDefault="00F26B36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Create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art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work,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drawing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freely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imaginatively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response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piece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of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music.</w:t>
            </w:r>
          </w:p>
          <w:p w14:paraId="24611246" w14:textId="77777777" w:rsidR="00893A23" w:rsidRPr="007065B7" w:rsidRDefault="00893A23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Create rhythm patterns, sequencing them, and ‘fixing’ them as compositions using simple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notation.</w:t>
            </w:r>
          </w:p>
          <w:p w14:paraId="3B06D7AE" w14:textId="77777777" w:rsidR="00893A23" w:rsidRPr="007065B7" w:rsidRDefault="00893A23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Attempt</w:t>
            </w:r>
            <w:r w:rsidRPr="007065B7">
              <w:rPr>
                <w:rFonts w:asciiTheme="minorHAnsi" w:hAnsiTheme="minorHAnsi" w:cstheme="minorHAnsi"/>
                <w:color w:val="231F20"/>
                <w:spacing w:val="-7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record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compositions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with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stick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other</w:t>
            </w:r>
            <w:r w:rsidRPr="007065B7">
              <w:rPr>
                <w:rFonts w:asciiTheme="minorHAnsi" w:hAnsiTheme="minorHAnsi" w:cstheme="minorHAnsi"/>
                <w:color w:val="231F20"/>
                <w:spacing w:val="-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notations.</w:t>
            </w:r>
          </w:p>
          <w:p w14:paraId="108CF64C" w14:textId="77777777" w:rsidR="00893A23" w:rsidRPr="007065B7" w:rsidRDefault="00893A23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Sing</w:t>
            </w:r>
            <w:r w:rsidRPr="007065B7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chant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songs</w:t>
            </w:r>
            <w:r w:rsidRPr="007065B7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rhymes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 xml:space="preserve"> expressively.</w:t>
            </w:r>
          </w:p>
          <w:p w14:paraId="585CA3E5" w14:textId="3E374E43" w:rsidR="00E31807" w:rsidRPr="007065B7" w:rsidRDefault="00893A23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50"/>
              </w:tabs>
              <w:ind w:left="357" w:hanging="357"/>
              <w:rPr>
                <w:sz w:val="15"/>
                <w:szCs w:val="15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Listen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copy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rhythm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patterns</w:t>
            </w:r>
            <w:r w:rsidRPr="007065B7">
              <w:rPr>
                <w:color w:val="231F20"/>
                <w:spacing w:val="-2"/>
                <w:sz w:val="18"/>
                <w:szCs w:val="18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5EBBA48" w14:textId="77777777" w:rsidR="00AF7931" w:rsidRPr="001E2730" w:rsidRDefault="00AF7931" w:rsidP="00AF7931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Come Dance with me (Progression snapshot)</w:t>
            </w:r>
          </w:p>
          <w:p w14:paraId="2A791CC4" w14:textId="77777777" w:rsidR="00EE7EC8" w:rsidRPr="001E2730" w:rsidRDefault="00EE7EC8" w:rsidP="00EE7EC8">
            <w:pPr>
              <w:rPr>
                <w:sz w:val="18"/>
                <w:szCs w:val="18"/>
                <w:lang w:val="en-GB"/>
              </w:rPr>
            </w:pPr>
          </w:p>
          <w:p w14:paraId="739D4827" w14:textId="77777777" w:rsidR="007065B7" w:rsidRPr="007065B7" w:rsidRDefault="007065B7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Create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musical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phrases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from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new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word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rhythms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that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children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invent.</w:t>
            </w:r>
          </w:p>
          <w:p w14:paraId="73E5FF05" w14:textId="77777777" w:rsidR="007065B7" w:rsidRPr="007065B7" w:rsidRDefault="007065B7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Sing</w:t>
            </w:r>
            <w:r w:rsidRPr="007065B7">
              <w:rPr>
                <w:rFonts w:asciiTheme="minorHAnsi" w:hAnsiTheme="minorHAnsi" w:cstheme="minorHAnsi"/>
                <w:color w:val="231F20"/>
                <w:spacing w:val="10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either</w:t>
            </w:r>
            <w:r w:rsidRPr="007065B7">
              <w:rPr>
                <w:rFonts w:asciiTheme="minorHAnsi" w:hAnsiTheme="minorHAnsi" w:cstheme="minorHAnsi"/>
                <w:color w:val="231F20"/>
                <w:spacing w:val="11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part</w:t>
            </w:r>
            <w:r w:rsidRPr="007065B7">
              <w:rPr>
                <w:rFonts w:asciiTheme="minorHAnsi" w:hAnsiTheme="minorHAnsi" w:cstheme="minorHAnsi"/>
                <w:color w:val="231F20"/>
                <w:spacing w:val="11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of</w:t>
            </w:r>
            <w:r w:rsidRPr="007065B7">
              <w:rPr>
                <w:rFonts w:asciiTheme="minorHAnsi" w:hAnsiTheme="minorHAnsi" w:cstheme="minorHAnsi"/>
                <w:color w:val="231F20"/>
                <w:spacing w:val="10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</w:t>
            </w:r>
            <w:r w:rsidRPr="007065B7">
              <w:rPr>
                <w:rFonts w:asciiTheme="minorHAnsi" w:hAnsiTheme="minorHAnsi" w:cstheme="minorHAnsi"/>
                <w:color w:val="231F20"/>
                <w:spacing w:val="11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call-and-response</w:t>
            </w:r>
            <w:r w:rsidRPr="007065B7">
              <w:rPr>
                <w:rFonts w:asciiTheme="minorHAnsi" w:hAnsiTheme="minorHAnsi" w:cstheme="minorHAnsi"/>
                <w:color w:val="231F20"/>
                <w:spacing w:val="11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song.</w:t>
            </w:r>
          </w:p>
          <w:p w14:paraId="59755096" w14:textId="77777777" w:rsidR="007065B7" w:rsidRPr="007065B7" w:rsidRDefault="007065B7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Play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response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sections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on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tuned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percussion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using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correct</w:t>
            </w:r>
            <w:r w:rsidRPr="007065B7">
              <w:rPr>
                <w:rFonts w:asciiTheme="minorHAnsi" w:hAnsiTheme="minorHAnsi" w:cstheme="minorHAnsi"/>
                <w:color w:val="231F20"/>
                <w:spacing w:val="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beater</w:t>
            </w:r>
            <w:r w:rsidRPr="007065B7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hold.</w:t>
            </w:r>
          </w:p>
          <w:p w14:paraId="6DF57EEE" w14:textId="77777777" w:rsidR="007065B7" w:rsidRPr="007065B7" w:rsidRDefault="007065B7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 xml:space="preserve">Echo sing a line independently with teacher leading, then move on to pair singing in echo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format.</w:t>
            </w:r>
          </w:p>
          <w:p w14:paraId="44D2BF3E" w14:textId="4F00D4EE" w:rsidR="00EE7EC8" w:rsidRPr="007065B7" w:rsidRDefault="007065B7" w:rsidP="00A324E9">
            <w:pPr>
              <w:pStyle w:val="TableParagraph"/>
              <w:numPr>
                <w:ilvl w:val="0"/>
                <w:numId w:val="16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5"/>
                <w:szCs w:val="15"/>
              </w:rPr>
            </w:pP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Copy</w:t>
            </w:r>
            <w:r w:rsidRPr="007065B7">
              <w:rPr>
                <w:rFonts w:asciiTheme="minorHAnsi" w:hAnsiTheme="minorHAnsi" w:cstheme="minorHAnsi"/>
                <w:color w:val="231F20"/>
                <w:spacing w:val="1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call-and-response</w:t>
            </w:r>
            <w:r w:rsidRPr="007065B7">
              <w:rPr>
                <w:rFonts w:asciiTheme="minorHAnsi" w:hAnsiTheme="minorHAnsi" w:cstheme="minorHAnsi"/>
                <w:color w:val="231F20"/>
                <w:spacing w:val="1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patterns</w:t>
            </w:r>
            <w:r w:rsidRPr="007065B7">
              <w:rPr>
                <w:rFonts w:asciiTheme="minorHAnsi" w:hAnsiTheme="minorHAnsi" w:cstheme="minorHAnsi"/>
                <w:color w:val="231F20"/>
                <w:spacing w:val="1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with</w:t>
            </w:r>
            <w:r w:rsidRPr="007065B7">
              <w:rPr>
                <w:rFonts w:asciiTheme="minorHAnsi" w:hAnsiTheme="minorHAnsi" w:cstheme="minorHAnsi"/>
                <w:color w:val="231F20"/>
                <w:spacing w:val="1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voices</w:t>
            </w:r>
            <w:r w:rsidRPr="007065B7">
              <w:rPr>
                <w:rFonts w:asciiTheme="minorHAnsi" w:hAnsiTheme="minorHAnsi" w:cstheme="minorHAnsi"/>
                <w:color w:val="231F20"/>
                <w:spacing w:val="16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7065B7">
              <w:rPr>
                <w:rFonts w:asciiTheme="minorHAnsi" w:hAnsiTheme="minorHAnsi" w:cstheme="minorHAnsi"/>
                <w:color w:val="231F20"/>
                <w:spacing w:val="15"/>
                <w:sz w:val="18"/>
                <w:szCs w:val="18"/>
              </w:rPr>
              <w:t xml:space="preserve"> </w:t>
            </w:r>
            <w:r w:rsidRPr="007065B7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instruments.</w:t>
            </w:r>
          </w:p>
        </w:tc>
      </w:tr>
      <w:tr w:rsidR="00EA24C6" w:rsidRPr="00CC1A1C" w14:paraId="3E435902" w14:textId="5E985F9B" w:rsidTr="00053DAD">
        <w:trPr>
          <w:cantSplit/>
          <w:trHeight w:val="916"/>
        </w:trPr>
        <w:tc>
          <w:tcPr>
            <w:tcW w:w="69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4C2190D4" w14:textId="77777777" w:rsidR="00EA24C6" w:rsidRPr="00455FE2" w:rsidRDefault="00EA24C6" w:rsidP="00EA24C6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bookmarkStart w:id="1" w:name="_Hlk133573277"/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Vocab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BDEDBB" w14:textId="086F52AB" w:rsidR="00EA24C6" w:rsidRPr="007347DC" w:rsidRDefault="009427B0" w:rsidP="00EA24C6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>Rhythm,</w:t>
            </w:r>
            <w:r w:rsidRPr="007347D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rest, </w:t>
            </w:r>
            <w:r w:rsidRPr="007347DC">
              <w:rPr>
                <w:rFonts w:asciiTheme="minorHAnsi" w:hAnsiTheme="minorHAnsi" w:cstheme="minorHAnsi"/>
                <w:sz w:val="18"/>
                <w:szCs w:val="18"/>
              </w:rPr>
              <w:t>march</w:t>
            </w:r>
            <w:r w:rsidR="007347DC" w:rsidRPr="007347DC">
              <w:rPr>
                <w:rFonts w:asciiTheme="minorHAnsi" w:hAnsiTheme="minorHAnsi" w:cstheme="minorHAnsi"/>
                <w:sz w:val="18"/>
                <w:szCs w:val="18"/>
              </w:rPr>
              <w:t xml:space="preserve"> on the beat, </w:t>
            </w:r>
            <w:r w:rsidR="007347DC"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>echo, call and response</w:t>
            </w:r>
            <w:r w:rsidR="007347DC" w:rsidRPr="007347DC">
              <w:rPr>
                <w:rFonts w:asciiTheme="minorHAnsi" w:hAnsiTheme="minorHAnsi" w:cstheme="minorHAnsi"/>
                <w:sz w:val="18"/>
                <w:szCs w:val="18"/>
              </w:rPr>
              <w:t xml:space="preserve">, cumulative, </w:t>
            </w:r>
            <w:r w:rsidR="007347DC"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beat and </w:t>
            </w:r>
            <w:r w:rsidR="00E61AF9"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>t</w:t>
            </w:r>
            <w:r w:rsidR="007347DC"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>alking</w:t>
            </w:r>
            <w:r w:rsidR="007347DC" w:rsidRPr="007347D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7347DC" w:rsidRPr="00615B79">
              <w:rPr>
                <w:rFonts w:asciiTheme="minorHAnsi" w:hAnsiTheme="minorHAnsi" w:cstheme="minorHAnsi"/>
                <w:b/>
                <w:sz w:val="18"/>
                <w:szCs w:val="18"/>
              </w:rPr>
              <w:t>bass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4EB16CB" w14:textId="64D62050" w:rsidR="00EA24C6" w:rsidRPr="006267E0" w:rsidRDefault="00615B79" w:rsidP="00EA24C6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b</w:t>
            </w:r>
            <w:bookmarkStart w:id="2" w:name="_GoBack"/>
            <w:bookmarkEnd w:id="2"/>
            <w:r w:rsidR="00F904E1" w:rsidRPr="00E3324B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, repeat. </w:t>
            </w:r>
            <w:r w:rsidR="00F904E1" w:rsidRPr="006267E0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Motif, </w:t>
            </w:r>
            <w:r w:rsidR="006267E0" w:rsidRPr="006267E0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staccato</w:t>
            </w:r>
            <w:r w:rsidR="005B6483" w:rsidRPr="006267E0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, loud, quiet</w:t>
            </w:r>
            <w:r w:rsidR="006267E0" w:rsidRPr="006267E0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, high and low</w:t>
            </w:r>
          </w:p>
          <w:p w14:paraId="0F557BDA" w14:textId="77777777" w:rsidR="004B1CCA" w:rsidRPr="006267E0" w:rsidRDefault="004B1CCA" w:rsidP="00EA24C6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lang w:val="en-GB"/>
              </w:rPr>
            </w:pPr>
          </w:p>
          <w:p w14:paraId="236AFB2C" w14:textId="77777777" w:rsidR="004B1CCA" w:rsidRPr="006267E0" w:rsidRDefault="004B1CCA" w:rsidP="00EA24C6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lang w:val="en-GB"/>
              </w:rPr>
            </w:pPr>
          </w:p>
          <w:p w14:paraId="61BE226E" w14:textId="77777777" w:rsidR="004B1CCA" w:rsidRPr="006267E0" w:rsidRDefault="004B1CCA" w:rsidP="00EA24C6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lang w:val="en-GB"/>
              </w:rPr>
            </w:pPr>
          </w:p>
          <w:p w14:paraId="4AFC5B55" w14:textId="77777777" w:rsidR="004B1CCA" w:rsidRPr="006267E0" w:rsidRDefault="004B1CCA" w:rsidP="00EA24C6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lang w:val="en-GB"/>
              </w:rPr>
            </w:pPr>
          </w:p>
          <w:p w14:paraId="031B9323" w14:textId="77777777" w:rsidR="004B1CCA" w:rsidRPr="006267E0" w:rsidRDefault="004B1CCA" w:rsidP="00EA24C6">
            <w:pPr>
              <w:rPr>
                <w:rFonts w:asciiTheme="minorHAnsi" w:hAnsiTheme="minorHAnsi" w:cstheme="minorHAnsi"/>
                <w:color w:val="7030A0"/>
                <w:sz w:val="20"/>
                <w:szCs w:val="20"/>
                <w:lang w:val="en-GB"/>
              </w:rPr>
            </w:pPr>
          </w:p>
        </w:tc>
        <w:tc>
          <w:tcPr>
            <w:tcW w:w="2755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50CAE" w14:textId="5C907FD0" w:rsidR="00EA24C6" w:rsidRPr="00E61AF9" w:rsidRDefault="00425C09" w:rsidP="00EA24C6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E61AF9">
              <w:rPr>
                <w:rFonts w:asciiTheme="minorHAnsi" w:hAnsiTheme="minorHAnsi" w:cstheme="minorHAnsi"/>
                <w:sz w:val="18"/>
                <w:szCs w:val="18"/>
              </w:rPr>
              <w:t>Beat, rhythm, rest, untuned/tuned instruments, unpitched</w:t>
            </w:r>
            <w:r w:rsidR="00F16C22" w:rsidRPr="00E61AF9">
              <w:rPr>
                <w:rFonts w:asciiTheme="minorHAnsi" w:hAnsiTheme="minorHAnsi" w:cstheme="minorHAnsi"/>
                <w:sz w:val="18"/>
                <w:szCs w:val="18"/>
              </w:rPr>
              <w:t>/pitched patterns, ostinato, echo, call and response, steady beat.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8D8EDCB" w14:textId="799C947C" w:rsidR="00EA24C6" w:rsidRPr="00782DEA" w:rsidRDefault="003A7DAF" w:rsidP="00EA24C6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782DEA">
              <w:rPr>
                <w:rFonts w:asciiTheme="minorHAnsi" w:hAnsiTheme="minorHAnsi" w:cstheme="minorHAnsi"/>
                <w:sz w:val="18"/>
                <w:szCs w:val="18"/>
              </w:rPr>
              <w:t>High/low, musical theme, beat</w:t>
            </w:r>
            <w:r w:rsidR="002333B6" w:rsidRPr="00782DEA">
              <w:rPr>
                <w:rFonts w:asciiTheme="minorHAnsi" w:hAnsiTheme="minorHAnsi" w:cstheme="minorHAnsi"/>
                <w:sz w:val="18"/>
                <w:szCs w:val="18"/>
              </w:rPr>
              <w:t xml:space="preserve">, pulse, flute, harp, violin, viola, clarinet, orchestra, perform, </w:t>
            </w:r>
            <w:r w:rsidR="001A5FED" w:rsidRPr="00782DEA">
              <w:rPr>
                <w:rFonts w:asciiTheme="minorHAnsi" w:hAnsiTheme="minorHAnsi" w:cstheme="minorHAnsi"/>
                <w:sz w:val="18"/>
                <w:szCs w:val="18"/>
              </w:rPr>
              <w:t>tuned/untuned, improvise, compose, graphic symbol</w:t>
            </w:r>
            <w:r w:rsidR="00782DEA" w:rsidRPr="00782DEA">
              <w:rPr>
                <w:rFonts w:asciiTheme="minorHAnsi" w:hAnsiTheme="minorHAnsi" w:cstheme="minorHAnsi"/>
                <w:sz w:val="18"/>
                <w:szCs w:val="18"/>
              </w:rPr>
              <w:t xml:space="preserve"> and graphic score.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1D132" w14:textId="722BA7BC" w:rsidR="00EA24C6" w:rsidRPr="00AC3D6F" w:rsidRDefault="00B70331" w:rsidP="00EA24C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C3D6F">
              <w:rPr>
                <w:rFonts w:asciiTheme="minorHAnsi" w:hAnsiTheme="minorHAnsi" w:cstheme="minorHAnsi"/>
                <w:sz w:val="18"/>
                <w:szCs w:val="18"/>
              </w:rPr>
              <w:t>Highness/lowness, beat</w:t>
            </w:r>
            <w:r w:rsidR="003E6F39" w:rsidRPr="00AC3D6F">
              <w:rPr>
                <w:rFonts w:asciiTheme="minorHAnsi" w:hAnsiTheme="minorHAnsi" w:cstheme="minorHAnsi"/>
                <w:sz w:val="18"/>
                <w:szCs w:val="18"/>
              </w:rPr>
              <w:t xml:space="preserve"> and duration, rhythm, loud/quiet, </w:t>
            </w:r>
            <w:r w:rsidR="00AC3D6F" w:rsidRPr="00AC3D6F">
              <w:rPr>
                <w:rFonts w:asciiTheme="minorHAnsi" w:hAnsiTheme="minorHAnsi" w:cstheme="minorHAnsi"/>
                <w:sz w:val="18"/>
                <w:szCs w:val="18"/>
              </w:rPr>
              <w:t>high/low, notes in a tune and improvising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698A9F5" w14:textId="7992AF13" w:rsidR="00EA24C6" w:rsidRPr="0017321F" w:rsidRDefault="0017321F" w:rsidP="00EA24C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Beat, rhythm, stepping notes, tuned/untuned percussion, call-and-response, verse, chor</w:t>
            </w:r>
            <w:r w:rsidR="00FA4E08">
              <w:rPr>
                <w:rFonts w:asciiTheme="minorHAnsi" w:hAnsiTheme="minorHAnsi" w:cstheme="minorHAnsi"/>
                <w:sz w:val="18"/>
                <w:szCs w:val="18"/>
              </w:rPr>
              <w:t>us and solo</w:t>
            </w:r>
          </w:p>
        </w:tc>
      </w:tr>
      <w:bookmarkEnd w:id="1"/>
      <w:tr w:rsidR="00816285" w:rsidRPr="004252BB" w14:paraId="1FE709B1" w14:textId="77777777" w:rsidTr="00053DAD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BA86A8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Y2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CA835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52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DD68A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FC4B71" w14:textId="77777777" w:rsidR="00816285" w:rsidRPr="00567D66" w:rsidRDefault="00816285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1E2730" w:rsidRPr="00B174A3" w14:paraId="246D88C3" w14:textId="7181BEA5" w:rsidTr="00053DAD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D6B8465" w14:textId="77777777" w:rsidR="001E2730" w:rsidRPr="00455FE2" w:rsidRDefault="001E2730" w:rsidP="001E273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Knowledge &amp; Skills</w:t>
            </w:r>
          </w:p>
        </w:tc>
        <w:tc>
          <w:tcPr>
            <w:tcW w:w="25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D4C26" w14:textId="430FA0B0" w:rsidR="001E2730" w:rsidRDefault="00FA4E08" w:rsidP="001E2730">
            <w:pPr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Tony Chestnut (Progression snapshot)</w:t>
            </w:r>
          </w:p>
          <w:p w14:paraId="7C017974" w14:textId="77777777" w:rsidR="00A94C2A" w:rsidRDefault="00A94C2A" w:rsidP="00A94C2A">
            <w:pPr>
              <w:shd w:val="clear" w:color="auto" w:fill="FFFFFF" w:themeFill="background1"/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7DE016E4" w14:textId="77777777" w:rsidR="00BC7C8A" w:rsidRPr="008261EA" w:rsidRDefault="00BC7C8A" w:rsidP="00A324E9">
            <w:pPr>
              <w:pStyle w:val="TableParagraph"/>
              <w:numPr>
                <w:ilvl w:val="0"/>
                <w:numId w:val="17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Improvise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rhythms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along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backing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track</w:t>
            </w:r>
            <w:r w:rsidRPr="008261EA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note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C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or</w:t>
            </w:r>
            <w:r w:rsidRPr="008261EA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>G.</w:t>
            </w:r>
          </w:p>
          <w:p w14:paraId="18DB1793" w14:textId="77777777" w:rsidR="00BC7C8A" w:rsidRPr="008261EA" w:rsidRDefault="00BC7C8A" w:rsidP="00A324E9">
            <w:pPr>
              <w:pStyle w:val="TableParagraph"/>
              <w:numPr>
                <w:ilvl w:val="0"/>
                <w:numId w:val="17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Compose</w:t>
            </w:r>
            <w:r w:rsidRPr="008261EA">
              <w:rPr>
                <w:rFonts w:asciiTheme="minorHAnsi" w:hAnsiTheme="minorHAnsi" w:cstheme="minorHAnsi"/>
                <w:color w:val="231F20"/>
                <w:spacing w:val="-1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 xml:space="preserve">call-and-response </w:t>
            </w:r>
            <w:r w:rsidRPr="008261EA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music.</w:t>
            </w:r>
          </w:p>
          <w:p w14:paraId="282427DD" w14:textId="77777777" w:rsidR="00BC7C8A" w:rsidRPr="008261EA" w:rsidRDefault="00BC7C8A" w:rsidP="00A324E9">
            <w:pPr>
              <w:pStyle w:val="TableParagraph"/>
              <w:numPr>
                <w:ilvl w:val="0"/>
                <w:numId w:val="17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8261EA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8261EA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melody</w:t>
            </w:r>
            <w:r w:rsidRPr="008261EA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8261EA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8261EA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tuned</w:t>
            </w:r>
            <w:r w:rsidRPr="008261EA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percussion</w:t>
            </w:r>
            <w:r w:rsidRPr="008261EA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instrument.</w:t>
            </w:r>
          </w:p>
          <w:p w14:paraId="7B788F57" w14:textId="77777777" w:rsidR="008261EA" w:rsidRPr="008261EA" w:rsidRDefault="00BC7C8A" w:rsidP="00A324E9">
            <w:pPr>
              <w:pStyle w:val="TableParagraph"/>
              <w:numPr>
                <w:ilvl w:val="0"/>
                <w:numId w:val="17"/>
              </w:numPr>
              <w:tabs>
                <w:tab w:val="left" w:pos="450"/>
              </w:tabs>
              <w:spacing w:line="218" w:lineRule="exact"/>
              <w:rPr>
                <w:rFonts w:asciiTheme="minorHAnsi" w:hAnsiTheme="minorHAnsi" w:cstheme="minorHAnsi"/>
                <w:sz w:val="18"/>
              </w:rPr>
            </w:pP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8261EA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8261EA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z w:val="18"/>
              </w:rPr>
              <w:t>good</w:t>
            </w:r>
            <w:r w:rsidRPr="008261EA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diction.</w:t>
            </w:r>
          </w:p>
          <w:p w14:paraId="496C3CA2" w14:textId="0135793B" w:rsidR="00A94C2A" w:rsidRPr="008261EA" w:rsidRDefault="00BC7C8A" w:rsidP="00A324E9">
            <w:pPr>
              <w:pStyle w:val="TableParagraph"/>
              <w:numPr>
                <w:ilvl w:val="0"/>
                <w:numId w:val="17"/>
              </w:numPr>
              <w:tabs>
                <w:tab w:val="left" w:pos="450"/>
              </w:tabs>
              <w:spacing w:line="218" w:lineRule="exact"/>
              <w:rPr>
                <w:sz w:val="18"/>
              </w:rPr>
            </w:pPr>
            <w:proofErr w:type="spellStart"/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Recognise</w:t>
            </w:r>
            <w:proofErr w:type="spellEnd"/>
            <w:r w:rsidRPr="008261EA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8261EA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play</w:t>
            </w:r>
            <w:r w:rsidRPr="008261EA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echoing</w:t>
            </w:r>
            <w:r w:rsidRPr="008261EA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phrases</w:t>
            </w:r>
            <w:r w:rsidRPr="008261EA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by</w:t>
            </w:r>
            <w:r w:rsidRPr="008261EA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8261EA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>ear.</w:t>
            </w:r>
          </w:p>
        </w:tc>
        <w:tc>
          <w:tcPr>
            <w:tcW w:w="258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4320570" w14:textId="40B138DF" w:rsidR="001E2730" w:rsidRDefault="00FA4E08" w:rsidP="001E2730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Carnival of the animals and Composing music inspired by birdsong.</w:t>
            </w:r>
          </w:p>
          <w:p w14:paraId="7ACE5ED0" w14:textId="77777777" w:rsidR="008261EA" w:rsidRPr="00814239" w:rsidRDefault="008261EA" w:rsidP="00A324E9">
            <w:pPr>
              <w:pStyle w:val="TableParagraph"/>
              <w:numPr>
                <w:ilvl w:val="0"/>
                <w:numId w:val="1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Select</w:t>
            </w:r>
            <w:r w:rsidRPr="00814239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instruments</w:t>
            </w:r>
            <w:r w:rsidRPr="00814239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814239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compose</w:t>
            </w:r>
            <w:r w:rsidRPr="00814239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music</w:t>
            </w:r>
            <w:r w:rsidRPr="00814239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to</w:t>
            </w:r>
            <w:r w:rsidRPr="00814239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reflect</w:t>
            </w:r>
            <w:r w:rsidRPr="00814239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</w:t>
            </w:r>
            <w:r w:rsidRPr="00814239">
              <w:rPr>
                <w:rFonts w:asciiTheme="minorHAnsi" w:hAnsiTheme="minorHAnsi" w:cstheme="minorHAnsi"/>
                <w:color w:val="231F20"/>
                <w:spacing w:val="2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animal’s</w:t>
            </w:r>
            <w:r w:rsidRPr="00814239">
              <w:rPr>
                <w:rFonts w:asciiTheme="minorHAnsi" w:hAnsiTheme="minorHAnsi" w:cstheme="minorHAnsi"/>
                <w:color w:val="231F20"/>
                <w:spacing w:val="3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character.</w:t>
            </w:r>
          </w:p>
          <w:p w14:paraId="5A1857FC" w14:textId="77777777" w:rsidR="008261EA" w:rsidRPr="00814239" w:rsidRDefault="008261EA" w:rsidP="00A324E9">
            <w:pPr>
              <w:pStyle w:val="TableParagraph"/>
              <w:numPr>
                <w:ilvl w:val="0"/>
                <w:numId w:val="1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Listen with increased concentration to sounds/music and respond by talking about them using music vocabulary, or physically with movement and dance.</w:t>
            </w:r>
          </w:p>
          <w:p w14:paraId="72F43EAD" w14:textId="77777777" w:rsidR="008261EA" w:rsidRPr="00814239" w:rsidRDefault="008261EA" w:rsidP="00A324E9">
            <w:pPr>
              <w:pStyle w:val="TableParagraph"/>
              <w:numPr>
                <w:ilvl w:val="0"/>
                <w:numId w:val="18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Identify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different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qualities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of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sound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(timbre)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e.g.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smooth,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scratchy,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clicking,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ringing,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814239">
              <w:rPr>
                <w:rFonts w:asciiTheme="minorHAnsi" w:hAnsiTheme="minorHAnsi" w:cstheme="minorHAnsi"/>
                <w:color w:val="231F20"/>
                <w:spacing w:val="-4"/>
                <w:sz w:val="18"/>
                <w:szCs w:val="18"/>
              </w:rPr>
              <w:t xml:space="preserve"> </w:t>
            </w:r>
            <w:r w:rsidRPr="00814239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how they are made.</w:t>
            </w:r>
          </w:p>
          <w:p w14:paraId="6D699F6B" w14:textId="1F1574C7" w:rsidR="00A94C2A" w:rsidRPr="00814239" w:rsidRDefault="008261EA" w:rsidP="00A324E9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814239">
              <w:rPr>
                <w:rFonts w:cstheme="minorHAnsi"/>
                <w:color w:val="231F20"/>
                <w:sz w:val="18"/>
                <w:szCs w:val="18"/>
              </w:rPr>
              <w:t>Recognise and respond to changes of speed (tempo), the length of notes (duration – long/ short),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short/detached/smooth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(articulation),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and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pitch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(high/low)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using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music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vocabulary,</w:t>
            </w:r>
            <w:r w:rsidRPr="00814239">
              <w:rPr>
                <w:rFonts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814239">
              <w:rPr>
                <w:rFonts w:cstheme="minorHAnsi"/>
                <w:color w:val="231F20"/>
                <w:sz w:val="18"/>
                <w:szCs w:val="18"/>
              </w:rPr>
              <w:t>and/ or movement.</w:t>
            </w:r>
          </w:p>
          <w:p w14:paraId="5B1B9C78" w14:textId="5D3CB24D" w:rsidR="00A94C2A" w:rsidRPr="00A94C2A" w:rsidRDefault="00A94C2A" w:rsidP="00A94C2A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</w:tc>
        <w:tc>
          <w:tcPr>
            <w:tcW w:w="27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001BC" w14:textId="6291D9D3" w:rsidR="001E2730" w:rsidRDefault="00FA4E08" w:rsidP="001E2730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Grandma Rap (Progression snapshot)</w:t>
            </w:r>
          </w:p>
          <w:p w14:paraId="5B3CA22E" w14:textId="77777777" w:rsidR="00A94C2A" w:rsidRDefault="00A94C2A" w:rsidP="00A94C2A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3AA1B0BC" w14:textId="77777777" w:rsidR="00F96FD5" w:rsidRPr="00F96FD5" w:rsidRDefault="00F96FD5" w:rsidP="00A324E9">
            <w:pPr>
              <w:pStyle w:val="TableParagraph"/>
              <w:numPr>
                <w:ilvl w:val="0"/>
                <w:numId w:val="19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4-beat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patterns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F96FD5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new</w:t>
            </w:r>
            <w:r w:rsidRPr="00F96FD5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rhythmic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accompaniment,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F96FD5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looping</w:t>
            </w:r>
            <w:r w:rsidRPr="00F96FD5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>app.</w:t>
            </w:r>
          </w:p>
          <w:p w14:paraId="6805EC3E" w14:textId="77777777" w:rsidR="00F96FD5" w:rsidRPr="00F96FD5" w:rsidRDefault="00F96FD5" w:rsidP="00A324E9">
            <w:pPr>
              <w:pStyle w:val="TableParagraph"/>
              <w:numPr>
                <w:ilvl w:val="0"/>
                <w:numId w:val="19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Chant</w:t>
            </w:r>
            <w:r w:rsidRPr="00F96FD5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i/>
                <w:color w:val="231F20"/>
                <w:sz w:val="18"/>
              </w:rPr>
              <w:t>Grandma</w:t>
            </w:r>
            <w:r w:rsidRPr="00F96FD5">
              <w:rPr>
                <w:rFonts w:asciiTheme="minorHAnsi" w:hAnsiTheme="minorHAnsi" w:cstheme="minorHAnsi"/>
                <w:i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i/>
                <w:color w:val="231F20"/>
                <w:sz w:val="18"/>
              </w:rPr>
              <w:t>rap</w:t>
            </w:r>
            <w:r w:rsidRPr="00F96FD5">
              <w:rPr>
                <w:rFonts w:asciiTheme="minorHAnsi" w:hAnsiTheme="minorHAnsi" w:cstheme="minorHAnsi"/>
                <w:i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rhythmically,</w:t>
            </w:r>
            <w:r w:rsidRPr="00F96FD5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perform</w:t>
            </w:r>
            <w:r w:rsidRPr="00F96FD5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F96FD5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proofErr w:type="gramStart"/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accompaniment</w:t>
            </w:r>
            <w:r w:rsidRPr="00F96FD5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children</w:t>
            </w:r>
            <w:proofErr w:type="gramEnd"/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create.</w:t>
            </w:r>
          </w:p>
          <w:p w14:paraId="4644FF75" w14:textId="77777777" w:rsidR="00F96FD5" w:rsidRPr="00F96FD5" w:rsidRDefault="00F96FD5" w:rsidP="00A324E9">
            <w:pPr>
              <w:pStyle w:val="TableParagraph"/>
              <w:numPr>
                <w:ilvl w:val="0"/>
                <w:numId w:val="19"/>
              </w:numPr>
              <w:tabs>
                <w:tab w:val="left" w:pos="450"/>
              </w:tabs>
              <w:spacing w:before="2" w:line="235" w:lineRule="auto"/>
              <w:ind w:right="56"/>
              <w:rPr>
                <w:rFonts w:asciiTheme="minorHAnsi" w:hAnsiTheme="minorHAnsi" w:cstheme="minorHAnsi"/>
                <w:sz w:val="18"/>
              </w:rPr>
            </w:pP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Chant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rhythms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durations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‘walk’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(crotchet),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‘jogging’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(quavers),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F96FD5">
              <w:rPr>
                <w:rFonts w:asciiTheme="minorHAnsi" w:hAnsiTheme="minorHAnsi" w:cstheme="minorHAnsi"/>
                <w:color w:val="231F20"/>
                <w:spacing w:val="22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‘shh’ (crotchet rest) from stick notation.</w:t>
            </w:r>
          </w:p>
          <w:p w14:paraId="49314DF8" w14:textId="77777777" w:rsidR="00F96FD5" w:rsidRPr="00F96FD5" w:rsidRDefault="00F96FD5" w:rsidP="00A324E9">
            <w:pPr>
              <w:pStyle w:val="TableParagraph"/>
              <w:numPr>
                <w:ilvl w:val="0"/>
                <w:numId w:val="19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Learn</w:t>
            </w:r>
            <w:r w:rsidRPr="00F96FD5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clapping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game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i/>
                <w:color w:val="231F20"/>
                <w:sz w:val="18"/>
              </w:rPr>
              <w:t>Hi</w:t>
            </w:r>
            <w:r w:rsidRPr="00F96FD5">
              <w:rPr>
                <w:rFonts w:asciiTheme="minorHAnsi" w:hAnsiTheme="minorHAnsi" w:cstheme="minorHAnsi"/>
                <w:i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i/>
                <w:color w:val="231F20"/>
                <w:sz w:val="18"/>
              </w:rPr>
              <w:t>lo</w:t>
            </w:r>
            <w:r w:rsidRPr="00F96FD5">
              <w:rPr>
                <w:rFonts w:asciiTheme="minorHAnsi" w:hAnsiTheme="minorHAnsi" w:cstheme="minorHAnsi"/>
                <w:i/>
                <w:color w:val="231F20"/>
                <w:spacing w:val="8"/>
                <w:sz w:val="18"/>
              </w:rPr>
              <w:t xml:space="preserve"> </w:t>
            </w:r>
            <w:proofErr w:type="spellStart"/>
            <w:r w:rsidRPr="00F96FD5">
              <w:rPr>
                <w:rFonts w:asciiTheme="minorHAnsi" w:hAnsiTheme="minorHAnsi" w:cstheme="minorHAnsi"/>
                <w:i/>
                <w:color w:val="231F20"/>
                <w:sz w:val="18"/>
              </w:rPr>
              <w:t>chicka</w:t>
            </w:r>
            <w:proofErr w:type="spellEnd"/>
            <w:r w:rsidRPr="00F96FD5">
              <w:rPr>
                <w:rFonts w:asciiTheme="minorHAnsi" w:hAnsiTheme="minorHAnsi" w:cstheme="minorHAnsi"/>
                <w:i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i/>
                <w:color w:val="231F20"/>
                <w:sz w:val="18"/>
              </w:rPr>
              <w:t>lo</w:t>
            </w:r>
            <w:r w:rsidRPr="00F96FD5">
              <w:rPr>
                <w:rFonts w:asciiTheme="minorHAnsi" w:hAnsiTheme="minorHAnsi" w:cstheme="minorHAnsi"/>
                <w:i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that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shows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F96FD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rhythm.</w:t>
            </w:r>
          </w:p>
          <w:p w14:paraId="6C3AADA7" w14:textId="215807D6" w:rsidR="00771531" w:rsidRPr="00F96FD5" w:rsidRDefault="00F96FD5" w:rsidP="00A324E9">
            <w:pPr>
              <w:pStyle w:val="TableParagraph"/>
              <w:numPr>
                <w:ilvl w:val="0"/>
                <w:numId w:val="19"/>
              </w:numPr>
              <w:tabs>
                <w:tab w:val="left" w:pos="450"/>
              </w:tabs>
              <w:spacing w:line="216" w:lineRule="exact"/>
              <w:rPr>
                <w:sz w:val="18"/>
              </w:rPr>
            </w:pP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Show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following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durations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actions</w:t>
            </w:r>
            <w:r w:rsidRPr="00F96FD5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‘walk’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(crotchet)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z w:val="18"/>
              </w:rPr>
              <w:t>‘jogging’</w:t>
            </w:r>
            <w:r w:rsidRPr="00F96FD5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96FD5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(quavers).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2958AB4" w14:textId="7AC97CAE" w:rsidR="001E2730" w:rsidRDefault="00FA4E08" w:rsidP="001E2730">
            <w:pPr>
              <w:pStyle w:val="Pa3"/>
              <w:spacing w:line="240" w:lineRule="auto"/>
              <w:ind w:left="-16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proofErr w:type="spellStart"/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Orawa</w:t>
            </w:r>
            <w:proofErr w:type="spellEnd"/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and Trains</w:t>
            </w:r>
          </w:p>
          <w:p w14:paraId="3AB9B5AD" w14:textId="77777777" w:rsidR="003906E8" w:rsidRDefault="003906E8" w:rsidP="003906E8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5A45FCFC" w14:textId="77777777" w:rsidR="00E426BD" w:rsidRPr="00E426BD" w:rsidRDefault="00E426BD" w:rsidP="003906E8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5F4EC5BE" w14:textId="77777777" w:rsidR="00FE252E" w:rsidRPr="00E426BD" w:rsidRDefault="00FE252E" w:rsidP="00A324E9">
            <w:pPr>
              <w:pStyle w:val="TableParagraph"/>
              <w:numPr>
                <w:ilvl w:val="0"/>
                <w:numId w:val="2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Improvise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compose,</w:t>
            </w:r>
            <w:r w:rsidRPr="00E426BD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structuring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short</w:t>
            </w:r>
            <w:r w:rsidRPr="00E426BD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musical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ideas</w:t>
            </w:r>
            <w:r w:rsidRPr="00E426BD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form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E426BD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larger</w:t>
            </w:r>
            <w:r w:rsidRPr="00E426BD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piece.</w:t>
            </w:r>
          </w:p>
          <w:p w14:paraId="42C601B7" w14:textId="77777777" w:rsidR="00E426BD" w:rsidRPr="00E426BD" w:rsidRDefault="00FE252E" w:rsidP="00A324E9">
            <w:pPr>
              <w:pStyle w:val="TableParagraph"/>
              <w:numPr>
                <w:ilvl w:val="0"/>
                <w:numId w:val="2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Sing</w:t>
            </w:r>
            <w:r w:rsidRPr="00E426BD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play,</w:t>
            </w:r>
            <w:r w:rsidRPr="00E426BD">
              <w:rPr>
                <w:rFonts w:asciiTheme="minorHAnsi" w:hAnsiTheme="minorHAnsi" w:cstheme="minorHAnsi"/>
                <w:color w:val="231F20"/>
                <w:spacing w:val="12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performing</w:t>
            </w:r>
            <w:r w:rsidRPr="00E426BD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composed</w:t>
            </w:r>
            <w:r w:rsidRPr="00E426BD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pieces</w:t>
            </w:r>
            <w:r w:rsidRPr="00E426BD">
              <w:rPr>
                <w:rFonts w:asciiTheme="minorHAnsi" w:hAnsiTheme="minorHAnsi" w:cstheme="minorHAnsi"/>
                <w:color w:val="231F20"/>
                <w:spacing w:val="12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for</w:t>
            </w:r>
            <w:r w:rsidRPr="00E426BD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</w:t>
            </w:r>
            <w:r w:rsidRPr="00E426BD">
              <w:rPr>
                <w:rFonts w:asciiTheme="minorHAnsi" w:hAnsiTheme="minorHAnsi" w:cstheme="minorHAnsi"/>
                <w:color w:val="231F20"/>
                <w:spacing w:val="1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audience.</w:t>
            </w:r>
          </w:p>
          <w:p w14:paraId="79975D5E" w14:textId="780A6B5F" w:rsidR="003906E8" w:rsidRPr="00E426BD" w:rsidRDefault="00FE252E" w:rsidP="00A324E9">
            <w:pPr>
              <w:pStyle w:val="TableParagraph"/>
              <w:numPr>
                <w:ilvl w:val="0"/>
                <w:numId w:val="20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Listen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appraise,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with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focus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attention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detail,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recalling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sounds</w:t>
            </w:r>
            <w:r w:rsidRPr="00E426BD">
              <w:rPr>
                <w:rFonts w:asciiTheme="minorHAnsi" w:hAnsiTheme="minorHAnsi" w:cstheme="minorHAnsi"/>
                <w:color w:val="231F20"/>
                <w:spacing w:val="6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patterns.</w:t>
            </w:r>
          </w:p>
          <w:p w14:paraId="3EE5D8FB" w14:textId="77777777" w:rsidR="00E426BD" w:rsidRPr="00E426BD" w:rsidRDefault="00E426BD" w:rsidP="00A324E9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Begin</w:t>
            </w:r>
            <w:r w:rsidRPr="00E426BD">
              <w:rPr>
                <w:rFonts w:asciiTheme="minorHAnsi" w:hAnsiTheme="minorHAnsi" w:cstheme="minorHAnsi"/>
                <w:color w:val="231F20"/>
                <w:spacing w:val="2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E426BD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understand</w:t>
            </w:r>
            <w:r w:rsidRPr="00E426BD">
              <w:rPr>
                <w:rFonts w:asciiTheme="minorHAnsi" w:hAnsiTheme="minorHAnsi" w:cstheme="minorHAnsi"/>
                <w:color w:val="231F20"/>
                <w:spacing w:val="2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duration</w:t>
            </w:r>
            <w:r w:rsidRPr="00E426BD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2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rhythm</w:t>
            </w:r>
            <w:r w:rsidRPr="00E426BD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notation.</w:t>
            </w:r>
          </w:p>
          <w:p w14:paraId="12C1FC83" w14:textId="77777777" w:rsidR="00E426BD" w:rsidRPr="00E426BD" w:rsidRDefault="00E426BD" w:rsidP="00A324E9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Structure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musical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ideas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into</w:t>
            </w:r>
            <w:r w:rsidRPr="00E426BD">
              <w:rPr>
                <w:rFonts w:asciiTheme="minorHAnsi" w:hAnsiTheme="minorHAnsi" w:cstheme="minorHAnsi"/>
                <w:color w:val="231F20"/>
                <w:spacing w:val="10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whole-class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composition.</w:t>
            </w:r>
          </w:p>
          <w:p w14:paraId="3700F393" w14:textId="77777777" w:rsidR="00E426BD" w:rsidRPr="00E426BD" w:rsidRDefault="00E426BD" w:rsidP="00A324E9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Learn a simple rhythm pattern and perform it with</w:t>
            </w:r>
            <w:r w:rsidRPr="00E426BD">
              <w:rPr>
                <w:rFonts w:asciiTheme="minorHAnsi" w:hAnsiTheme="minorHAnsi" w:cstheme="minorHAnsi"/>
                <w:color w:val="231F20"/>
                <w:spacing w:val="1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 xml:space="preserve">tempo and volume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changes.</w:t>
            </w:r>
          </w:p>
          <w:p w14:paraId="3A8D1AE8" w14:textId="77777777" w:rsidR="00E426BD" w:rsidRPr="00E426BD" w:rsidRDefault="00E426BD" w:rsidP="00A324E9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  <w:lang w:val="it-IT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  <w:lang w:val="it-IT"/>
              </w:rPr>
              <w:t>Learn</w:t>
            </w:r>
            <w:r w:rsidRPr="00E426BD">
              <w:rPr>
                <w:rFonts w:asciiTheme="minorHAnsi" w:hAnsiTheme="minorHAnsi" w:cstheme="minorHAnsi"/>
                <w:color w:val="231F20"/>
                <w:spacing w:val="16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  <w:lang w:val="it-IT"/>
              </w:rPr>
              <w:t>about</w:t>
            </w:r>
            <w:r w:rsidRPr="00E426BD">
              <w:rPr>
                <w:rFonts w:asciiTheme="minorHAnsi" w:hAnsiTheme="minorHAnsi" w:cstheme="minorHAnsi"/>
                <w:color w:val="231F20"/>
                <w:spacing w:val="17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  <w:lang w:val="it-IT"/>
              </w:rPr>
              <w:t>the</w:t>
            </w:r>
            <w:r w:rsidRPr="00E426BD">
              <w:rPr>
                <w:rFonts w:asciiTheme="minorHAnsi" w:hAnsiTheme="minorHAnsi" w:cstheme="minorHAnsi"/>
                <w:color w:val="231F20"/>
                <w:spacing w:val="16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  <w:lang w:val="it-IT"/>
              </w:rPr>
              <w:t>musical</w:t>
            </w:r>
            <w:r w:rsidRPr="00E426BD">
              <w:rPr>
                <w:rFonts w:asciiTheme="minorHAnsi" w:hAnsiTheme="minorHAnsi" w:cstheme="minorHAnsi"/>
                <w:color w:val="231F20"/>
                <w:spacing w:val="17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  <w:lang w:val="it-IT"/>
              </w:rPr>
              <w:t>terms</w:t>
            </w:r>
            <w:r w:rsidRPr="00E426BD">
              <w:rPr>
                <w:rFonts w:asciiTheme="minorHAnsi" w:hAnsiTheme="minorHAnsi" w:cstheme="minorHAnsi"/>
                <w:color w:val="231F20"/>
                <w:spacing w:val="16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  <w:lang w:val="it-IT"/>
              </w:rPr>
              <w:t>c</w:t>
            </w:r>
            <w:r w:rsidRPr="00E426BD">
              <w:rPr>
                <w:rFonts w:asciiTheme="minorHAnsi" w:hAnsiTheme="minorHAnsi" w:cstheme="minorHAnsi"/>
                <w:i/>
                <w:color w:val="231F20"/>
                <w:sz w:val="17"/>
                <w:szCs w:val="17"/>
                <w:lang w:val="it-IT"/>
              </w:rPr>
              <w:t>rescendo,</w:t>
            </w:r>
            <w:r w:rsidRPr="00E426BD">
              <w:rPr>
                <w:rFonts w:asciiTheme="minorHAnsi" w:hAnsiTheme="minorHAnsi" w:cstheme="minorHAnsi"/>
                <w:i/>
                <w:color w:val="231F20"/>
                <w:spacing w:val="17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i/>
                <w:color w:val="231F20"/>
                <w:sz w:val="17"/>
                <w:szCs w:val="17"/>
                <w:lang w:val="it-IT"/>
              </w:rPr>
              <w:t>diminuendo,</w:t>
            </w:r>
            <w:r w:rsidRPr="00E426BD">
              <w:rPr>
                <w:rFonts w:asciiTheme="minorHAnsi" w:hAnsiTheme="minorHAnsi" w:cstheme="minorHAnsi"/>
                <w:i/>
                <w:color w:val="231F20"/>
                <w:spacing w:val="16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i/>
                <w:color w:val="231F20"/>
                <w:sz w:val="17"/>
                <w:szCs w:val="17"/>
                <w:lang w:val="it-IT"/>
              </w:rPr>
              <w:t>accelerando,</w:t>
            </w:r>
            <w:r w:rsidRPr="00E426BD">
              <w:rPr>
                <w:rFonts w:asciiTheme="minorHAnsi" w:hAnsiTheme="minorHAnsi" w:cstheme="minorHAnsi"/>
                <w:i/>
                <w:color w:val="231F20"/>
                <w:spacing w:val="17"/>
                <w:sz w:val="17"/>
                <w:szCs w:val="17"/>
                <w:lang w:val="it-IT"/>
              </w:rPr>
              <w:t xml:space="preserve"> </w:t>
            </w:r>
            <w:r w:rsidRPr="00E426BD">
              <w:rPr>
                <w:rFonts w:asciiTheme="minorHAnsi" w:hAnsiTheme="minorHAnsi" w:cstheme="minorHAnsi"/>
                <w:i/>
                <w:color w:val="231F20"/>
                <w:spacing w:val="-2"/>
                <w:sz w:val="17"/>
                <w:szCs w:val="17"/>
                <w:lang w:val="it-IT"/>
              </w:rPr>
              <w:t>ritenuto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  <w:lang w:val="it-IT"/>
              </w:rPr>
              <w:t>.</w:t>
            </w:r>
          </w:p>
          <w:p w14:paraId="13C2EF4E" w14:textId="77777777" w:rsidR="00E426BD" w:rsidRPr="00E426BD" w:rsidRDefault="00E426BD" w:rsidP="00A324E9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Follow</w:t>
            </w:r>
            <w:r w:rsidRPr="00E426BD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signals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from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E426BD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conductor.</w:t>
            </w:r>
          </w:p>
          <w:p w14:paraId="06B7E1B5" w14:textId="567CFB56" w:rsidR="00E426BD" w:rsidRPr="00E426BD" w:rsidRDefault="00E426BD" w:rsidP="00A324E9">
            <w:pPr>
              <w:pStyle w:val="TableParagraph"/>
              <w:numPr>
                <w:ilvl w:val="0"/>
                <w:numId w:val="21"/>
              </w:numPr>
              <w:tabs>
                <w:tab w:val="left" w:pos="440"/>
              </w:tabs>
              <w:ind w:left="357" w:hanging="357"/>
              <w:rPr>
                <w:sz w:val="18"/>
              </w:rPr>
            </w:pP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Listen</w:t>
            </w:r>
            <w:r w:rsidRPr="00E426BD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proofErr w:type="spellStart"/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analyse</w:t>
            </w:r>
            <w:proofErr w:type="spellEnd"/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four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pieces</w:t>
            </w:r>
            <w:r w:rsidRPr="00E426BD">
              <w:rPr>
                <w:color w:val="231F20"/>
                <w:spacing w:val="5"/>
                <w:sz w:val="18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inspired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by</w:t>
            </w:r>
            <w:r w:rsidRPr="00E426BD">
              <w:rPr>
                <w:rFonts w:asciiTheme="minorHAnsi" w:hAnsiTheme="minorHAnsi" w:cstheme="minorHAnsi"/>
                <w:color w:val="231F20"/>
                <w:spacing w:val="5"/>
                <w:sz w:val="17"/>
                <w:szCs w:val="17"/>
              </w:rPr>
              <w:t xml:space="preserve"> </w:t>
            </w:r>
            <w:r w:rsidRPr="00E426BD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travel/vehicles.</w:t>
            </w:r>
          </w:p>
        </w:tc>
        <w:tc>
          <w:tcPr>
            <w:tcW w:w="2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93790" w14:textId="77777777" w:rsidR="001E2730" w:rsidRDefault="001E2730" w:rsidP="00FA4E08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Ten Pieces Finlandia (Sibelius)</w:t>
            </w:r>
          </w:p>
          <w:p w14:paraId="4CE6A8BE" w14:textId="77777777" w:rsidR="00465A93" w:rsidRDefault="00465A93" w:rsidP="00FA4E08">
            <w:pPr>
              <w:jc w:val="center"/>
              <w:rPr>
                <w:lang w:val="en-GB"/>
              </w:rPr>
            </w:pPr>
          </w:p>
          <w:p w14:paraId="77E52AB3" w14:textId="77777777" w:rsidR="000E40E0" w:rsidRPr="000E40E0" w:rsidRDefault="000E40E0" w:rsidP="00465A93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47E47131" w14:textId="77777777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Listen to a new piece of music </w:t>
            </w:r>
          </w:p>
          <w:p w14:paraId="21D73B6C" w14:textId="77777777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Explore loud and quiet sounds </w:t>
            </w:r>
          </w:p>
          <w:p w14:paraId="590F50CF" w14:textId="77777777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Made sounds on their body </w:t>
            </w:r>
          </w:p>
          <w:p w14:paraId="3B9C0657" w14:textId="77777777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Make a graphic score, and new pieces of music </w:t>
            </w:r>
          </w:p>
          <w:p w14:paraId="6BAC1C15" w14:textId="6298C29A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Sing in different languages</w:t>
            </w:r>
            <w:r w:rsidR="007C4AEE">
              <w:rPr>
                <w:rFonts w:cstheme="minorHAnsi"/>
                <w:sz w:val="18"/>
                <w:szCs w:val="18"/>
              </w:rPr>
              <w:t>.</w:t>
            </w:r>
          </w:p>
          <w:p w14:paraId="44BE41B9" w14:textId="69B41722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Hear music from another country</w:t>
            </w:r>
            <w:r w:rsidR="009C6502" w:rsidRPr="0004452E">
              <w:rPr>
                <w:rFonts w:cstheme="minorHAnsi"/>
                <w:sz w:val="18"/>
                <w:szCs w:val="18"/>
              </w:rPr>
              <w:t xml:space="preserve"> and compare.</w:t>
            </w:r>
            <w:r w:rsidRPr="0004452E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1EC25DB" w14:textId="14B55614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Move to a given </w:t>
            </w:r>
            <w:proofErr w:type="gramStart"/>
            <w:r w:rsidRPr="0004452E">
              <w:rPr>
                <w:rFonts w:cstheme="minorHAnsi"/>
                <w:sz w:val="18"/>
                <w:szCs w:val="18"/>
              </w:rPr>
              <w:t>pulse .</w:t>
            </w:r>
            <w:proofErr w:type="gramEnd"/>
          </w:p>
          <w:p w14:paraId="6B751F9E" w14:textId="709A1083" w:rsidR="00465A93" w:rsidRPr="0004452E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Move to music</w:t>
            </w:r>
            <w:r w:rsidR="007C4AEE">
              <w:rPr>
                <w:rFonts w:cstheme="minorHAnsi"/>
                <w:sz w:val="18"/>
                <w:szCs w:val="18"/>
              </w:rPr>
              <w:t>.</w:t>
            </w:r>
          </w:p>
          <w:p w14:paraId="2457FA6E" w14:textId="77777777" w:rsidR="00465A93" w:rsidRPr="004B1CCA" w:rsidRDefault="00465A93" w:rsidP="00A324E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7" w:hanging="357"/>
              <w:rPr>
                <w:rFonts w:eastAsia="SassoonCRInfant" w:cstheme="minorHAnsi"/>
                <w:b/>
                <w:sz w:val="16"/>
                <w:szCs w:val="16"/>
              </w:rPr>
            </w:pPr>
            <w:r w:rsidRPr="0004452E">
              <w:rPr>
                <w:rFonts w:cstheme="minorHAnsi"/>
                <w:sz w:val="18"/>
                <w:szCs w:val="18"/>
              </w:rPr>
              <w:t>Play classroom instruments</w:t>
            </w:r>
            <w:r w:rsidR="004B1CCA">
              <w:rPr>
                <w:rFonts w:cstheme="minorHAnsi"/>
                <w:sz w:val="18"/>
                <w:szCs w:val="18"/>
              </w:rPr>
              <w:t>.</w:t>
            </w:r>
          </w:p>
          <w:p w14:paraId="10CFF87D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66049BFD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2BDDF2CF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57280043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5025B90D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73679BAB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6ED20120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60DE04C4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3156EE36" w14:textId="77777777" w:rsid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  <w:p w14:paraId="7B451618" w14:textId="54D06464" w:rsidR="004B1CCA" w:rsidRPr="004B1CCA" w:rsidRDefault="004B1CCA" w:rsidP="004B1CCA">
            <w:pPr>
              <w:rPr>
                <w:rFonts w:eastAsia="SassoonCRInfant" w:cstheme="minorHAnsi"/>
                <w:b/>
                <w:sz w:val="16"/>
                <w:szCs w:val="16"/>
              </w:rPr>
            </w:pPr>
          </w:p>
        </w:tc>
        <w:tc>
          <w:tcPr>
            <w:tcW w:w="236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FD1C590" w14:textId="20E412B7" w:rsidR="001E2730" w:rsidRDefault="00FA4E08" w:rsidP="001E2730">
            <w:pPr>
              <w:pStyle w:val="Pa3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proofErr w:type="spellStart"/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Tanczymy</w:t>
            </w:r>
            <w:proofErr w:type="spellEnd"/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Labada</w:t>
            </w:r>
            <w:proofErr w:type="spellEnd"/>
            <w:r w:rsidR="001E2730" w:rsidRPr="001E27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(Progression snapshot)</w:t>
            </w:r>
          </w:p>
          <w:p w14:paraId="7B6552C3" w14:textId="77777777" w:rsidR="000E40E0" w:rsidRDefault="000E40E0" w:rsidP="000E40E0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</w:p>
          <w:p w14:paraId="526A08C6" w14:textId="77777777" w:rsidR="000C1858" w:rsidRPr="000C1858" w:rsidRDefault="000C1858" w:rsidP="00A324E9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Demonstrate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proofErr w:type="spellStart"/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internalised</w:t>
            </w:r>
            <w:proofErr w:type="spellEnd"/>
            <w:r w:rsidRPr="000C1858">
              <w:rPr>
                <w:rFonts w:asciiTheme="minorHAnsi" w:hAnsiTheme="minorHAnsi" w:cstheme="minorHAnsi"/>
                <w:color w:val="231F20"/>
                <w:spacing w:val="16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sense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0C1858">
              <w:rPr>
                <w:rFonts w:asciiTheme="minorHAnsi" w:hAnsiTheme="minorHAnsi" w:cstheme="minorHAnsi"/>
                <w:color w:val="231F20"/>
                <w:spacing w:val="16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pulse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through</w:t>
            </w:r>
            <w:r w:rsidRPr="000C1858">
              <w:rPr>
                <w:rFonts w:asciiTheme="minorHAnsi" w:hAnsiTheme="minorHAnsi" w:cstheme="minorHAnsi"/>
                <w:color w:val="231F20"/>
                <w:spacing w:val="16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singing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games.</w:t>
            </w:r>
          </w:p>
          <w:p w14:paraId="48DF8466" w14:textId="77777777" w:rsidR="000C1858" w:rsidRPr="000C1858" w:rsidRDefault="000C1858" w:rsidP="00A324E9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0C185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confidently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Polish,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0C1858">
              <w:rPr>
                <w:rFonts w:asciiTheme="minorHAnsi" w:hAnsiTheme="minorHAnsi" w:cstheme="minorHAnsi"/>
                <w:color w:val="231F20"/>
                <w:spacing w:val="14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cumulative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game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spoken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call-and-response</w:t>
            </w:r>
            <w:r w:rsidRPr="000C185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sections.</w:t>
            </w:r>
          </w:p>
          <w:p w14:paraId="41E7092F" w14:textId="77777777" w:rsidR="000C1858" w:rsidRPr="000C1858" w:rsidRDefault="000C1858" w:rsidP="00A324E9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Play</w:t>
            </w:r>
            <w:r w:rsidRPr="000C1858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</w:t>
            </w:r>
            <w:r w:rsidRPr="000C185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accompaniment</w:t>
            </w:r>
            <w:r w:rsidRPr="000C1858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on</w:t>
            </w:r>
            <w:r w:rsidRPr="000C185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tuned</w:t>
            </w:r>
            <w:r w:rsidRPr="000C1858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percussion</w:t>
            </w:r>
            <w:r w:rsidRPr="000C185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0C1858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invent</w:t>
            </w:r>
            <w:r w:rsidRPr="000C185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0C185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4-beat</w:t>
            </w:r>
            <w:r w:rsidRPr="000C1858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body</w:t>
            </w:r>
            <w:r w:rsidRPr="000C185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percussion</w:t>
            </w:r>
            <w:r w:rsidRPr="000C1858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pattern.</w:t>
            </w:r>
          </w:p>
          <w:p w14:paraId="511E345C" w14:textId="77777777" w:rsidR="000C1858" w:rsidRPr="000C1858" w:rsidRDefault="000C1858" w:rsidP="00A324E9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0C185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match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beat</w:t>
            </w:r>
            <w:r w:rsidRPr="000C185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others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recorded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music,</w:t>
            </w:r>
            <w:r w:rsidRPr="000C1858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adapting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speed</w:t>
            </w:r>
            <w:r w:rsidRPr="000C1858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accordingly.</w:t>
            </w:r>
          </w:p>
          <w:p w14:paraId="197BBBBA" w14:textId="48A3DB3B" w:rsidR="000E40E0" w:rsidRPr="000C1858" w:rsidRDefault="000C1858" w:rsidP="00A324E9">
            <w:pPr>
              <w:pStyle w:val="TableParagraph"/>
              <w:numPr>
                <w:ilvl w:val="0"/>
                <w:numId w:val="22"/>
              </w:numPr>
              <w:tabs>
                <w:tab w:val="left" w:pos="440"/>
              </w:tabs>
              <w:ind w:left="357" w:hanging="357"/>
              <w:rPr>
                <w:sz w:val="18"/>
              </w:rPr>
            </w:pP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traditional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composed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music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from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Poland.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Begin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understand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how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music</w:t>
            </w:r>
            <w:r w:rsidRPr="000C1858">
              <w:rPr>
                <w:rFonts w:asciiTheme="minorHAnsi" w:hAnsiTheme="minorHAnsi" w:cstheme="minorHAnsi"/>
                <w:color w:val="231F20"/>
                <w:spacing w:val="23"/>
                <w:sz w:val="18"/>
              </w:rPr>
              <w:t xml:space="preserve"> </w:t>
            </w:r>
            <w:r w:rsidRPr="000C1858">
              <w:rPr>
                <w:rFonts w:asciiTheme="minorHAnsi" w:hAnsiTheme="minorHAnsi" w:cstheme="minorHAnsi"/>
                <w:color w:val="231F20"/>
                <w:sz w:val="18"/>
              </w:rPr>
              <w:t>helps people share tradition and culture.</w:t>
            </w:r>
          </w:p>
        </w:tc>
      </w:tr>
      <w:tr w:rsidR="00805FC2" w:rsidRPr="006D2743" w14:paraId="5AB18CAD" w14:textId="6C03FCB4" w:rsidTr="00053DAD">
        <w:trPr>
          <w:cantSplit/>
          <w:trHeight w:val="666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82D3A91" w14:textId="77777777" w:rsidR="00805FC2" w:rsidRPr="00455FE2" w:rsidRDefault="00805FC2" w:rsidP="00805FC2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bookmarkStart w:id="3" w:name="_Hlk133572763"/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5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C8984" w14:textId="592FAAAE" w:rsidR="00805FC2" w:rsidRPr="00D02EAD" w:rsidRDefault="006659A7" w:rsidP="00805FC2">
            <w:pPr>
              <w:rPr>
                <w:rFonts w:ascii="Calibri" w:hAnsi="Calibri" w:cstheme="minorHAnsi"/>
                <w:color w:val="00B050"/>
                <w:sz w:val="18"/>
                <w:szCs w:val="18"/>
              </w:rPr>
            </w:pPr>
            <w:r w:rsidRPr="00D02EAD">
              <w:rPr>
                <w:rFonts w:ascii="Calibri" w:hAnsi="Calibri" w:cstheme="minorHAnsi"/>
                <w:sz w:val="18"/>
                <w:szCs w:val="18"/>
              </w:rPr>
              <w:t>Cuckoo call interval</w:t>
            </w:r>
            <w:r w:rsidR="00E10E8B" w:rsidRPr="00D02EAD">
              <w:rPr>
                <w:rFonts w:ascii="Calibri" w:hAnsi="Calibri" w:cstheme="minorHAnsi"/>
                <w:sz w:val="18"/>
                <w:szCs w:val="18"/>
              </w:rPr>
              <w:t>, melody, echo, call-and-response, beat, steady beat, tuned/untuned percussion, diction</w:t>
            </w:r>
            <w:r w:rsidR="00D02EAD" w:rsidRPr="00D02EAD">
              <w:rPr>
                <w:rFonts w:ascii="Calibri" w:hAnsi="Calibri" w:cstheme="minorHAnsi"/>
                <w:sz w:val="18"/>
                <w:szCs w:val="18"/>
              </w:rPr>
              <w:t xml:space="preserve"> and improvise</w:t>
            </w:r>
          </w:p>
        </w:tc>
        <w:tc>
          <w:tcPr>
            <w:tcW w:w="258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162BDE2" w14:textId="3A2EC7E9" w:rsidR="00805FC2" w:rsidRPr="00610BD3" w:rsidRDefault="007F2488" w:rsidP="00805FC2">
            <w:pPr>
              <w:rPr>
                <w:rFonts w:ascii="Calibri" w:hAnsi="Calibri" w:cstheme="minorHAnsi"/>
                <w:sz w:val="18"/>
                <w:szCs w:val="18"/>
                <w:lang w:val="en-GB"/>
              </w:rPr>
            </w:pPr>
            <w:r w:rsidRPr="00610BD3">
              <w:rPr>
                <w:rFonts w:ascii="Calibri" w:hAnsi="Calibri" w:cstheme="minorHAnsi"/>
                <w:sz w:val="18"/>
                <w:szCs w:val="18"/>
                <w:lang w:val="en-GB"/>
              </w:rPr>
              <w:t xml:space="preserve">Strings, </w:t>
            </w:r>
            <w:r w:rsidR="00577B9C" w:rsidRPr="00610BD3">
              <w:rPr>
                <w:rFonts w:ascii="Calibri" w:hAnsi="Calibri" w:cstheme="minorHAnsi"/>
                <w:sz w:val="18"/>
                <w:szCs w:val="18"/>
                <w:lang w:val="en-GB"/>
              </w:rPr>
              <w:t xml:space="preserve">long/short notes, glissando, legato, </w:t>
            </w:r>
            <w:r w:rsidR="001A551E" w:rsidRPr="00610BD3">
              <w:rPr>
                <w:rFonts w:ascii="Calibri" w:hAnsi="Calibri" w:cstheme="minorHAnsi"/>
                <w:sz w:val="18"/>
                <w:szCs w:val="18"/>
                <w:lang w:val="en-GB"/>
              </w:rPr>
              <w:t>staccato, high,</w:t>
            </w:r>
            <w:r w:rsidR="00425983">
              <w:rPr>
                <w:rFonts w:ascii="Calibri" w:hAnsi="Calibri" w:cstheme="minorHAnsi"/>
                <w:sz w:val="18"/>
                <w:szCs w:val="18"/>
                <w:lang w:val="en-GB"/>
              </w:rPr>
              <w:t xml:space="preserve"> motif, conductor, or</w:t>
            </w:r>
            <w:r w:rsidR="00F06FF9">
              <w:rPr>
                <w:rFonts w:ascii="Calibri" w:hAnsi="Calibri" w:cstheme="minorHAnsi"/>
                <w:sz w:val="18"/>
                <w:szCs w:val="18"/>
                <w:lang w:val="en-GB"/>
              </w:rPr>
              <w:t>chestrate and improvise</w:t>
            </w:r>
            <w:r w:rsidR="001A551E" w:rsidRPr="00610BD3">
              <w:rPr>
                <w:rFonts w:ascii="Calibri" w:hAnsi="Calibri" w:cstheme="minorHAnsi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7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A479AD" w14:textId="5B49773F" w:rsidR="00805FC2" w:rsidRPr="0097088A" w:rsidRDefault="001F1EB3" w:rsidP="00805FC2">
            <w:pPr>
              <w:rPr>
                <w:rFonts w:ascii="Calibri" w:hAnsi="Calibri" w:cstheme="minorHAnsi"/>
                <w:sz w:val="18"/>
                <w:szCs w:val="18"/>
                <w:lang w:val="en-GB"/>
              </w:rPr>
            </w:pPr>
            <w:r w:rsidRPr="0097088A">
              <w:rPr>
                <w:rFonts w:ascii="Calibri" w:hAnsi="Calibri" w:cstheme="minorHAnsi"/>
                <w:sz w:val="18"/>
                <w:szCs w:val="18"/>
                <w:lang w:val="en-GB"/>
              </w:rPr>
              <w:t>Beat, crotchet, quavers, rhythm, pitch</w:t>
            </w:r>
            <w:r w:rsidR="0097088A" w:rsidRPr="0097088A">
              <w:rPr>
                <w:rFonts w:ascii="Calibri" w:hAnsi="Calibri" w:cstheme="minorHAnsi"/>
                <w:sz w:val="18"/>
                <w:szCs w:val="18"/>
                <w:lang w:val="en-GB"/>
              </w:rPr>
              <w:t xml:space="preserve"> s</w:t>
            </w:r>
            <w:r w:rsidR="0097088A">
              <w:rPr>
                <w:rFonts w:ascii="Calibri" w:hAnsi="Calibri" w:cstheme="minorHAnsi"/>
                <w:sz w:val="18"/>
                <w:szCs w:val="18"/>
                <w:lang w:val="en-GB"/>
              </w:rPr>
              <w:t>hape, 4-beat rhythm, steady beat and round</w:t>
            </w:r>
          </w:p>
        </w:tc>
        <w:tc>
          <w:tcPr>
            <w:tcW w:w="249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3548187" w14:textId="69523CD3" w:rsidR="00805FC2" w:rsidRPr="00AD7842" w:rsidRDefault="00381C2D" w:rsidP="00805FC2">
            <w:pPr>
              <w:rPr>
                <w:rFonts w:ascii="Calibri" w:hAnsi="Calibri" w:cstheme="minorHAnsi"/>
                <w:sz w:val="17"/>
                <w:szCs w:val="17"/>
                <w:lang w:val="it-IT"/>
              </w:rPr>
            </w:pPr>
            <w:r w:rsidRPr="00AD7842">
              <w:rPr>
                <w:rFonts w:ascii="Calibri" w:hAnsi="Calibri" w:cstheme="minorHAnsi"/>
                <w:sz w:val="17"/>
                <w:szCs w:val="17"/>
                <w:lang w:val="it-IT"/>
              </w:rPr>
              <w:t>Beat, pulse, chant, coda, repetition, call-and-response</w:t>
            </w:r>
            <w:r w:rsidR="002C409F" w:rsidRPr="00AD7842">
              <w:rPr>
                <w:rFonts w:ascii="Calibri" w:hAnsi="Calibri" w:cstheme="minorHAnsi"/>
                <w:sz w:val="17"/>
                <w:szCs w:val="17"/>
                <w:lang w:val="it-IT"/>
              </w:rPr>
              <w:t>, volume</w:t>
            </w:r>
            <w:r w:rsidR="00AD7842" w:rsidRPr="00AD7842">
              <w:rPr>
                <w:rFonts w:ascii="Calibri" w:hAnsi="Calibri" w:cstheme="minorHAnsi"/>
                <w:sz w:val="17"/>
                <w:szCs w:val="17"/>
                <w:lang w:val="it-IT"/>
              </w:rPr>
              <w:t>, crescendo, diminuendo, speed, accelerando, ritenuto and conductor</w:t>
            </w:r>
          </w:p>
        </w:tc>
        <w:tc>
          <w:tcPr>
            <w:tcW w:w="2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9680F" w14:textId="6274F2FF" w:rsidR="00805FC2" w:rsidRPr="007C4AEE" w:rsidRDefault="00C53F07" w:rsidP="00805FC2">
            <w:pPr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  <w:r w:rsidRP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 xml:space="preserve">Pulse, beat, quiet, </w:t>
            </w:r>
            <w:proofErr w:type="spellStart"/>
            <w:r w:rsidRP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>loud</w:t>
            </w:r>
            <w:proofErr w:type="spellEnd"/>
            <w:r w:rsidRP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>graphic</w:t>
            </w:r>
            <w:proofErr w:type="spellEnd"/>
            <w:r w:rsidRP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 xml:space="preserve"> score, </w:t>
            </w:r>
            <w:r w:rsidR="007C4AEE" w:rsidRP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>tu</w:t>
            </w:r>
            <w:r w:rsid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>nes/</w:t>
            </w:r>
            <w:proofErr w:type="spellStart"/>
            <w:r w:rsid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>untuned</w:t>
            </w:r>
            <w:proofErr w:type="spellEnd"/>
            <w:r w:rsidR="007C4AEE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 xml:space="preserve"> percussion, compose</w:t>
            </w:r>
            <w:r w:rsidR="009853FF">
              <w:rPr>
                <w:rFonts w:asciiTheme="minorHAnsi" w:hAnsiTheme="minorHAnsi" w:cstheme="minorHAnsi"/>
                <w:sz w:val="18"/>
                <w:szCs w:val="18"/>
                <w:lang w:val="fr-FR"/>
              </w:rPr>
              <w:t xml:space="preserve"> and volume</w:t>
            </w:r>
          </w:p>
          <w:p w14:paraId="5967090C" w14:textId="77777777" w:rsidR="004B1CCA" w:rsidRPr="007C4AEE" w:rsidRDefault="004B1CCA" w:rsidP="00805FC2">
            <w:pPr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</w:p>
          <w:p w14:paraId="10384B68" w14:textId="1107DEDE" w:rsidR="004B1CCA" w:rsidRPr="007C4AEE" w:rsidRDefault="004B1CCA" w:rsidP="00805FC2">
            <w:pPr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</w:p>
        </w:tc>
        <w:tc>
          <w:tcPr>
            <w:tcW w:w="236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002678B" w14:textId="57D7C854" w:rsidR="00805FC2" w:rsidRPr="006D2743" w:rsidRDefault="006D2743" w:rsidP="00805FC2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6D2743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Beat, 4-beats per bar, ac</w:t>
            </w:r>
            <w:r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companiment</w:t>
            </w:r>
            <w:r w:rsidR="006B1A93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, tuned/untuned percussion</w:t>
            </w:r>
          </w:p>
        </w:tc>
      </w:tr>
      <w:bookmarkEnd w:id="3"/>
    </w:tbl>
    <w:p w14:paraId="53321F55" w14:textId="3DEE5587" w:rsidR="00742555" w:rsidRPr="006D2743" w:rsidRDefault="00742555" w:rsidP="00AE77D9">
      <w:pPr>
        <w:rPr>
          <w:rFonts w:asciiTheme="majorHAnsi" w:hAnsiTheme="majorHAnsi" w:cstheme="majorHAnsi"/>
          <w:sz w:val="22"/>
          <w:szCs w:val="22"/>
          <w:lang w:val="en-GB"/>
        </w:rPr>
      </w:pPr>
    </w:p>
    <w:tbl>
      <w:tblPr>
        <w:tblpPr w:leftFromText="180" w:rightFromText="180" w:vertAnchor="text" w:horzAnchor="margin" w:tblpX="-1144" w:tblpY="71"/>
        <w:tblW w:w="16150" w:type="dxa"/>
        <w:tblBorders>
          <w:top w:val="single" w:sz="2" w:space="0" w:color="929292"/>
          <w:left w:val="single" w:sz="2" w:space="0" w:color="929292"/>
          <w:bottom w:val="single" w:sz="2" w:space="0" w:color="929292"/>
          <w:right w:val="single" w:sz="2" w:space="0" w:color="929292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2387"/>
        <w:gridCol w:w="61"/>
        <w:gridCol w:w="2925"/>
        <w:gridCol w:w="2464"/>
        <w:gridCol w:w="2507"/>
        <w:gridCol w:w="2654"/>
        <w:gridCol w:w="91"/>
        <w:gridCol w:w="2367"/>
      </w:tblGrid>
      <w:tr w:rsidR="00E15CA3" w:rsidRPr="00567D66" w14:paraId="3EE36909" w14:textId="77777777" w:rsidTr="00FA6E02">
        <w:trPr>
          <w:trHeight w:val="183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F8703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Y</w:t>
            </w: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t>3</w:t>
            </w:r>
          </w:p>
        </w:tc>
        <w:tc>
          <w:tcPr>
            <w:tcW w:w="53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2B24E6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38F34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99D46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977F1C" w:rsidRPr="00370FF2" w14:paraId="2711C236" w14:textId="6378D1B0" w:rsidTr="00FA6E02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2C1FD7D" w14:textId="5BCDC449" w:rsidR="00977F1C" w:rsidRPr="00370FF2" w:rsidRDefault="00977F1C" w:rsidP="00977F1C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>, ,</w:t>
            </w:r>
            <w:proofErr w:type="gramEnd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 xml:space="preserve"> , , </w:t>
            </w: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</w:tc>
        <w:tc>
          <w:tcPr>
            <w:tcW w:w="2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1AE140" w14:textId="7A012B55" w:rsidR="00977F1C" w:rsidRDefault="00AA5215" w:rsidP="00977F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77F1C" w:rsidRPr="00977F1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I’ve been to Harlem (Progression snapshot)</w:t>
            </w:r>
          </w:p>
          <w:p w14:paraId="36E9EA11" w14:textId="77777777" w:rsidR="007F377E" w:rsidRDefault="007F377E" w:rsidP="00977F1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4076DCA4" w14:textId="77777777" w:rsidR="0085027C" w:rsidRDefault="0085027C" w:rsidP="0085027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14:paraId="60E20D4C" w14:textId="77777777" w:rsidR="004D4F6A" w:rsidRPr="004A7218" w:rsidRDefault="004D4F6A" w:rsidP="00A324E9">
            <w:pPr>
              <w:pStyle w:val="TableParagraph"/>
              <w:numPr>
                <w:ilvl w:val="0"/>
                <w:numId w:val="23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4A7218">
              <w:rPr>
                <w:rFonts w:asciiTheme="minorHAnsi" w:hAnsiTheme="minorHAnsi" w:cstheme="minorHAnsi"/>
                <w:color w:val="231F20"/>
                <w:spacing w:val="17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A7218">
              <w:rPr>
                <w:rFonts w:asciiTheme="minorHAnsi" w:hAnsiTheme="minorHAnsi" w:cstheme="minorHAnsi"/>
                <w:color w:val="231F20"/>
                <w:spacing w:val="1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pentatonic</w:t>
            </w:r>
            <w:r w:rsidRPr="004A721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ostinato.</w:t>
            </w:r>
          </w:p>
          <w:p w14:paraId="5B2510E6" w14:textId="77777777" w:rsidR="004D4F6A" w:rsidRPr="004A7218" w:rsidRDefault="004D4F6A" w:rsidP="00A324E9">
            <w:pPr>
              <w:pStyle w:val="TableParagraph"/>
              <w:numPr>
                <w:ilvl w:val="0"/>
                <w:numId w:val="23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4A7218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call-and-response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song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groups,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holding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long</w:t>
            </w:r>
            <w:r w:rsidRPr="004A7218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notes</w:t>
            </w:r>
            <w:r w:rsidRPr="004A7218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confidently.</w:t>
            </w:r>
          </w:p>
          <w:p w14:paraId="71B18E00" w14:textId="77777777" w:rsidR="004D4F6A" w:rsidRPr="004A7218" w:rsidRDefault="004D4F6A" w:rsidP="00A324E9">
            <w:pPr>
              <w:pStyle w:val="TableParagraph"/>
              <w:numPr>
                <w:ilvl w:val="0"/>
                <w:numId w:val="23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melodic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rhythmic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accompaniments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A721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song.</w:t>
            </w:r>
          </w:p>
          <w:p w14:paraId="7D260103" w14:textId="7A06CB48" w:rsidR="0085027C" w:rsidRPr="004D4F6A" w:rsidRDefault="004D4F6A" w:rsidP="00A324E9">
            <w:pPr>
              <w:pStyle w:val="TableParagraph"/>
              <w:numPr>
                <w:ilvl w:val="0"/>
                <w:numId w:val="23"/>
              </w:numPr>
              <w:tabs>
                <w:tab w:val="left" w:pos="450"/>
              </w:tabs>
              <w:spacing w:line="216" w:lineRule="exact"/>
              <w:rPr>
                <w:sz w:val="18"/>
              </w:rPr>
            </w:pP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4A721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where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notes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melody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4A7218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song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go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down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A7218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4A7218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>up.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D4B449B" w14:textId="3FD5F0CE" w:rsidR="00977F1C" w:rsidRDefault="00AA5215" w:rsidP="002F7344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Nao </w:t>
            </w:r>
            <w:proofErr w:type="spellStart"/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Chariya</w:t>
            </w:r>
            <w:proofErr w:type="spellEnd"/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de/</w:t>
            </w:r>
            <w:proofErr w:type="spellStart"/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Mingulay</w:t>
            </w:r>
            <w:proofErr w:type="spellEnd"/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boat song</w:t>
            </w:r>
            <w:r w:rsidR="00601BF6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&amp; </w:t>
            </w:r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Sound Symmetry</w:t>
            </w:r>
          </w:p>
          <w:p w14:paraId="02B5C852" w14:textId="77777777" w:rsidR="007F377E" w:rsidRDefault="007F377E" w:rsidP="002F7344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72C50545" w14:textId="77777777" w:rsidR="00601BF6" w:rsidRDefault="00601BF6" w:rsidP="002F7344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47EEB78C" w14:textId="77777777" w:rsidR="001D6F19" w:rsidRPr="007F377E" w:rsidRDefault="001D6F19" w:rsidP="00A324E9">
            <w:pPr>
              <w:pStyle w:val="TableParagraph"/>
              <w:numPr>
                <w:ilvl w:val="0"/>
                <w:numId w:val="24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Begin</w:t>
            </w:r>
            <w:r w:rsidRPr="007F377E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7F377E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develop</w:t>
            </w:r>
            <w:r w:rsidRPr="007F377E">
              <w:rPr>
                <w:rFonts w:asciiTheme="minorHAnsi" w:hAnsiTheme="minorHAnsi" w:cstheme="minorHAnsi"/>
                <w:color w:val="231F20"/>
                <w:spacing w:val="9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</w:t>
            </w:r>
            <w:r w:rsidRPr="007F377E">
              <w:rPr>
                <w:rFonts w:asciiTheme="minorHAnsi" w:hAnsiTheme="minorHAnsi" w:cstheme="minorHAnsi"/>
                <w:color w:val="231F20"/>
                <w:spacing w:val="10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understanding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appreciation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from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different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musical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traditions.</w:t>
            </w:r>
          </w:p>
          <w:p w14:paraId="03EC352C" w14:textId="77777777" w:rsidR="001D6F19" w:rsidRPr="007F377E" w:rsidRDefault="001D6F19" w:rsidP="00A324E9">
            <w:pPr>
              <w:pStyle w:val="TableParagraph"/>
              <w:numPr>
                <w:ilvl w:val="0"/>
                <w:numId w:val="24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Identify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that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the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songs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are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from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different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places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in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the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world,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use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different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instruments,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have</w:t>
            </w:r>
            <w:r w:rsidRPr="007F377E">
              <w:rPr>
                <w:rFonts w:asciiTheme="minorHAnsi" w:hAnsiTheme="minorHAnsi" w:cstheme="minorHAnsi"/>
                <w:color w:val="231F20"/>
                <w:spacing w:val="-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 different beat, and are different speeds. Pupils can use some musical vocabulary to describe these things.</w:t>
            </w:r>
          </w:p>
          <w:p w14:paraId="4CE4D7C0" w14:textId="77777777" w:rsidR="00601BF6" w:rsidRPr="007F377E" w:rsidRDefault="001D6F19" w:rsidP="00A324E9">
            <w:pPr>
              <w:pStyle w:val="TableParagraph"/>
              <w:numPr>
                <w:ilvl w:val="0"/>
                <w:numId w:val="24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Understand</w:t>
            </w:r>
            <w:r w:rsidRPr="007F377E">
              <w:rPr>
                <w:rFonts w:asciiTheme="minorHAnsi" w:hAnsiTheme="minorHAnsi" w:cstheme="minorHAnsi"/>
                <w:color w:val="231F20"/>
                <w:spacing w:val="3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that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folk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song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is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music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that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belongs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to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the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people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particular</w:t>
            </w:r>
            <w:r w:rsidRPr="007F377E">
              <w:rPr>
                <w:rFonts w:asciiTheme="minorHAnsi" w:hAnsiTheme="minorHAnsi" w:cstheme="minorHAnsi"/>
                <w:color w:val="231F20"/>
                <w:spacing w:val="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place.</w:t>
            </w:r>
          </w:p>
          <w:p w14:paraId="0235AF82" w14:textId="77777777" w:rsidR="000411A0" w:rsidRPr="007F377E" w:rsidRDefault="000411A0" w:rsidP="00A324E9">
            <w:pPr>
              <w:pStyle w:val="TableParagraph"/>
              <w:numPr>
                <w:ilvl w:val="0"/>
                <w:numId w:val="24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 xml:space="preserve">Compose a simple song using symmetry to develop a melody, structure, and rhythmic </w:t>
            </w:r>
            <w:r w:rsidRPr="007F377E">
              <w:rPr>
                <w:rFonts w:asciiTheme="minorHAnsi" w:hAnsiTheme="minorHAnsi" w:cstheme="minorHAnsi"/>
                <w:color w:val="231F20"/>
                <w:spacing w:val="-2"/>
                <w:w w:val="105"/>
                <w:sz w:val="17"/>
                <w:szCs w:val="17"/>
              </w:rPr>
              <w:t>accompaniment.</w:t>
            </w:r>
          </w:p>
          <w:p w14:paraId="609AAEAB" w14:textId="77777777" w:rsidR="000411A0" w:rsidRPr="007F377E" w:rsidRDefault="000411A0" w:rsidP="00A324E9">
            <w:pPr>
              <w:pStyle w:val="TableParagraph"/>
              <w:numPr>
                <w:ilvl w:val="0"/>
                <w:numId w:val="24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7"/>
                <w:szCs w:val="17"/>
              </w:rPr>
            </w:pP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Sing</w:t>
            </w:r>
            <w:r w:rsidRPr="007F377E">
              <w:rPr>
                <w:rFonts w:asciiTheme="minorHAnsi" w:hAnsiTheme="minorHAnsi" w:cstheme="minorHAnsi"/>
                <w:color w:val="231F20"/>
                <w:spacing w:val="1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by</w:t>
            </w:r>
            <w:r w:rsidRPr="007F377E">
              <w:rPr>
                <w:rFonts w:asciiTheme="minorHAnsi" w:hAnsiTheme="minorHAnsi" w:cstheme="minorHAnsi"/>
                <w:color w:val="231F20"/>
                <w:spacing w:val="1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improvising</w:t>
            </w:r>
            <w:r w:rsidRPr="007F377E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simple</w:t>
            </w:r>
            <w:r w:rsidRPr="007F377E">
              <w:rPr>
                <w:rFonts w:asciiTheme="minorHAnsi" w:hAnsiTheme="minorHAnsi" w:cstheme="minorHAnsi"/>
                <w:color w:val="231F20"/>
                <w:spacing w:val="1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melodies</w:t>
            </w:r>
            <w:r w:rsidRPr="007F377E">
              <w:rPr>
                <w:rFonts w:asciiTheme="minorHAnsi" w:hAnsiTheme="minorHAnsi" w:cstheme="minorHAnsi"/>
                <w:color w:val="231F20"/>
                <w:spacing w:val="14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F377E">
              <w:rPr>
                <w:rFonts w:asciiTheme="minorHAnsi" w:hAnsiTheme="minorHAnsi" w:cstheme="minorHAnsi"/>
                <w:color w:val="231F20"/>
                <w:spacing w:val="15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rhythms.</w:t>
            </w:r>
          </w:p>
          <w:p w14:paraId="452D7E5E" w14:textId="292BC8EA" w:rsidR="000411A0" w:rsidRPr="001D6F19" w:rsidRDefault="000411A0" w:rsidP="00A324E9">
            <w:pPr>
              <w:pStyle w:val="TableParagraph"/>
              <w:numPr>
                <w:ilvl w:val="0"/>
                <w:numId w:val="24"/>
              </w:numPr>
              <w:tabs>
                <w:tab w:val="left" w:pos="440"/>
              </w:tabs>
              <w:ind w:left="357" w:hanging="357"/>
              <w:rPr>
                <w:sz w:val="18"/>
              </w:rPr>
            </w:pP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Identify</w:t>
            </w:r>
            <w:r w:rsidRPr="007F377E">
              <w:rPr>
                <w:rFonts w:asciiTheme="minorHAnsi" w:hAnsiTheme="minorHAnsi" w:cstheme="minorHAnsi"/>
                <w:color w:val="231F20"/>
                <w:spacing w:val="7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how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the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pitch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and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melody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of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a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song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has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been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developed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z w:val="17"/>
                <w:szCs w:val="17"/>
              </w:rPr>
              <w:t>using</w:t>
            </w:r>
            <w:r w:rsidRPr="007F377E">
              <w:rPr>
                <w:rFonts w:asciiTheme="minorHAnsi" w:hAnsiTheme="minorHAnsi" w:cstheme="minorHAnsi"/>
                <w:color w:val="231F20"/>
                <w:spacing w:val="8"/>
                <w:sz w:val="17"/>
                <w:szCs w:val="17"/>
              </w:rPr>
              <w:t xml:space="preserve"> </w:t>
            </w:r>
            <w:r w:rsidRPr="007F377E">
              <w:rPr>
                <w:rFonts w:asciiTheme="minorHAnsi" w:hAnsiTheme="minorHAnsi" w:cstheme="minorHAnsi"/>
                <w:color w:val="231F20"/>
                <w:spacing w:val="-2"/>
                <w:sz w:val="17"/>
                <w:szCs w:val="17"/>
              </w:rPr>
              <w:t>symmetry</w:t>
            </w:r>
            <w:r w:rsidRPr="007F377E">
              <w:rPr>
                <w:color w:val="231F20"/>
                <w:spacing w:val="-2"/>
                <w:sz w:val="17"/>
                <w:szCs w:val="17"/>
              </w:rPr>
              <w:t>.</w:t>
            </w:r>
          </w:p>
        </w:tc>
        <w:tc>
          <w:tcPr>
            <w:tcW w:w="2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846835" w14:textId="0CF2265B" w:rsidR="007C41C0" w:rsidRDefault="00AA5215" w:rsidP="00977F1C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Latin Dance </w:t>
            </w:r>
          </w:p>
          <w:p w14:paraId="373CC403" w14:textId="77777777" w:rsidR="007C41C0" w:rsidRDefault="00977F1C" w:rsidP="007C41C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(classroom percussion)</w:t>
            </w:r>
          </w:p>
          <w:p w14:paraId="1D5C9CD4" w14:textId="7B3B9129" w:rsidR="00977F1C" w:rsidRDefault="00977F1C" w:rsidP="007C41C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PROGRESSION SNAPSHOT</w:t>
            </w:r>
          </w:p>
          <w:p w14:paraId="653BE478" w14:textId="77777777" w:rsidR="007F377E" w:rsidRDefault="007F377E" w:rsidP="007F377E">
            <w:pPr>
              <w:rPr>
                <w:lang w:val="en-GB"/>
              </w:rPr>
            </w:pPr>
          </w:p>
          <w:p w14:paraId="5C7E7EA0" w14:textId="77777777" w:rsidR="00D465C4" w:rsidRPr="00A536B3" w:rsidRDefault="00D465C4" w:rsidP="00A324E9">
            <w:pPr>
              <w:pStyle w:val="TableParagraph"/>
              <w:numPr>
                <w:ilvl w:val="0"/>
                <w:numId w:val="2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4-beat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rhythm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pattern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during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instrumental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sections.</w:t>
            </w:r>
          </w:p>
          <w:p w14:paraId="7BCCB430" w14:textId="77777777" w:rsidR="00D465C4" w:rsidRPr="00A536B3" w:rsidRDefault="00D465C4" w:rsidP="00A324E9">
            <w:pPr>
              <w:pStyle w:val="TableParagraph"/>
              <w:numPr>
                <w:ilvl w:val="0"/>
                <w:numId w:val="2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Working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small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groups,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call-and-response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song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with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invented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 xml:space="preserve">drone </w:t>
            </w:r>
            <w:r w:rsidRPr="00A536B3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accompaniment.</w:t>
            </w:r>
          </w:p>
          <w:p w14:paraId="77297D23" w14:textId="77777777" w:rsidR="00D465C4" w:rsidRPr="00A536B3" w:rsidRDefault="00D465C4" w:rsidP="00A324E9">
            <w:pPr>
              <w:pStyle w:val="TableParagraph"/>
              <w:numPr>
                <w:ilvl w:val="0"/>
                <w:numId w:val="2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syncopated</w:t>
            </w:r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rhythms</w:t>
            </w:r>
            <w:r w:rsidRPr="00A536B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i/>
                <w:color w:val="231F20"/>
                <w:sz w:val="18"/>
              </w:rPr>
              <w:t>Latin</w:t>
            </w:r>
            <w:r w:rsidRPr="00A536B3">
              <w:rPr>
                <w:rFonts w:asciiTheme="minorHAnsi" w:hAnsiTheme="minorHAnsi" w:cstheme="minorHAnsi"/>
                <w:i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i/>
                <w:color w:val="231F20"/>
                <w:sz w:val="18"/>
              </w:rPr>
              <w:t>dance</w:t>
            </w:r>
            <w:r w:rsidRPr="00A536B3">
              <w:rPr>
                <w:rFonts w:asciiTheme="minorHAnsi" w:hAnsiTheme="minorHAnsi" w:cstheme="minorHAnsi"/>
                <w:i/>
                <w:color w:val="231F20"/>
                <w:spacing w:val="11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proofErr w:type="spellStart"/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recognise</w:t>
            </w:r>
            <w:proofErr w:type="spellEnd"/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A536B3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verse/chorus</w:t>
            </w:r>
            <w:r w:rsidRPr="00A536B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structure.</w:t>
            </w:r>
          </w:p>
          <w:p w14:paraId="5F46A778" w14:textId="77777777" w:rsidR="00D465C4" w:rsidRPr="00A536B3" w:rsidRDefault="00D465C4" w:rsidP="00A324E9">
            <w:pPr>
              <w:pStyle w:val="TableParagraph"/>
              <w:numPr>
                <w:ilvl w:val="0"/>
                <w:numId w:val="25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one-note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contributing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chords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accompanying</w:t>
            </w:r>
            <w:r w:rsidRPr="00A536B3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A536B3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verses.</w:t>
            </w:r>
          </w:p>
          <w:p w14:paraId="38DF223B" w14:textId="203D0071" w:rsidR="007F377E" w:rsidRPr="00D465C4" w:rsidRDefault="00D465C4" w:rsidP="00A324E9">
            <w:pPr>
              <w:pStyle w:val="TableParagraph"/>
              <w:numPr>
                <w:ilvl w:val="0"/>
                <w:numId w:val="25"/>
              </w:numPr>
              <w:tabs>
                <w:tab w:val="left" w:pos="450"/>
              </w:tabs>
              <w:ind w:left="357" w:hanging="357"/>
              <w:rPr>
                <w:sz w:val="18"/>
              </w:rPr>
            </w:pP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Listen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to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range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of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Cuban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pieces,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understanding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influences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on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the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music</w:t>
            </w:r>
            <w:r w:rsidRPr="00A536B3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A536B3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proofErr w:type="spellStart"/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recognising</w:t>
            </w:r>
            <w:proofErr w:type="spellEnd"/>
            <w:r w:rsidRPr="00A536B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 xml:space="preserve"> some of its musical features.</w:t>
            </w:r>
          </w:p>
        </w:tc>
        <w:tc>
          <w:tcPr>
            <w:tcW w:w="250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6539DA7" w14:textId="77777777" w:rsidR="00977F1C" w:rsidRPr="00977F1C" w:rsidRDefault="00977F1C" w:rsidP="00977F1C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BBC Ten Pieces</w:t>
            </w:r>
          </w:p>
          <w:p w14:paraId="40D3DEB8" w14:textId="77777777" w:rsidR="00977F1C" w:rsidRPr="00977F1C" w:rsidRDefault="00977F1C" w:rsidP="00977F1C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Steve Reich Music for 18 musicians</w:t>
            </w:r>
          </w:p>
          <w:p w14:paraId="419E26CA" w14:textId="77777777" w:rsidR="007F377E" w:rsidRPr="007F377E" w:rsidRDefault="007F377E" w:rsidP="007F377E">
            <w:pPr>
              <w:rPr>
                <w:lang w:val="en-GB"/>
              </w:rPr>
            </w:pPr>
          </w:p>
          <w:p w14:paraId="4B61C01F" w14:textId="49BBEAC7" w:rsidR="00FF7297" w:rsidRPr="0004452E" w:rsidRDefault="00FF7297" w:rsidP="00A324E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Listen and reflect on a piece of orchestral music.</w:t>
            </w:r>
          </w:p>
          <w:p w14:paraId="00145330" w14:textId="35FB717E" w:rsidR="00FF7297" w:rsidRPr="0004452E" w:rsidRDefault="00FF7297" w:rsidP="00A324E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Create their own piece of music using instruments and voice.</w:t>
            </w:r>
          </w:p>
          <w:p w14:paraId="6960CFC1" w14:textId="77777777" w:rsidR="00FF7297" w:rsidRPr="0004452E" w:rsidRDefault="00FF7297" w:rsidP="00A324E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 xml:space="preserve">Perform as an ensemble using voices and playing musical instruments. </w:t>
            </w:r>
          </w:p>
          <w:p w14:paraId="28EBE848" w14:textId="41A5C92E" w:rsidR="00FF7297" w:rsidRPr="0004452E" w:rsidRDefault="00FF7297" w:rsidP="00A324E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04452E">
              <w:rPr>
                <w:rFonts w:cstheme="minorHAnsi"/>
                <w:sz w:val="18"/>
                <w:szCs w:val="18"/>
              </w:rPr>
              <w:t>Improvise and compose music for a range of purposes using the interrelated dimensions of music</w:t>
            </w:r>
            <w:r w:rsidR="0004452E" w:rsidRPr="0004452E">
              <w:rPr>
                <w:rFonts w:cstheme="minorHAnsi"/>
                <w:sz w:val="18"/>
                <w:szCs w:val="18"/>
              </w:rPr>
              <w:t>.</w:t>
            </w:r>
            <w:r w:rsidRPr="0004452E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A2928AC" w14:textId="77777777" w:rsidR="00A9247B" w:rsidRPr="004B1CCA" w:rsidRDefault="0004452E" w:rsidP="00A324E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357" w:hanging="357"/>
            </w:pPr>
            <w:r w:rsidRPr="0004452E">
              <w:rPr>
                <w:rFonts w:cstheme="minorHAnsi"/>
                <w:sz w:val="18"/>
                <w:szCs w:val="18"/>
              </w:rPr>
              <w:t>L</w:t>
            </w:r>
            <w:r w:rsidR="00FF7297" w:rsidRPr="0004452E">
              <w:rPr>
                <w:rFonts w:cstheme="minorHAnsi"/>
                <w:sz w:val="18"/>
                <w:szCs w:val="18"/>
              </w:rPr>
              <w:t>isten with attention to detail and recall sounds with increasing aural memory</w:t>
            </w:r>
            <w:r w:rsidRPr="0004452E">
              <w:rPr>
                <w:rFonts w:cstheme="minorHAnsi"/>
                <w:sz w:val="18"/>
                <w:szCs w:val="18"/>
              </w:rPr>
              <w:t>.</w:t>
            </w:r>
          </w:p>
          <w:p w14:paraId="16A910C6" w14:textId="77777777" w:rsidR="004B1CCA" w:rsidRDefault="004B1CCA" w:rsidP="004B1CCA"/>
          <w:p w14:paraId="4EC0FF1C" w14:textId="77777777" w:rsidR="004B1CCA" w:rsidRDefault="004B1CCA" w:rsidP="004B1CCA"/>
          <w:p w14:paraId="0A02E114" w14:textId="77777777" w:rsidR="004B1CCA" w:rsidRDefault="004B1CCA" w:rsidP="004B1CCA"/>
          <w:p w14:paraId="7C371934" w14:textId="77777777" w:rsidR="004B1CCA" w:rsidRDefault="004B1CCA" w:rsidP="004B1CCA"/>
          <w:p w14:paraId="0EF1AB24" w14:textId="77777777" w:rsidR="004B1CCA" w:rsidRDefault="004B1CCA" w:rsidP="004B1CCA"/>
          <w:p w14:paraId="63D8E52B" w14:textId="6B625DDE" w:rsidR="004B1CCA" w:rsidRPr="0004452E" w:rsidRDefault="004B1CCA" w:rsidP="004B1CCA"/>
        </w:tc>
        <w:tc>
          <w:tcPr>
            <w:tcW w:w="27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73DF1" w14:textId="1C0F34E5" w:rsidR="00977F1C" w:rsidRPr="007C41C0" w:rsidRDefault="00AA5215" w:rsidP="007C41C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Just 3 notes</w:t>
            </w:r>
            <w:r w:rsidR="007C41C0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&amp; </w:t>
            </w:r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Samba with Sergio</w:t>
            </w:r>
          </w:p>
          <w:p w14:paraId="7EA25F6F" w14:textId="77777777" w:rsidR="00977F1C" w:rsidRDefault="00977F1C" w:rsidP="00977F1C">
            <w:pPr>
              <w:pStyle w:val="Pa3"/>
              <w:spacing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4919204A" w14:textId="77777777" w:rsidR="007C41C0" w:rsidRPr="007C41C0" w:rsidRDefault="007C41C0" w:rsidP="007C41C0"/>
          <w:p w14:paraId="15FE9BE4" w14:textId="77777777" w:rsidR="004E2C7D" w:rsidRPr="00E22E16" w:rsidRDefault="004E2C7D" w:rsidP="00A324E9">
            <w:pPr>
              <w:pStyle w:val="TableParagraph"/>
              <w:numPr>
                <w:ilvl w:val="0"/>
                <w:numId w:val="26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Invent</w:t>
            </w:r>
            <w:r w:rsidRPr="00E22E16">
              <w:rPr>
                <w:rFonts w:asciiTheme="minorHAnsi" w:hAnsiTheme="minorHAnsi" w:cstheme="minorHAnsi"/>
                <w:color w:val="231F20"/>
                <w:spacing w:val="10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simple</w:t>
            </w:r>
            <w:r w:rsidRPr="00E22E16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patterns</w:t>
            </w:r>
            <w:r w:rsidRPr="00E22E16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using</w:t>
            </w:r>
            <w:r w:rsidRPr="00E22E16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rhythms</w:t>
            </w:r>
            <w:r w:rsidRPr="00E22E16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22E16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notes</w:t>
            </w:r>
            <w:r w:rsidRPr="00E22E16">
              <w:rPr>
                <w:rFonts w:asciiTheme="minorHAnsi" w:hAnsiTheme="minorHAnsi" w:cstheme="minorHAnsi"/>
                <w:color w:val="231F20"/>
                <w:spacing w:val="11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C-D-</w:t>
            </w:r>
            <w:r w:rsidRPr="00E22E16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>E.</w:t>
            </w:r>
          </w:p>
          <w:p w14:paraId="63AF31F3" w14:textId="77777777" w:rsidR="004E2C7D" w:rsidRPr="00E22E16" w:rsidRDefault="004E2C7D" w:rsidP="00A324E9">
            <w:pPr>
              <w:pStyle w:val="TableParagraph"/>
              <w:numPr>
                <w:ilvl w:val="0"/>
                <w:numId w:val="26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Compose</w:t>
            </w:r>
            <w:r w:rsidRPr="00E22E16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music,</w:t>
            </w:r>
            <w:r w:rsidRPr="00E22E16">
              <w:rPr>
                <w:rFonts w:asciiTheme="minorHAnsi" w:hAnsiTheme="minorHAnsi" w:cstheme="minorHAnsi"/>
                <w:color w:val="231F20"/>
                <w:spacing w:val="10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structuring</w:t>
            </w:r>
            <w:r w:rsidRPr="00E22E16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short</w:t>
            </w:r>
            <w:r w:rsidRPr="00E22E16">
              <w:rPr>
                <w:rFonts w:asciiTheme="minorHAnsi" w:hAnsiTheme="minorHAnsi" w:cstheme="minorHAnsi"/>
                <w:color w:val="231F20"/>
                <w:spacing w:val="10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ideas</w:t>
            </w:r>
            <w:r w:rsidRPr="00E22E16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into</w:t>
            </w:r>
            <w:r w:rsidRPr="00E22E16">
              <w:rPr>
                <w:rFonts w:asciiTheme="minorHAnsi" w:hAnsiTheme="minorHAnsi" w:cstheme="minorHAnsi"/>
                <w:color w:val="231F20"/>
                <w:spacing w:val="10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22E16">
              <w:rPr>
                <w:rFonts w:asciiTheme="minorHAnsi" w:hAnsiTheme="minorHAnsi" w:cstheme="minorHAnsi"/>
                <w:color w:val="231F20"/>
                <w:spacing w:val="9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bigger</w:t>
            </w:r>
            <w:r w:rsidRPr="00E22E16">
              <w:rPr>
                <w:rFonts w:asciiTheme="minorHAnsi" w:hAnsiTheme="minorHAnsi" w:cstheme="minorHAnsi"/>
                <w:color w:val="231F20"/>
                <w:spacing w:val="10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piece.</w:t>
            </w:r>
          </w:p>
          <w:p w14:paraId="3C587523" w14:textId="77777777" w:rsidR="002A1DBB" w:rsidRPr="00E22E16" w:rsidRDefault="004E2C7D" w:rsidP="00A324E9">
            <w:pPr>
              <w:pStyle w:val="TableParagraph"/>
              <w:numPr>
                <w:ilvl w:val="0"/>
                <w:numId w:val="26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Notate,</w:t>
            </w:r>
            <w:r w:rsidRPr="00E22E16">
              <w:rPr>
                <w:rFonts w:asciiTheme="minorHAnsi" w:hAnsiTheme="minorHAnsi" w:cstheme="minorHAnsi"/>
                <w:color w:val="231F20"/>
                <w:spacing w:val="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read,</w:t>
            </w:r>
            <w:r w:rsidRPr="00E22E1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follow</w:t>
            </w:r>
            <w:r w:rsidRPr="00E22E1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22E1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create</w:t>
            </w:r>
            <w:r w:rsidRPr="00E22E1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22E16">
              <w:rPr>
                <w:rFonts w:asciiTheme="minorHAnsi" w:hAnsiTheme="minorHAnsi" w:cstheme="minorHAnsi"/>
                <w:color w:val="231F20"/>
                <w:spacing w:val="5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‘score’.</w:t>
            </w:r>
          </w:p>
          <w:p w14:paraId="3DFC6F5C" w14:textId="5395FEB0" w:rsidR="00A536B3" w:rsidRPr="00E22E16" w:rsidRDefault="004E2C7D" w:rsidP="00A324E9">
            <w:pPr>
              <w:pStyle w:val="TableParagraph"/>
              <w:numPr>
                <w:ilvl w:val="0"/>
                <w:numId w:val="26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5"/>
                <w:szCs w:val="15"/>
              </w:rPr>
            </w:pPr>
            <w:proofErr w:type="spellStart"/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Recognise</w:t>
            </w:r>
            <w:proofErr w:type="spellEnd"/>
            <w:r w:rsidRPr="00E22E16">
              <w:rPr>
                <w:rFonts w:asciiTheme="minorHAnsi" w:hAnsiTheme="minorHAnsi" w:cstheme="minorHAnsi"/>
                <w:color w:val="231F20"/>
                <w:spacing w:val="1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22E16">
              <w:rPr>
                <w:rFonts w:asciiTheme="minorHAnsi" w:hAnsiTheme="minorHAnsi" w:cstheme="minorHAnsi"/>
                <w:color w:val="231F20"/>
                <w:spacing w:val="1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copy</w:t>
            </w:r>
            <w:r w:rsidRPr="00E22E16">
              <w:rPr>
                <w:rFonts w:asciiTheme="minorHAnsi" w:hAnsiTheme="minorHAnsi" w:cstheme="minorHAnsi"/>
                <w:color w:val="231F20"/>
                <w:spacing w:val="1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rhythms</w:t>
            </w:r>
            <w:r w:rsidRPr="00E22E16">
              <w:rPr>
                <w:rFonts w:asciiTheme="minorHAnsi" w:hAnsiTheme="minorHAnsi" w:cstheme="minorHAnsi"/>
                <w:color w:val="231F20"/>
                <w:spacing w:val="1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and</w:t>
            </w:r>
            <w:r w:rsidRPr="00E22E16">
              <w:rPr>
                <w:rFonts w:asciiTheme="minorHAnsi" w:hAnsiTheme="minorHAnsi" w:cstheme="minorHAnsi"/>
                <w:color w:val="231F20"/>
                <w:spacing w:val="1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pitches</w:t>
            </w:r>
            <w:r w:rsidRPr="00E22E16">
              <w:rPr>
                <w:rFonts w:asciiTheme="minorHAnsi" w:hAnsiTheme="minorHAnsi" w:cstheme="minorHAnsi"/>
                <w:color w:val="231F20"/>
                <w:spacing w:val="14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C-D-</w:t>
            </w:r>
            <w:r w:rsidRPr="00E22E16">
              <w:rPr>
                <w:rFonts w:asciiTheme="minorHAnsi" w:hAnsiTheme="minorHAnsi" w:cstheme="minorHAnsi"/>
                <w:color w:val="231F20"/>
                <w:spacing w:val="-5"/>
                <w:sz w:val="15"/>
                <w:szCs w:val="15"/>
              </w:rPr>
              <w:t>E.</w:t>
            </w:r>
          </w:p>
          <w:p w14:paraId="1848E69B" w14:textId="77777777" w:rsidR="002A1DBB" w:rsidRPr="00E22E16" w:rsidRDefault="002A1DBB" w:rsidP="00A324E9">
            <w:pPr>
              <w:pStyle w:val="TableParagraph"/>
              <w:numPr>
                <w:ilvl w:val="0"/>
                <w:numId w:val="27"/>
              </w:numPr>
              <w:tabs>
                <w:tab w:val="left" w:pos="450"/>
              </w:tabs>
              <w:spacing w:before="2" w:line="235" w:lineRule="auto"/>
              <w:ind w:right="219"/>
              <w:rPr>
                <w:rFonts w:asciiTheme="minorHAnsi" w:hAnsiTheme="minorHAnsi" w:cstheme="minorHAnsi"/>
                <w:sz w:val="15"/>
                <w:szCs w:val="15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Perform call-and-response rhythms vocally, by ear, using word rhythms, then transfer rhythms to body percussion/instruments.</w:t>
            </w:r>
          </w:p>
          <w:p w14:paraId="3FC3750B" w14:textId="77777777" w:rsidR="002A1DBB" w:rsidRPr="00E22E16" w:rsidRDefault="002A1DBB" w:rsidP="00A324E9">
            <w:pPr>
              <w:pStyle w:val="TableParagraph"/>
              <w:numPr>
                <w:ilvl w:val="0"/>
                <w:numId w:val="27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Perform</w:t>
            </w:r>
            <w:r w:rsidRPr="00E22E1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vocal</w:t>
            </w:r>
            <w:r w:rsidRPr="00E22E1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percussion</w:t>
            </w:r>
            <w:r w:rsidRPr="00E22E16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as</w:t>
            </w:r>
            <w:r w:rsidRPr="00E22E1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part</w:t>
            </w:r>
            <w:r w:rsidRPr="00E22E16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of</w:t>
            </w:r>
            <w:r w:rsidRPr="00E22E16">
              <w:rPr>
                <w:rFonts w:asciiTheme="minorHAnsi" w:hAnsiTheme="minorHAnsi" w:cstheme="minorHAnsi"/>
                <w:color w:val="231F20"/>
                <w:spacing w:val="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a</w:t>
            </w:r>
            <w:r w:rsidRPr="00E22E16">
              <w:rPr>
                <w:rFonts w:asciiTheme="minorHAnsi" w:hAnsiTheme="minorHAnsi" w:cstheme="minorHAnsi"/>
                <w:color w:val="231F20"/>
                <w:spacing w:val="8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group.</w:t>
            </w:r>
          </w:p>
          <w:p w14:paraId="474C7C7E" w14:textId="77777777" w:rsidR="002A1DBB" w:rsidRPr="00E22E16" w:rsidRDefault="002A1DBB" w:rsidP="00A324E9">
            <w:pPr>
              <w:pStyle w:val="TableParagraph"/>
              <w:numPr>
                <w:ilvl w:val="0"/>
                <w:numId w:val="27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5"/>
                <w:szCs w:val="15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Move</w:t>
            </w:r>
            <w:r w:rsidRPr="00E22E16">
              <w:rPr>
                <w:rFonts w:asciiTheme="minorHAnsi" w:hAnsiTheme="minorHAnsi" w:cstheme="minorHAnsi"/>
                <w:color w:val="231F20"/>
                <w:spacing w:val="-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in</w:t>
            </w:r>
            <w:r w:rsidRPr="00E22E16">
              <w:rPr>
                <w:rFonts w:asciiTheme="minorHAnsi" w:hAnsiTheme="minorHAnsi" w:cstheme="minorHAnsi"/>
                <w:color w:val="231F20"/>
                <w:spacing w:val="-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time</w:t>
            </w:r>
            <w:r w:rsidRPr="00E22E16">
              <w:rPr>
                <w:rFonts w:asciiTheme="minorHAnsi" w:hAnsiTheme="minorHAnsi" w:cstheme="minorHAnsi"/>
                <w:color w:val="231F20"/>
                <w:spacing w:val="-6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with</w:t>
            </w:r>
            <w:r w:rsidRPr="00E22E16">
              <w:rPr>
                <w:rFonts w:asciiTheme="minorHAnsi" w:hAnsiTheme="minorHAnsi" w:cstheme="minorHAnsi"/>
                <w:color w:val="231F20"/>
                <w:spacing w:val="-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the</w:t>
            </w:r>
            <w:r w:rsidRPr="00E22E16">
              <w:rPr>
                <w:rFonts w:asciiTheme="minorHAnsi" w:hAnsiTheme="minorHAnsi" w:cstheme="minorHAnsi"/>
                <w:color w:val="231F20"/>
                <w:spacing w:val="-6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beat</w:t>
            </w:r>
            <w:r w:rsidRPr="00E22E16">
              <w:rPr>
                <w:rFonts w:asciiTheme="minorHAnsi" w:hAnsiTheme="minorHAnsi" w:cstheme="minorHAnsi"/>
                <w:color w:val="231F20"/>
                <w:spacing w:val="-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of</w:t>
            </w:r>
            <w:r w:rsidRPr="00E22E16">
              <w:rPr>
                <w:rFonts w:asciiTheme="minorHAnsi" w:hAnsiTheme="minorHAnsi" w:cstheme="minorHAnsi"/>
                <w:color w:val="231F20"/>
                <w:spacing w:val="-6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the</w:t>
            </w:r>
            <w:r w:rsidRPr="00E22E16">
              <w:rPr>
                <w:rFonts w:asciiTheme="minorHAnsi" w:hAnsiTheme="minorHAnsi" w:cstheme="minorHAnsi"/>
                <w:color w:val="231F20"/>
                <w:spacing w:val="-7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pacing w:val="-2"/>
                <w:sz w:val="15"/>
                <w:szCs w:val="15"/>
              </w:rPr>
              <w:t>music.</w:t>
            </w:r>
          </w:p>
          <w:p w14:paraId="30D2EE6E" w14:textId="75B54CB4" w:rsidR="002A1DBB" w:rsidRPr="002A1DBB" w:rsidRDefault="002A1DBB" w:rsidP="00A324E9">
            <w:pPr>
              <w:pStyle w:val="TableParagraph"/>
              <w:numPr>
                <w:ilvl w:val="0"/>
                <w:numId w:val="27"/>
              </w:numPr>
              <w:tabs>
                <w:tab w:val="left" w:pos="450"/>
              </w:tabs>
              <w:spacing w:line="216" w:lineRule="exact"/>
              <w:rPr>
                <w:sz w:val="18"/>
              </w:rPr>
            </w:pP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Talk about what they have learnt about Brazil and Carnival (e.g. samba batucada instruments, playing in call-and-response, samba schools, that in Brazil music helps communities thrive,</w:t>
            </w:r>
            <w:r w:rsidRPr="00E22E16">
              <w:rPr>
                <w:rFonts w:asciiTheme="minorHAnsi" w:hAnsiTheme="minorHAnsi" w:cstheme="minorHAnsi"/>
                <w:color w:val="231F20"/>
                <w:spacing w:val="80"/>
                <w:w w:val="150"/>
                <w:sz w:val="15"/>
                <w:szCs w:val="15"/>
              </w:rPr>
              <w:t xml:space="preserve"> </w:t>
            </w:r>
            <w:r w:rsidRPr="00E22E16">
              <w:rPr>
                <w:rFonts w:asciiTheme="minorHAnsi" w:hAnsiTheme="minorHAnsi" w:cstheme="minorHAnsi"/>
                <w:color w:val="231F20"/>
                <w:sz w:val="15"/>
                <w:szCs w:val="15"/>
              </w:rPr>
              <w:t>that word rhythms are an important way to learn rhythm patterns that you can freely express yourself at Carnival).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C7A871C" w14:textId="0EE4C376" w:rsidR="007C41C0" w:rsidRDefault="00AA5215" w:rsidP="007C41C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77F1C"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Fly with the stars (Classroom Percussion)</w:t>
            </w:r>
          </w:p>
          <w:p w14:paraId="6ACC76AE" w14:textId="7E520AF0" w:rsidR="00977F1C" w:rsidRDefault="00977F1C" w:rsidP="007C41C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77F1C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PROGRESSION SNAPSHOT</w:t>
            </w:r>
          </w:p>
          <w:p w14:paraId="1882F267" w14:textId="77777777" w:rsidR="00DF7F3B" w:rsidRDefault="00DF7F3B" w:rsidP="00DF7F3B">
            <w:pPr>
              <w:rPr>
                <w:lang w:val="en-GB"/>
              </w:rPr>
            </w:pPr>
          </w:p>
          <w:p w14:paraId="05D7A697" w14:textId="77777777" w:rsidR="001736C5" w:rsidRPr="001736C5" w:rsidRDefault="001736C5" w:rsidP="00A324E9">
            <w:pPr>
              <w:pStyle w:val="TableParagraph"/>
              <w:numPr>
                <w:ilvl w:val="0"/>
                <w:numId w:val="33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1736C5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chords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i/>
                <w:color w:val="231F20"/>
                <w:sz w:val="18"/>
              </w:rPr>
              <w:t>Fly</w:t>
            </w:r>
            <w:r w:rsidRPr="001736C5">
              <w:rPr>
                <w:rFonts w:asciiTheme="minorHAnsi" w:hAnsiTheme="minorHAnsi" w:cstheme="minorHAnsi"/>
                <w:i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i/>
                <w:color w:val="231F20"/>
                <w:sz w:val="18"/>
              </w:rPr>
              <w:t>with</w:t>
            </w:r>
            <w:r w:rsidRPr="001736C5">
              <w:rPr>
                <w:rFonts w:asciiTheme="minorHAnsi" w:hAnsiTheme="minorHAnsi" w:cstheme="minorHAnsi"/>
                <w:i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i/>
                <w:color w:val="231F20"/>
                <w:sz w:val="18"/>
              </w:rPr>
              <w:t>the</w:t>
            </w:r>
            <w:r w:rsidRPr="001736C5">
              <w:rPr>
                <w:rFonts w:asciiTheme="minorHAnsi" w:hAnsiTheme="minorHAnsi" w:cstheme="minorHAnsi"/>
                <w:i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i/>
                <w:color w:val="231F20"/>
                <w:sz w:val="18"/>
              </w:rPr>
              <w:t>stars</w:t>
            </w:r>
            <w:r w:rsidRPr="001736C5">
              <w:rPr>
                <w:rFonts w:asciiTheme="minorHAnsi" w:hAnsiTheme="minorHAnsi" w:cstheme="minorHAnsi"/>
                <w:i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tuned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percussion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as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z w:val="18"/>
              </w:rPr>
              <w:t>whole-class</w:t>
            </w:r>
            <w:r w:rsidRPr="001736C5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performance.</w:t>
            </w:r>
          </w:p>
          <w:p w14:paraId="57DBECD4" w14:textId="77777777" w:rsidR="001736C5" w:rsidRPr="001736C5" w:rsidRDefault="001736C5" w:rsidP="00A324E9">
            <w:pPr>
              <w:pStyle w:val="TableParagraph"/>
              <w:numPr>
                <w:ilvl w:val="0"/>
                <w:numId w:val="33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1736C5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solo</w:t>
            </w:r>
            <w:r w:rsidRPr="001736C5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or</w:t>
            </w:r>
            <w:r w:rsidRPr="001736C5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1736C5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1736C5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pair</w:t>
            </w:r>
            <w:r w:rsidRPr="001736C5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1736C5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call-and-response</w:t>
            </w:r>
            <w:r w:rsidRPr="001736C5">
              <w:rPr>
                <w:rFonts w:asciiTheme="minorHAnsi" w:hAnsiTheme="minorHAnsi" w:cstheme="minorHAnsi"/>
                <w:color w:val="231F20"/>
                <w:spacing w:val="-3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style.</w:t>
            </w:r>
          </w:p>
          <w:p w14:paraId="2D112D4C" w14:textId="0F01EC89" w:rsidR="00DF7F3B" w:rsidRPr="001736C5" w:rsidRDefault="001736C5" w:rsidP="00A324E9">
            <w:pPr>
              <w:pStyle w:val="TableParagraph"/>
              <w:numPr>
                <w:ilvl w:val="0"/>
                <w:numId w:val="33"/>
              </w:numPr>
              <w:tabs>
                <w:tab w:val="left" w:pos="450"/>
              </w:tabs>
              <w:spacing w:line="216" w:lineRule="exact"/>
              <w:rPr>
                <w:sz w:val="18"/>
              </w:rPr>
            </w:pP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Respond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to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proofErr w:type="spellStart"/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recognise</w:t>
            </w:r>
            <w:proofErr w:type="spellEnd"/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crotchets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quavers,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make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up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rhythms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using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these</w:t>
            </w:r>
            <w:r w:rsidRPr="001736C5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1736C5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durations to create accompaniment ideas for the song.</w:t>
            </w:r>
          </w:p>
        </w:tc>
      </w:tr>
      <w:tr w:rsidR="001970A6" w:rsidRPr="00A87E8B" w14:paraId="6B55321C" w14:textId="4CCD9A1E" w:rsidTr="00661A99">
        <w:trPr>
          <w:cantSplit/>
          <w:trHeight w:val="326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0F1BBEB4" w14:textId="77777777" w:rsidR="008A3C05" w:rsidRPr="00455FE2" w:rsidRDefault="008A3C05" w:rsidP="008A3C05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4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6FA7DA" w14:textId="1E18E0F2" w:rsidR="008A3C05" w:rsidRPr="005E2A58" w:rsidRDefault="00B83878" w:rsidP="008A3C05">
            <w:pPr>
              <w:rPr>
                <w:rFonts w:ascii="Calibri" w:hAnsi="Calibri" w:cstheme="minorHAnsi"/>
                <w:color w:val="00B050"/>
                <w:sz w:val="17"/>
                <w:szCs w:val="17"/>
                <w:lang w:val="en-GB"/>
              </w:rPr>
            </w:pPr>
            <w:r w:rsidRPr="005E2A58">
              <w:rPr>
                <w:rFonts w:ascii="Calibri" w:hAnsi="Calibri" w:cstheme="minorHAnsi"/>
                <w:sz w:val="17"/>
                <w:szCs w:val="17"/>
                <w:lang w:val="en-GB"/>
              </w:rPr>
              <w:t>Pentatonic scale, note clusters, chords, ostinato, echo, phrase, call-and-response, beat, unison, round, accompaniment</w:t>
            </w:r>
            <w:r w:rsidR="005E2A58" w:rsidRPr="005E2A58">
              <w:rPr>
                <w:rFonts w:ascii="Calibri" w:hAnsi="Calibri" w:cstheme="minorHAnsi"/>
                <w:sz w:val="17"/>
                <w:szCs w:val="17"/>
                <w:lang w:val="en-GB"/>
              </w:rPr>
              <w:t>, improvise, compose, ensemble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7F027DC" w14:textId="56B4AA57" w:rsidR="008A3C05" w:rsidRPr="0045715F" w:rsidRDefault="009E5861" w:rsidP="00B66BA9">
            <w:pPr>
              <w:rPr>
                <w:rFonts w:ascii="Calibri" w:hAnsi="Calibri" w:cstheme="minorHAnsi"/>
                <w:sz w:val="14"/>
                <w:szCs w:val="14"/>
                <w:lang w:val="en-GB"/>
              </w:rPr>
            </w:pPr>
            <w:r w:rsidRPr="0045715F">
              <w:rPr>
                <w:rFonts w:ascii="Calibri" w:hAnsi="Calibri" w:cstheme="minorHAnsi"/>
                <w:sz w:val="14"/>
                <w:szCs w:val="14"/>
                <w:lang w:val="en-GB"/>
              </w:rPr>
              <w:t>Time signature</w:t>
            </w:r>
            <w:r w:rsidR="008E38EC" w:rsidRPr="0045715F">
              <w:rPr>
                <w:rFonts w:ascii="Calibri" w:hAnsi="Calibri" w:cstheme="minorHAnsi"/>
                <w:sz w:val="14"/>
                <w:szCs w:val="14"/>
                <w:lang w:val="en-GB"/>
              </w:rPr>
              <w:t>, faster/slower, verse, chorus, melody, harmony, acoustic/electric, traditional/ modern</w:t>
            </w:r>
            <w:r w:rsidR="008A3CBA" w:rsidRPr="0045715F">
              <w:rPr>
                <w:rFonts w:ascii="Calibri" w:hAnsi="Calibri" w:cstheme="minorHAnsi"/>
                <w:sz w:val="14"/>
                <w:szCs w:val="14"/>
                <w:lang w:val="en-GB"/>
              </w:rPr>
              <w:t>, guitar, bass, keyboard, flute, hand drum, ektara, composed song, folk music</w:t>
            </w:r>
            <w:r w:rsidR="000613C5" w:rsidRPr="0045715F">
              <w:rPr>
                <w:rFonts w:ascii="Calibri" w:hAnsi="Calibri" w:cstheme="minorHAnsi"/>
                <w:sz w:val="14"/>
                <w:szCs w:val="14"/>
                <w:lang w:val="en-GB"/>
              </w:rPr>
              <w:t>, rhythm, melody, accompaniment,</w:t>
            </w:r>
            <w:r w:rsidR="00B66BA9">
              <w:rPr>
                <w:rFonts w:ascii="Calibri" w:hAnsi="Calibri" w:cstheme="minorHAnsi"/>
                <w:sz w:val="14"/>
                <w:szCs w:val="14"/>
                <w:lang w:val="en-GB"/>
              </w:rPr>
              <w:t xml:space="preserve"> </w:t>
            </w:r>
            <w:r w:rsidR="000613C5" w:rsidRPr="0045715F">
              <w:rPr>
                <w:rFonts w:ascii="Calibri" w:hAnsi="Calibri" w:cstheme="minorHAnsi"/>
                <w:sz w:val="14"/>
                <w:szCs w:val="14"/>
                <w:lang w:val="en-GB"/>
              </w:rPr>
              <w:t>symmetry, pattern, phrase</w:t>
            </w:r>
            <w:r w:rsidR="00661A99">
              <w:rPr>
                <w:rFonts w:ascii="Calibri" w:hAnsi="Calibri" w:cstheme="minorHAnsi"/>
                <w:sz w:val="14"/>
                <w:szCs w:val="14"/>
                <w:lang w:val="en-GB"/>
              </w:rPr>
              <w:t xml:space="preserve">, </w:t>
            </w:r>
            <w:r w:rsidR="008212B1" w:rsidRPr="0045715F">
              <w:rPr>
                <w:rFonts w:ascii="Calibri" w:hAnsi="Calibri" w:cstheme="minorHAnsi"/>
                <w:sz w:val="14"/>
                <w:szCs w:val="14"/>
                <w:lang w:val="en-GB"/>
              </w:rPr>
              <w:t>ABA ternary form</w:t>
            </w:r>
          </w:p>
        </w:tc>
        <w:tc>
          <w:tcPr>
            <w:tcW w:w="24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19799" w14:textId="4E0B6ACA" w:rsidR="008A3C05" w:rsidRPr="008D7697" w:rsidRDefault="00CE47B5" w:rsidP="008A3C05">
            <w:pPr>
              <w:rPr>
                <w:rFonts w:ascii="Calibri" w:hAnsi="Calibri" w:cstheme="minorHAnsi"/>
                <w:sz w:val="16"/>
                <w:szCs w:val="16"/>
                <w:lang w:val="en-GB"/>
              </w:rPr>
            </w:pPr>
            <w:r w:rsidRPr="008D7697">
              <w:rPr>
                <w:rFonts w:ascii="Calibri" w:hAnsi="Calibri" w:cstheme="minorHAnsi"/>
                <w:sz w:val="16"/>
                <w:szCs w:val="16"/>
                <w:lang w:val="en-GB"/>
              </w:rPr>
              <w:t>Beat, syncopation, rhythm pattern, melody, chords, song</w:t>
            </w:r>
            <w:r w:rsidR="002F67B9" w:rsidRPr="008D7697">
              <w:rPr>
                <w:rFonts w:ascii="Calibri" w:hAnsi="Calibri" w:cstheme="minorHAnsi"/>
                <w:sz w:val="16"/>
                <w:szCs w:val="16"/>
                <w:lang w:val="en-GB"/>
              </w:rPr>
              <w:t xml:space="preserve">, verse, chorus, instrumental, call-and-response, accompaniment, claves, timbale, trumpet, </w:t>
            </w:r>
            <w:proofErr w:type="spellStart"/>
            <w:r w:rsidR="002F67B9" w:rsidRPr="008D7697">
              <w:rPr>
                <w:rFonts w:ascii="Calibri" w:hAnsi="Calibri" w:cstheme="minorHAnsi"/>
                <w:sz w:val="16"/>
                <w:szCs w:val="16"/>
                <w:lang w:val="en-GB"/>
              </w:rPr>
              <w:t>congo</w:t>
            </w:r>
            <w:proofErr w:type="spellEnd"/>
            <w:r w:rsidR="002F67B9" w:rsidRPr="008D7697">
              <w:rPr>
                <w:rFonts w:ascii="Calibri" w:hAnsi="Calibri" w:cstheme="minorHAnsi"/>
                <w:sz w:val="16"/>
                <w:szCs w:val="16"/>
                <w:lang w:val="en-GB"/>
              </w:rPr>
              <w:t>, bongos, Latin, salsa</w:t>
            </w:r>
            <w:r w:rsidR="008D7697" w:rsidRPr="008D7697">
              <w:rPr>
                <w:rFonts w:ascii="Calibri" w:hAnsi="Calibri" w:cstheme="minorHAnsi"/>
                <w:sz w:val="16"/>
                <w:szCs w:val="16"/>
                <w:lang w:val="en-GB"/>
              </w:rPr>
              <w:t xml:space="preserve"> and Latin America</w:t>
            </w:r>
          </w:p>
        </w:tc>
        <w:tc>
          <w:tcPr>
            <w:tcW w:w="250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E107010" w14:textId="77777777" w:rsidR="008A3C05" w:rsidRDefault="00A9247B" w:rsidP="00A9247B">
            <w:pPr>
              <w:rPr>
                <w:rFonts w:asciiTheme="minorHAnsi" w:hAnsiTheme="minorHAnsi" w:cstheme="minorHAnsi"/>
                <w:sz w:val="18"/>
                <w:lang w:val="it-IT"/>
              </w:rPr>
            </w:pPr>
            <w:r w:rsidRPr="0004452E">
              <w:rPr>
                <w:rFonts w:asciiTheme="minorHAnsi" w:hAnsiTheme="minorHAnsi" w:cstheme="minorHAnsi"/>
                <w:sz w:val="18"/>
                <w:lang w:val="it-IT"/>
              </w:rPr>
              <w:t>Crescendo, diminuendo, dynamics, ostinato, pitched, percussion, unpitched, percussion</w:t>
            </w:r>
          </w:p>
          <w:p w14:paraId="5056C7EF" w14:textId="045139F2" w:rsidR="004B1CCA" w:rsidRPr="0004452E" w:rsidRDefault="004B1CCA" w:rsidP="00A9247B">
            <w:pPr>
              <w:rPr>
                <w:rFonts w:asciiTheme="minorHAnsi" w:hAnsiTheme="minorHAnsi" w:cstheme="minorHAnsi"/>
                <w:sz w:val="18"/>
                <w:lang w:val="it-IT"/>
              </w:rPr>
            </w:pPr>
          </w:p>
        </w:tc>
        <w:tc>
          <w:tcPr>
            <w:tcW w:w="27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18FC4" w14:textId="504B26D2" w:rsidR="008A3C05" w:rsidRPr="00C717CB" w:rsidRDefault="004D0F13" w:rsidP="008A3C05">
            <w:pPr>
              <w:rPr>
                <w:rFonts w:asciiTheme="minorHAnsi" w:hAnsiTheme="minorHAnsi" w:cstheme="minorHAnsi"/>
                <w:color w:val="00B050"/>
                <w:sz w:val="18"/>
                <w:szCs w:val="18"/>
                <w:lang w:val="it-IT"/>
              </w:rPr>
            </w:pPr>
            <w:r w:rsidRPr="00C717CB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Duration, rhythm</w:t>
            </w:r>
            <w:r w:rsidR="00747986" w:rsidRPr="00C717CB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, pitch, ostinato, score, genre</w:t>
            </w:r>
            <w:r w:rsidR="00862874" w:rsidRPr="00C717CB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, beat, rhythm, call-and-response, repinique, samba, carnival</w:t>
            </w:r>
            <w:r w:rsidR="00C717CB" w:rsidRPr="00C717CB">
              <w:rPr>
                <w:rFonts w:asciiTheme="minorHAnsi" w:hAnsiTheme="minorHAnsi" w:cstheme="minorHAnsi"/>
                <w:sz w:val="18"/>
                <w:szCs w:val="18"/>
                <w:lang w:val="it-IT"/>
              </w:rPr>
              <w:t>, fanfarra and Escolas de samba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69E3FBA" w14:textId="34EA9CF4" w:rsidR="008A3C05" w:rsidRPr="00A87E8B" w:rsidRDefault="006E4C18" w:rsidP="008A3C05">
            <w:pPr>
              <w:rPr>
                <w:rFonts w:asciiTheme="minorHAnsi" w:hAnsiTheme="minorHAnsi" w:cstheme="minorHAnsi"/>
                <w:sz w:val="18"/>
                <w:szCs w:val="18"/>
                <w:lang w:val="en-GB"/>
              </w:rPr>
            </w:pPr>
            <w:r w:rsidRPr="00A87E8B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Beat, pulse, crotchet, quavers</w:t>
            </w:r>
            <w:r w:rsidR="001970A6" w:rsidRPr="00A87E8B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, rest, bar, chords, major, minor, drone, intro, verse, chorus</w:t>
            </w:r>
            <w:r w:rsidR="00A87E8B" w:rsidRPr="00A87E8B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 xml:space="preserve"> and </w:t>
            </w:r>
            <w:r w:rsidR="001970A6" w:rsidRPr="00A87E8B">
              <w:rPr>
                <w:rFonts w:asciiTheme="minorHAnsi" w:hAnsiTheme="minorHAnsi" w:cstheme="minorHAnsi"/>
                <w:sz w:val="18"/>
                <w:szCs w:val="18"/>
                <w:lang w:val="en-GB"/>
              </w:rPr>
              <w:t>chord pattern</w:t>
            </w:r>
          </w:p>
        </w:tc>
      </w:tr>
      <w:tr w:rsidR="00E15CA3" w:rsidRPr="00567D66" w14:paraId="6DB50A8D" w14:textId="77777777" w:rsidTr="00FA6E02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04931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Y4</w:t>
            </w:r>
          </w:p>
        </w:tc>
        <w:tc>
          <w:tcPr>
            <w:tcW w:w="53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4C1BA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78F01C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03F9C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9D36CB" w:rsidRPr="00370FF2" w14:paraId="0B55B541" w14:textId="0927D252" w:rsidTr="00FA6E02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44F6384" w14:textId="366810CD" w:rsidR="009D36CB" w:rsidRPr="00370FF2" w:rsidRDefault="009D36CB" w:rsidP="009D36CB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>, ,</w:t>
            </w:r>
            <w:proofErr w:type="gramEnd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 xml:space="preserve"> , , , </w:t>
            </w: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</w:tc>
        <w:tc>
          <w:tcPr>
            <w:tcW w:w="24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6A3CB" w14:textId="33FF8B26" w:rsidR="009D36CB" w:rsidRPr="009D36CB" w:rsidRDefault="00B47D10" w:rsidP="009D36CB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This Little Light of Mine</w:t>
            </w:r>
          </w:p>
          <w:p w14:paraId="18C9A946" w14:textId="77777777" w:rsidR="009D36CB" w:rsidRDefault="009D36CB" w:rsidP="009D36CB">
            <w:pPr>
              <w:autoSpaceDE w:val="0"/>
              <w:autoSpaceDN w:val="0"/>
              <w:adjustRightInd w:val="0"/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PROGRESSION SNAPSHOT</w:t>
            </w:r>
          </w:p>
          <w:p w14:paraId="1DA4DD01" w14:textId="77777777" w:rsidR="008F20F1" w:rsidRDefault="008F20F1" w:rsidP="00B47D10">
            <w:pPr>
              <w:autoSpaceDE w:val="0"/>
              <w:autoSpaceDN w:val="0"/>
              <w:adjustRightInd w:val="0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537F6A8D" w14:textId="77777777" w:rsidR="008F20F1" w:rsidRPr="00DF7F3B" w:rsidRDefault="008F20F1" w:rsidP="00A324E9">
            <w:pPr>
              <w:pStyle w:val="TableParagraph"/>
              <w:numPr>
                <w:ilvl w:val="0"/>
                <w:numId w:val="28"/>
              </w:numPr>
              <w:tabs>
                <w:tab w:val="left" w:pos="449"/>
              </w:tabs>
              <w:spacing w:before="2" w:line="235" w:lineRule="auto"/>
              <w:ind w:right="102"/>
              <w:rPr>
                <w:rFonts w:asciiTheme="minorHAnsi" w:hAnsiTheme="minorHAnsi" w:cstheme="minorHAnsi"/>
                <w:sz w:val="18"/>
              </w:rPr>
            </w:pP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Improvise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voice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notes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pentatonic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scale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D-E-G-A-B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(and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B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flat if you have one).</w:t>
            </w:r>
          </w:p>
          <w:p w14:paraId="5A27842E" w14:textId="77777777" w:rsidR="008F20F1" w:rsidRPr="00DF7F3B" w:rsidRDefault="008F20F1" w:rsidP="00A324E9">
            <w:pPr>
              <w:pStyle w:val="TableParagraph"/>
              <w:numPr>
                <w:ilvl w:val="0"/>
                <w:numId w:val="28"/>
              </w:numPr>
              <w:tabs>
                <w:tab w:val="left" w:pos="449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DF7F3B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DF7F3B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DF7F3B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Gospel</w:t>
            </w:r>
            <w:r w:rsidRPr="00DF7F3B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style</w:t>
            </w:r>
            <w:r w:rsidRPr="00DF7F3B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with</w:t>
            </w:r>
            <w:r w:rsidRPr="00DF7F3B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expression</w:t>
            </w:r>
            <w:r w:rsidRPr="00DF7F3B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DF7F3B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dynamics.</w:t>
            </w:r>
          </w:p>
          <w:p w14:paraId="3906B433" w14:textId="77777777" w:rsidR="008F20F1" w:rsidRPr="00DF7F3B" w:rsidRDefault="008F20F1" w:rsidP="00A324E9">
            <w:pPr>
              <w:pStyle w:val="TableParagraph"/>
              <w:numPr>
                <w:ilvl w:val="0"/>
                <w:numId w:val="28"/>
              </w:numPr>
              <w:tabs>
                <w:tab w:val="left" w:pos="449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a bass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part and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rhythm ostinato along</w:t>
            </w:r>
            <w:r w:rsidRPr="00DF7F3B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 xml:space="preserve">with </w:t>
            </w:r>
            <w:r w:rsidRPr="00DF7F3B">
              <w:rPr>
                <w:rFonts w:asciiTheme="minorHAnsi" w:hAnsiTheme="minorHAnsi" w:cstheme="minorHAnsi"/>
                <w:i/>
                <w:color w:val="231F20"/>
                <w:sz w:val="18"/>
              </w:rPr>
              <w:t>This</w:t>
            </w:r>
            <w:r w:rsidRPr="00DF7F3B">
              <w:rPr>
                <w:rFonts w:asciiTheme="minorHAnsi" w:hAnsiTheme="minorHAnsi" w:cstheme="minorHAnsi"/>
                <w:i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i/>
                <w:color w:val="231F20"/>
                <w:sz w:val="18"/>
              </w:rPr>
              <w:t>little light of</w:t>
            </w:r>
            <w:r w:rsidRPr="00DF7F3B">
              <w:rPr>
                <w:rFonts w:asciiTheme="minorHAnsi" w:hAnsiTheme="minorHAnsi" w:cstheme="minorHAnsi"/>
                <w:i/>
                <w:color w:val="231F20"/>
                <w:spacing w:val="-1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i/>
                <w:color w:val="231F20"/>
                <w:spacing w:val="-2"/>
                <w:sz w:val="18"/>
              </w:rPr>
              <w:t>mine</w:t>
            </w:r>
            <w:r w:rsidRPr="00DF7F3B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.</w:t>
            </w:r>
          </w:p>
          <w:p w14:paraId="36E710DD" w14:textId="77777777" w:rsidR="008F20F1" w:rsidRPr="00DF7F3B" w:rsidRDefault="008F20F1" w:rsidP="00A324E9">
            <w:pPr>
              <w:pStyle w:val="TableParagraph"/>
              <w:numPr>
                <w:ilvl w:val="0"/>
                <w:numId w:val="28"/>
              </w:numPr>
              <w:tabs>
                <w:tab w:val="left" w:pos="449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1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partner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song</w:t>
            </w:r>
            <w:r w:rsidRPr="00DF7F3B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rhythmically.</w:t>
            </w:r>
          </w:p>
          <w:p w14:paraId="0206DDC9" w14:textId="5E928AE3" w:rsidR="0017041D" w:rsidRPr="008F20F1" w:rsidRDefault="008F20F1" w:rsidP="00A324E9">
            <w:pPr>
              <w:pStyle w:val="TableParagraph"/>
              <w:numPr>
                <w:ilvl w:val="0"/>
                <w:numId w:val="28"/>
              </w:numPr>
              <w:tabs>
                <w:tab w:val="left" w:pos="449"/>
              </w:tabs>
              <w:spacing w:line="216" w:lineRule="exact"/>
              <w:rPr>
                <w:sz w:val="18"/>
              </w:rPr>
            </w:pP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DF7F3B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DF7F3B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move</w:t>
            </w:r>
            <w:r w:rsidRPr="00DF7F3B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DF7F3B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proofErr w:type="spellStart"/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tme</w:t>
            </w:r>
            <w:proofErr w:type="spellEnd"/>
            <w:r w:rsidRPr="00DF7F3B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DF7F3B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songs</w:t>
            </w:r>
            <w:r w:rsidRPr="00DF7F3B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DF7F3B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DF7F3B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z w:val="18"/>
              </w:rPr>
              <w:t>Gospel</w:t>
            </w:r>
            <w:r w:rsidRPr="00DF7F3B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DF7F3B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style.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EAA569" w14:textId="77777777" w:rsidR="009D36CB" w:rsidRDefault="009D36CB" w:rsidP="00450392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BBC Ten Pieces</w:t>
            </w: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: </w:t>
            </w:r>
            <w:r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Wagner – Ride of the Valkyries.</w:t>
            </w:r>
          </w:p>
          <w:p w14:paraId="00C04848" w14:textId="77777777" w:rsidR="00450392" w:rsidRDefault="00450392" w:rsidP="00450392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6F68C9F3" w14:textId="77777777" w:rsidR="008F20F1" w:rsidRDefault="008F20F1" w:rsidP="00450392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3C3CFA1C" w14:textId="253CBC4C" w:rsidR="009862F1" w:rsidRPr="009862F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L</w:t>
            </w:r>
            <w:r w:rsidRPr="009862F1">
              <w:rPr>
                <w:rFonts w:cstheme="minorHAnsi"/>
                <w:sz w:val="18"/>
              </w:rPr>
              <w:t>isten and reflect on a piece of orchestral music</w:t>
            </w:r>
            <w:r>
              <w:rPr>
                <w:rFonts w:cstheme="minorHAnsi"/>
                <w:sz w:val="18"/>
              </w:rPr>
              <w:t>.</w:t>
            </w:r>
          </w:p>
          <w:p w14:paraId="0A53DA7E" w14:textId="7F0960C2" w:rsidR="009862F1" w:rsidRPr="009862F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</w:t>
            </w:r>
            <w:r w:rsidRPr="009862F1">
              <w:rPr>
                <w:rFonts w:cstheme="minorHAnsi"/>
                <w:sz w:val="18"/>
              </w:rPr>
              <w:t>nvent their own musical motifs and structure them into a piece</w:t>
            </w:r>
            <w:r>
              <w:rPr>
                <w:rFonts w:cstheme="minorHAnsi"/>
                <w:sz w:val="18"/>
              </w:rPr>
              <w:t>.</w:t>
            </w:r>
          </w:p>
          <w:p w14:paraId="4DF1D0D7" w14:textId="041B1A95" w:rsidR="009862F1" w:rsidRPr="009862F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P</w:t>
            </w:r>
            <w:r w:rsidRPr="009862F1">
              <w:rPr>
                <w:rFonts w:cstheme="minorHAnsi"/>
                <w:sz w:val="18"/>
              </w:rPr>
              <w:t xml:space="preserve">erform as an ensemble </w:t>
            </w:r>
          </w:p>
          <w:p w14:paraId="14B93022" w14:textId="4C1618D5" w:rsidR="009862F1" w:rsidRPr="009862F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L</w:t>
            </w:r>
            <w:r w:rsidRPr="009862F1">
              <w:rPr>
                <w:rFonts w:cstheme="minorHAnsi"/>
                <w:sz w:val="18"/>
              </w:rPr>
              <w:t>earn musical language appropriate to the task</w:t>
            </w:r>
          </w:p>
          <w:p w14:paraId="1F7839CE" w14:textId="2AA0F37D" w:rsidR="009862F1" w:rsidRPr="009862F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P</w:t>
            </w:r>
            <w:r w:rsidRPr="009862F1">
              <w:rPr>
                <w:rFonts w:cstheme="minorHAnsi"/>
                <w:sz w:val="18"/>
              </w:rPr>
              <w:t xml:space="preserve">lay and perform in ensemble contexts, using voices and playing musical instruments </w:t>
            </w:r>
          </w:p>
          <w:p w14:paraId="624E692D" w14:textId="3D4E221D" w:rsidR="009862F1" w:rsidRPr="009862F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</w:rPr>
            </w:pPr>
            <w:r>
              <w:rPr>
                <w:rFonts w:cstheme="minorHAnsi"/>
                <w:sz w:val="18"/>
              </w:rPr>
              <w:t>I</w:t>
            </w:r>
            <w:r w:rsidRPr="009862F1">
              <w:rPr>
                <w:rFonts w:cstheme="minorHAnsi"/>
                <w:sz w:val="18"/>
              </w:rPr>
              <w:t xml:space="preserve">mprovise and compose music for a range of purposes using the interrelated dimensions of music </w:t>
            </w:r>
          </w:p>
          <w:p w14:paraId="3AC5FCB7" w14:textId="77777777" w:rsidR="00450392" w:rsidRPr="00640371" w:rsidRDefault="009862F1" w:rsidP="00A324E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eastAsia="SassoonCRInfant"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</w:rPr>
              <w:t>L</w:t>
            </w:r>
            <w:r w:rsidRPr="009862F1">
              <w:rPr>
                <w:rFonts w:cstheme="minorHAnsi"/>
                <w:sz w:val="18"/>
              </w:rPr>
              <w:t>isten with attention to detail and recall sounds with increasing aural memory</w:t>
            </w:r>
            <w:r>
              <w:rPr>
                <w:rFonts w:cstheme="minorHAnsi"/>
                <w:sz w:val="18"/>
              </w:rPr>
              <w:t>.</w:t>
            </w:r>
          </w:p>
          <w:p w14:paraId="436802AE" w14:textId="77777777" w:rsidR="00640371" w:rsidRDefault="00640371" w:rsidP="00640371">
            <w:pPr>
              <w:rPr>
                <w:rFonts w:eastAsia="SassoonCRInfant" w:cstheme="minorHAnsi"/>
                <w:b/>
                <w:bCs/>
                <w:sz w:val="18"/>
                <w:szCs w:val="18"/>
              </w:rPr>
            </w:pPr>
          </w:p>
          <w:p w14:paraId="718A8627" w14:textId="77777777" w:rsidR="00640371" w:rsidRDefault="00640371" w:rsidP="00640371">
            <w:pPr>
              <w:rPr>
                <w:rFonts w:eastAsia="SassoonCRInfant" w:cstheme="minorHAnsi"/>
                <w:b/>
                <w:bCs/>
                <w:sz w:val="18"/>
                <w:szCs w:val="18"/>
              </w:rPr>
            </w:pPr>
          </w:p>
          <w:p w14:paraId="2119833F" w14:textId="77777777" w:rsidR="00640371" w:rsidRDefault="00640371" w:rsidP="00640371">
            <w:pPr>
              <w:rPr>
                <w:rFonts w:eastAsia="SassoonCRInfant" w:cstheme="minorHAnsi"/>
                <w:b/>
                <w:bCs/>
                <w:sz w:val="18"/>
                <w:szCs w:val="18"/>
              </w:rPr>
            </w:pPr>
          </w:p>
          <w:p w14:paraId="18D0CED3" w14:textId="3222F38A" w:rsidR="00640371" w:rsidRPr="00640371" w:rsidRDefault="00640371" w:rsidP="00640371">
            <w:pPr>
              <w:rPr>
                <w:rFonts w:eastAsia="SassoonCRInfant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15001" w14:textId="03F25E8C" w:rsidR="009D36CB" w:rsidRPr="009D36CB" w:rsidRDefault="00B47D10" w:rsidP="009D36CB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The </w:t>
            </w:r>
            <w:proofErr w:type="spellStart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Doot</w:t>
            </w:r>
            <w:proofErr w:type="spellEnd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Doot</w:t>
            </w:r>
            <w:proofErr w:type="spellEnd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Song (Classroom Percussion)</w:t>
            </w:r>
          </w:p>
          <w:p w14:paraId="3857BBE4" w14:textId="77777777" w:rsidR="009D36CB" w:rsidRDefault="009D36CB" w:rsidP="009D36CB">
            <w:pPr>
              <w:pStyle w:val="Pa3"/>
              <w:spacing w:line="240" w:lineRule="auto"/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PROGRESSION SNAPSHOT</w:t>
            </w:r>
          </w:p>
          <w:p w14:paraId="7984FE2A" w14:textId="77777777" w:rsidR="008F20F1" w:rsidRPr="00245CC3" w:rsidRDefault="008F20F1" w:rsidP="008F20F1">
            <w:pPr>
              <w:rPr>
                <w:rFonts w:asciiTheme="minorHAnsi" w:hAnsiTheme="minorHAnsi" w:cstheme="minorHAnsi"/>
                <w:lang w:val="en-GB"/>
              </w:rPr>
            </w:pPr>
          </w:p>
          <w:p w14:paraId="22487864" w14:textId="77777777" w:rsidR="00254161" w:rsidRPr="00245CC3" w:rsidRDefault="00254161" w:rsidP="00A324E9">
            <w:pPr>
              <w:pStyle w:val="TableParagraph"/>
              <w:numPr>
                <w:ilvl w:val="0"/>
                <w:numId w:val="29"/>
              </w:numPr>
              <w:tabs>
                <w:tab w:val="left" w:pos="449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‘Doodle’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voices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over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chords</w:t>
            </w:r>
            <w:r w:rsidRPr="00245CC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245CC3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song.</w:t>
            </w:r>
          </w:p>
          <w:p w14:paraId="513F45EE" w14:textId="77777777" w:rsidR="00254161" w:rsidRPr="00245CC3" w:rsidRDefault="00254161" w:rsidP="00A324E9">
            <w:pPr>
              <w:pStyle w:val="TableParagraph"/>
              <w:numPr>
                <w:ilvl w:val="0"/>
                <w:numId w:val="29"/>
              </w:numPr>
              <w:tabs>
                <w:tab w:val="left" w:pos="449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245CC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swung</w:t>
            </w:r>
            <w:r w:rsidRPr="00245CC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rhythms</w:t>
            </w:r>
            <w:r w:rsidRPr="00245CC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lightly</w:t>
            </w:r>
            <w:r w:rsidRPr="00245CC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245CC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accurately.</w:t>
            </w:r>
          </w:p>
          <w:p w14:paraId="036A9EBF" w14:textId="77777777" w:rsidR="00254161" w:rsidRPr="00245CC3" w:rsidRDefault="00254161" w:rsidP="00A324E9">
            <w:pPr>
              <w:pStyle w:val="TableParagraph"/>
              <w:numPr>
                <w:ilvl w:val="0"/>
                <w:numId w:val="29"/>
              </w:numPr>
              <w:tabs>
                <w:tab w:val="left" w:pos="449"/>
              </w:tabs>
              <w:spacing w:line="216" w:lineRule="exact"/>
              <w:rPr>
                <w:rFonts w:asciiTheme="minorHAnsi" w:hAnsiTheme="minorHAnsi" w:cstheme="minorHAnsi"/>
                <w:sz w:val="18"/>
              </w:rPr>
            </w:pP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Learn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245CC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tuned</w:t>
            </w:r>
            <w:r w:rsidRPr="00245CC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percussion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245CC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as</w:t>
            </w:r>
            <w:r w:rsidRPr="00245CC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245CC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245CC3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whole-class</w:t>
            </w:r>
            <w:r w:rsidRPr="00245CC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performance.</w:t>
            </w:r>
          </w:p>
          <w:p w14:paraId="1F6F91F6" w14:textId="77777777" w:rsidR="00245CC3" w:rsidRPr="00245CC3" w:rsidRDefault="00254161" w:rsidP="00A324E9">
            <w:pPr>
              <w:pStyle w:val="TableParagraph"/>
              <w:numPr>
                <w:ilvl w:val="0"/>
                <w:numId w:val="29"/>
              </w:numPr>
              <w:tabs>
                <w:tab w:val="left" w:pos="449"/>
              </w:tabs>
              <w:spacing w:before="2" w:line="235" w:lineRule="auto"/>
              <w:ind w:right="446"/>
              <w:rPr>
                <w:rFonts w:asciiTheme="minorHAnsi" w:hAnsiTheme="minorHAnsi" w:cstheme="minorHAnsi"/>
                <w:sz w:val="18"/>
              </w:rPr>
            </w:pP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 xml:space="preserve">Sing Part 2 of a partner song rhythmically. Adopt a rhythmic accompaniment </w:t>
            </w:r>
            <w:r w:rsidRPr="00245CC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while singing.</w:t>
            </w:r>
          </w:p>
          <w:p w14:paraId="3CDA5B3E" w14:textId="63E691AD" w:rsidR="008F20F1" w:rsidRPr="00245CC3" w:rsidRDefault="00254161" w:rsidP="00A324E9">
            <w:pPr>
              <w:pStyle w:val="TableParagraph"/>
              <w:numPr>
                <w:ilvl w:val="0"/>
                <w:numId w:val="29"/>
              </w:numPr>
              <w:tabs>
                <w:tab w:val="left" w:pos="449"/>
              </w:tabs>
              <w:spacing w:before="2" w:line="235" w:lineRule="auto"/>
              <w:ind w:right="446"/>
              <w:rPr>
                <w:sz w:val="18"/>
              </w:rPr>
            </w:pP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Listen and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similarities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differences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between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z w:val="18"/>
              </w:rPr>
              <w:t>acoustic guitar</w:t>
            </w:r>
            <w:r w:rsidRPr="00245CC3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245CC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styles.</w:t>
            </w:r>
          </w:p>
        </w:tc>
        <w:tc>
          <w:tcPr>
            <w:tcW w:w="247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DB9851" w14:textId="2B569436" w:rsidR="009D36CB" w:rsidRDefault="00B47D10" w:rsidP="00245CC3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Fanfare for the Common </w:t>
            </w:r>
            <w:proofErr w:type="gramStart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Man</w:t>
            </w:r>
            <w:r w:rsidR="00245CC3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 &amp;</w:t>
            </w:r>
            <w:proofErr w:type="gramEnd"/>
            <w:r w:rsidR="00245CC3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</w:t>
            </w:r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Spain</w:t>
            </w:r>
          </w:p>
          <w:p w14:paraId="090A18F6" w14:textId="77777777" w:rsidR="00245CC3" w:rsidRDefault="00245CC3" w:rsidP="00245CC3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4AC9286F" w14:textId="77777777" w:rsidR="00245CC3" w:rsidRDefault="00245CC3" w:rsidP="00245CC3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0DE306E5" w14:textId="77777777" w:rsidR="00AD29A2" w:rsidRPr="00B47D10" w:rsidRDefault="00AD29A2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Improvise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and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compose,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exploring</w:t>
            </w:r>
            <w:r w:rsidRPr="00B47D10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how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timbre,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dynamics,</w:t>
            </w:r>
            <w:r w:rsidRPr="00B47D10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and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texture</w:t>
            </w:r>
            <w:r w:rsidRPr="00B47D10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can</w:t>
            </w:r>
            <w:r w:rsidRPr="00B47D10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be used for impact in a fanfare.</w:t>
            </w:r>
          </w:p>
          <w:p w14:paraId="0562F498" w14:textId="77777777" w:rsidR="00AD29A2" w:rsidRPr="00B47D10" w:rsidRDefault="00AD29A2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Compose</w:t>
            </w:r>
            <w:r w:rsidRPr="00B47D1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fanfare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using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</w:t>
            </w:r>
            <w:r w:rsidRPr="00B47D1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small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set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of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notes,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and</w:t>
            </w:r>
            <w:r w:rsidRPr="00B47D1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short,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repeated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>rhythms.</w:t>
            </w:r>
          </w:p>
          <w:p w14:paraId="6A6C6928" w14:textId="77777777" w:rsidR="00245CC3" w:rsidRPr="00B47D10" w:rsidRDefault="00AD29A2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Listen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appraise,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proofErr w:type="spellStart"/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recognising</w:t>
            </w:r>
            <w:proofErr w:type="spellEnd"/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talking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about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musical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characteristics</w:t>
            </w:r>
            <w:r w:rsidRPr="00B47D10">
              <w:rPr>
                <w:rFonts w:asciiTheme="minorHAnsi" w:hAnsiTheme="minorHAnsi" w:cstheme="minorHAnsi"/>
                <w:color w:val="231F20"/>
                <w:spacing w:val="17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of a fanfare using music vocabulary.</w:t>
            </w:r>
          </w:p>
          <w:p w14:paraId="5C0B1007" w14:textId="77777777" w:rsidR="00B47D10" w:rsidRPr="00B47D10" w:rsidRDefault="00B47D10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Invent</w:t>
            </w:r>
            <w:r w:rsidRPr="00B47D10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</w:t>
            </w:r>
            <w:r w:rsidRPr="00B47D10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melody.</w:t>
            </w:r>
          </w:p>
          <w:p w14:paraId="2F72B6FC" w14:textId="77777777" w:rsidR="00B47D10" w:rsidRPr="00B47D10" w:rsidRDefault="00B47D10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Fit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two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patterns</w:t>
            </w:r>
            <w:r w:rsidRPr="00B47D10">
              <w:rPr>
                <w:rFonts w:asciiTheme="minorHAnsi" w:hAnsiTheme="minorHAnsi" w:cstheme="minorHAnsi"/>
                <w:color w:val="231F20"/>
                <w:spacing w:val="-5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together.</w:t>
            </w:r>
          </w:p>
          <w:p w14:paraId="5EE29E3D" w14:textId="77777777" w:rsidR="00B47D10" w:rsidRPr="00B47D10" w:rsidRDefault="00B47D10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Structure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musical</w:t>
            </w:r>
            <w:r w:rsidRPr="00B47D10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ideas</w:t>
            </w:r>
            <w:r w:rsidRPr="00B47D10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into</w:t>
            </w:r>
            <w:r w:rsidRPr="00B47D10">
              <w:rPr>
                <w:rFonts w:asciiTheme="minorHAnsi" w:hAnsiTheme="minorHAnsi" w:cstheme="minorHAnsi"/>
                <w:color w:val="231F20"/>
                <w:spacing w:val="-1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compositions.</w:t>
            </w:r>
          </w:p>
          <w:p w14:paraId="36DD68F2" w14:textId="77777777" w:rsidR="00B47D10" w:rsidRPr="00B47D10" w:rsidRDefault="00B47D10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Play</w:t>
            </w:r>
            <w:r w:rsidRPr="00B47D10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repeating</w:t>
            </w:r>
            <w:r w:rsidRPr="00B47D10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rhythmic</w:t>
            </w:r>
            <w:r w:rsidRPr="00B47D10">
              <w:rPr>
                <w:rFonts w:asciiTheme="minorHAnsi" w:hAnsiTheme="minorHAnsi" w:cstheme="minorHAnsi"/>
                <w:color w:val="231F20"/>
                <w:spacing w:val="1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patterns.</w:t>
            </w:r>
          </w:p>
          <w:p w14:paraId="2323EF23" w14:textId="77777777" w:rsidR="00B47D10" w:rsidRPr="00FA6E02" w:rsidRDefault="00B47D10" w:rsidP="00A324E9">
            <w:pPr>
              <w:pStyle w:val="TableParagraph"/>
              <w:numPr>
                <w:ilvl w:val="0"/>
                <w:numId w:val="30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B47D10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Count</w:t>
            </w:r>
            <w:r w:rsidRPr="00B47D10">
              <w:rPr>
                <w:rFonts w:asciiTheme="minorHAnsi" w:hAnsiTheme="minorHAnsi" w:cstheme="minorHAnsi"/>
                <w:color w:val="231F20"/>
                <w:spacing w:val="-3"/>
                <w:sz w:val="18"/>
                <w:szCs w:val="18"/>
              </w:rPr>
              <w:t xml:space="preserve"> </w:t>
            </w:r>
            <w:r w:rsidRPr="00B47D10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musically.</w:t>
            </w:r>
          </w:p>
          <w:p w14:paraId="0B1D4FBE" w14:textId="77777777" w:rsidR="00FA6E02" w:rsidRDefault="00FA6E02" w:rsidP="00FA6E02">
            <w:pPr>
              <w:pStyle w:val="TableParagraph"/>
              <w:tabs>
                <w:tab w:val="left" w:pos="449"/>
              </w:tabs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</w:pPr>
          </w:p>
          <w:p w14:paraId="645D5E63" w14:textId="77777777" w:rsidR="00FA6E02" w:rsidRDefault="00FA6E02" w:rsidP="00FA6E02">
            <w:pPr>
              <w:pStyle w:val="TableParagraph"/>
              <w:tabs>
                <w:tab w:val="left" w:pos="449"/>
              </w:tabs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</w:pPr>
          </w:p>
          <w:p w14:paraId="16807498" w14:textId="670FDD22" w:rsidR="00FA6E02" w:rsidRPr="00AD29A2" w:rsidRDefault="00FA6E02" w:rsidP="00FA6E02">
            <w:pPr>
              <w:pStyle w:val="TableParagraph"/>
              <w:tabs>
                <w:tab w:val="left" w:pos="449"/>
              </w:tabs>
              <w:rPr>
                <w:sz w:val="18"/>
              </w:rPr>
            </w:pPr>
          </w:p>
        </w:tc>
        <w:tc>
          <w:tcPr>
            <w:tcW w:w="27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BAD6C" w14:textId="77777777" w:rsidR="009D36CB" w:rsidRDefault="00B47D10" w:rsidP="00B47D1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Global </w:t>
            </w:r>
            <w:proofErr w:type="spellStart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Pentatonics</w:t>
            </w:r>
            <w:proofErr w:type="spellEnd"/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&amp; </w:t>
            </w:r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The Horse in Motion</w:t>
            </w:r>
          </w:p>
          <w:p w14:paraId="0B801564" w14:textId="77777777" w:rsidR="00B47D10" w:rsidRDefault="00B47D10" w:rsidP="00B47D10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439A4A44" w14:textId="77777777" w:rsidR="00B47D10" w:rsidRDefault="00B47D10" w:rsidP="00B47D10">
            <w:pP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3877FFAB" w14:textId="77777777" w:rsidR="00972157" w:rsidRPr="00456BC8" w:rsidRDefault="00972157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456BC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56BC8">
              <w:rPr>
                <w:rFonts w:asciiTheme="minorHAnsi" w:hAnsiTheme="minorHAnsi" w:cstheme="minorHAnsi"/>
                <w:color w:val="231F20"/>
                <w:spacing w:val="15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pentatonic</w:t>
            </w:r>
            <w:r w:rsidRPr="00456BC8">
              <w:rPr>
                <w:rFonts w:asciiTheme="minorHAnsi" w:hAnsiTheme="minorHAnsi" w:cstheme="minorHAnsi"/>
                <w:color w:val="231F20"/>
                <w:spacing w:val="16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melody.</w:t>
            </w:r>
          </w:p>
          <w:p w14:paraId="6E982307" w14:textId="77777777" w:rsidR="00972157" w:rsidRPr="00456BC8" w:rsidRDefault="00972157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Improvise</w:t>
            </w:r>
            <w:r w:rsidRPr="00456BC8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56BC8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456BC8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pentatonic</w:t>
            </w:r>
            <w:r w:rsidRPr="00456BC8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patterns.</w:t>
            </w:r>
          </w:p>
          <w:p w14:paraId="7C45A08C" w14:textId="77777777" w:rsidR="00972157" w:rsidRPr="00456BC8" w:rsidRDefault="00972157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Use</w:t>
            </w:r>
            <w:r w:rsidRPr="00456BC8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notation</w:t>
            </w:r>
            <w:r w:rsidRPr="00456BC8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456BC8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represent</w:t>
            </w:r>
            <w:r w:rsidRPr="00456BC8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musical</w:t>
            </w:r>
            <w:r w:rsidRPr="00456BC8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ideas.</w:t>
            </w:r>
          </w:p>
          <w:p w14:paraId="0ADA3B7B" w14:textId="77777777" w:rsidR="00C343FD" w:rsidRPr="00456BC8" w:rsidRDefault="00972157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Compare music extracts and understand that the pentatonic scale features in lots of music traditions and cultures.</w:t>
            </w:r>
          </w:p>
          <w:p w14:paraId="7128852B" w14:textId="77777777" w:rsidR="00456BC8" w:rsidRPr="00456BC8" w:rsidRDefault="00456BC8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456BC8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ostinatos.</w:t>
            </w:r>
          </w:p>
          <w:p w14:paraId="3A89B842" w14:textId="77777777" w:rsidR="00456BC8" w:rsidRPr="00456BC8" w:rsidRDefault="00456BC8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Layer</w:t>
            </w:r>
            <w:r w:rsidRPr="00456BC8">
              <w:rPr>
                <w:rFonts w:asciiTheme="minorHAnsi" w:hAnsiTheme="minorHAnsi" w:cstheme="minorHAnsi"/>
                <w:color w:val="231F20"/>
                <w:spacing w:val="-10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up</w:t>
            </w:r>
            <w:r w:rsidRPr="00456BC8">
              <w:rPr>
                <w:rFonts w:asciiTheme="minorHAnsi" w:hAnsiTheme="minorHAnsi" w:cstheme="minorHAnsi"/>
                <w:color w:val="231F20"/>
                <w:spacing w:val="-9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different</w:t>
            </w:r>
            <w:r w:rsidRPr="00456BC8">
              <w:rPr>
                <w:rFonts w:asciiTheme="minorHAnsi" w:hAnsiTheme="minorHAnsi" w:cstheme="minorHAnsi"/>
                <w:color w:val="231F20"/>
                <w:spacing w:val="-9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rhythms.</w:t>
            </w:r>
          </w:p>
          <w:p w14:paraId="506E9CB5" w14:textId="77777777" w:rsidR="00456BC8" w:rsidRPr="00456BC8" w:rsidRDefault="00456BC8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456B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56B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follow</w:t>
            </w:r>
            <w:r w:rsidRPr="00456B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56B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score.</w:t>
            </w:r>
          </w:p>
          <w:p w14:paraId="1CF8AEC6" w14:textId="3E7EB8B3" w:rsidR="00456BC8" w:rsidRPr="00972157" w:rsidRDefault="00456BC8" w:rsidP="00A324E9">
            <w:pPr>
              <w:pStyle w:val="TableParagraph"/>
              <w:numPr>
                <w:ilvl w:val="0"/>
                <w:numId w:val="31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Watch</w:t>
            </w:r>
            <w:r w:rsidRPr="00456BC8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56B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film</w:t>
            </w:r>
            <w:r w:rsidRPr="00456BC8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56B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proofErr w:type="spellStart"/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analyse</w:t>
            </w:r>
            <w:proofErr w:type="spellEnd"/>
            <w:r w:rsidRPr="00456B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it</w:t>
            </w:r>
            <w:r w:rsidRPr="00456BC8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456B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56B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z w:val="18"/>
              </w:rPr>
              <w:t>musical</w:t>
            </w:r>
            <w:r w:rsidRPr="00456BC8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456B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context.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912D94" w14:textId="1E2042B8" w:rsidR="009D36CB" w:rsidRPr="009D36CB" w:rsidRDefault="00B47D10" w:rsidP="009D36CB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Sing Up: </w:t>
            </w:r>
            <w:proofErr w:type="spellStart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Favourite</w:t>
            </w:r>
            <w:proofErr w:type="spellEnd"/>
            <w:r w:rsidR="009D36CB"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 xml:space="preserve"> Song (Classroom Percussion)</w:t>
            </w:r>
          </w:p>
          <w:p w14:paraId="4975BAFF" w14:textId="77777777" w:rsidR="009D36CB" w:rsidRDefault="009D36CB" w:rsidP="009D36CB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  <w:r w:rsidRPr="009D36CB"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  <w:t>PROGRESSION SNAPSHOT</w:t>
            </w:r>
          </w:p>
          <w:p w14:paraId="6F318F77" w14:textId="77777777" w:rsidR="00477C91" w:rsidRDefault="00477C91" w:rsidP="009D36CB">
            <w:pPr>
              <w:jc w:val="center"/>
              <w:rPr>
                <w:rFonts w:asciiTheme="minorHAnsi" w:eastAsia="SassoonCRInfant" w:hAnsiTheme="minorHAnsi" w:cstheme="minorHAnsi"/>
                <w:b/>
                <w:bCs/>
                <w:sz w:val="18"/>
                <w:szCs w:val="18"/>
              </w:rPr>
            </w:pPr>
          </w:p>
          <w:p w14:paraId="43268642" w14:textId="77777777" w:rsidR="00E62F0E" w:rsidRPr="00E62F0E" w:rsidRDefault="00E62F0E" w:rsidP="00A324E9">
            <w:pPr>
              <w:pStyle w:val="TableParagraph"/>
              <w:numPr>
                <w:ilvl w:val="0"/>
                <w:numId w:val="3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E62F0E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expression</w:t>
            </w:r>
            <w:r w:rsidRPr="00E62F0E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sense</w:t>
            </w:r>
            <w:r w:rsidRPr="00E62F0E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style</w:t>
            </w:r>
            <w:r w:rsidRPr="00E62F0E">
              <w:rPr>
                <w:rFonts w:asciiTheme="minorHAnsi" w:hAnsiTheme="minorHAnsi" w:cstheme="minorHAnsi"/>
                <w:color w:val="231F20"/>
                <w:spacing w:val="3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E62F0E">
              <w:rPr>
                <w:rFonts w:asciiTheme="minorHAnsi" w:hAnsiTheme="minorHAnsi" w:cstheme="minorHAnsi"/>
                <w:color w:val="231F20"/>
                <w:spacing w:val="4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music.</w:t>
            </w:r>
          </w:p>
          <w:p w14:paraId="37F974CF" w14:textId="77777777" w:rsidR="00E62F0E" w:rsidRPr="00E62F0E" w:rsidRDefault="00E62F0E" w:rsidP="00A324E9">
            <w:pPr>
              <w:pStyle w:val="TableParagraph"/>
              <w:numPr>
                <w:ilvl w:val="0"/>
                <w:numId w:val="3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Understand</w:t>
            </w:r>
            <w:r w:rsidRPr="00E62F0E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triads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E62F0E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C,</w:t>
            </w:r>
            <w:r w:rsidRPr="00E62F0E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F,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G</w:t>
            </w:r>
            <w:r w:rsidRPr="00E62F0E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major,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E62F0E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minor.</w:t>
            </w:r>
          </w:p>
          <w:p w14:paraId="7802F313" w14:textId="77777777" w:rsidR="00E62F0E" w:rsidRPr="00E62F0E" w:rsidRDefault="00E62F0E" w:rsidP="00A324E9">
            <w:pPr>
              <w:pStyle w:val="TableParagraph"/>
              <w:numPr>
                <w:ilvl w:val="0"/>
                <w:numId w:val="3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instrumental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as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whole-class</w:t>
            </w:r>
            <w:r w:rsidRPr="00E62F0E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performance.</w:t>
            </w:r>
          </w:p>
          <w:p w14:paraId="78FBF2BC" w14:textId="77777777" w:rsidR="00E62F0E" w:rsidRPr="00E62F0E" w:rsidRDefault="00E62F0E" w:rsidP="00A324E9">
            <w:pPr>
              <w:pStyle w:val="TableParagraph"/>
              <w:numPr>
                <w:ilvl w:val="0"/>
                <w:numId w:val="3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part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partner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song,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rhythmically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from</w:t>
            </w:r>
            <w:r w:rsidRPr="00E62F0E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memory.</w:t>
            </w:r>
          </w:p>
          <w:p w14:paraId="57BC453E" w14:textId="38B453B4" w:rsidR="00477C91" w:rsidRPr="00E62F0E" w:rsidRDefault="00E62F0E" w:rsidP="00A324E9">
            <w:pPr>
              <w:pStyle w:val="TableParagraph"/>
              <w:numPr>
                <w:ilvl w:val="0"/>
                <w:numId w:val="32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similarities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differences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between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pieces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music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62F0E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E62F0E">
              <w:rPr>
                <w:rFonts w:asciiTheme="minorHAnsi" w:hAnsiTheme="minorHAnsi" w:cstheme="minorHAnsi"/>
                <w:color w:val="231F20"/>
                <w:sz w:val="18"/>
              </w:rPr>
              <w:t xml:space="preserve">folk/folk-rock </w:t>
            </w:r>
            <w:r w:rsidRPr="00E62F0E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style.</w:t>
            </w:r>
          </w:p>
        </w:tc>
      </w:tr>
      <w:tr w:rsidR="006F4670" w:rsidRPr="00C94FF0" w14:paraId="5761CABF" w14:textId="1839A313" w:rsidTr="00FA6E02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2FBDAA11" w14:textId="77777777" w:rsidR="006F4670" w:rsidRPr="00455FE2" w:rsidRDefault="006F4670" w:rsidP="006F4670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4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22A3C" w14:textId="5DF77EBA" w:rsidR="006F4670" w:rsidRPr="005C0BA5" w:rsidRDefault="005575EF" w:rsidP="006F4670">
            <w:pPr>
              <w:rPr>
                <w:rFonts w:asciiTheme="minorHAnsi" w:hAnsiTheme="minorHAnsi" w:cstheme="minorHAnsi"/>
                <w:color w:val="00B050"/>
                <w:sz w:val="18"/>
                <w:szCs w:val="18"/>
              </w:rPr>
            </w:pPr>
            <w:r w:rsidRPr="005C0BA5">
              <w:rPr>
                <w:rFonts w:asciiTheme="minorHAnsi" w:hAnsiTheme="minorHAnsi" w:cstheme="minorHAnsi"/>
                <w:sz w:val="18"/>
                <w:szCs w:val="18"/>
              </w:rPr>
              <w:t>Pentatonic</w:t>
            </w:r>
            <w:r w:rsidR="001D75E8" w:rsidRPr="005C0BA5">
              <w:rPr>
                <w:rFonts w:asciiTheme="minorHAnsi" w:hAnsiTheme="minorHAnsi" w:cstheme="minorHAnsi"/>
                <w:sz w:val="18"/>
                <w:szCs w:val="18"/>
              </w:rPr>
              <w:t>, blue note, verse, chorus, call-and-response, echo, phrase, off-beat, articulation, legato, staccato</w:t>
            </w:r>
            <w:r w:rsidR="005C0BA5" w:rsidRPr="005C0BA5">
              <w:rPr>
                <w:rFonts w:asciiTheme="minorHAnsi" w:hAnsiTheme="minorHAnsi" w:cstheme="minorHAnsi"/>
                <w:sz w:val="18"/>
                <w:szCs w:val="18"/>
              </w:rPr>
              <w:t>, melody, accompaniment, unison, solo, ensemble and improvise.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3A88D2" w14:textId="529776B5" w:rsidR="00450392" w:rsidRPr="00450392" w:rsidRDefault="00450392" w:rsidP="00450392">
            <w:pPr>
              <w:rPr>
                <w:rFonts w:ascii="SassoonCRInfant" w:hAnsi="SassoonCRInfant" w:cstheme="minorHAnsi"/>
                <w:sz w:val="18"/>
                <w:szCs w:val="18"/>
              </w:rPr>
            </w:pPr>
            <w:r>
              <w:rPr>
                <w:rFonts w:ascii="SassoonCRInfant" w:hAnsi="SassoonCRInfant" w:cstheme="minorHAnsi"/>
                <w:sz w:val="18"/>
                <w:szCs w:val="18"/>
              </w:rPr>
              <w:t>Timbre, tempo, rhythm, dynamics, atmosphere, structure, graphic Score, l</w:t>
            </w:r>
            <w:r w:rsidRPr="007A684E">
              <w:rPr>
                <w:rFonts w:ascii="SassoonCRInfant" w:hAnsi="SassoonCRInfant"/>
                <w:sz w:val="18"/>
              </w:rPr>
              <w:t>eitmotif</w:t>
            </w:r>
            <w:r>
              <w:rPr>
                <w:rFonts w:ascii="SassoonCRInfant" w:hAnsi="SassoonCRInfant"/>
                <w:sz w:val="18"/>
              </w:rPr>
              <w:t>, pi</w:t>
            </w:r>
            <w:r w:rsidRPr="007A684E">
              <w:rPr>
                <w:rFonts w:ascii="SassoonCRInfant" w:hAnsi="SassoonCRInfant"/>
                <w:sz w:val="18"/>
              </w:rPr>
              <w:t>tched percussion</w:t>
            </w:r>
            <w:r>
              <w:rPr>
                <w:rFonts w:ascii="SassoonCRInfant" w:hAnsi="SassoonCRInfant"/>
                <w:sz w:val="18"/>
              </w:rPr>
              <w:t>, r</w:t>
            </w:r>
            <w:r w:rsidRPr="007A684E">
              <w:rPr>
                <w:rFonts w:ascii="SassoonCRInfant" w:hAnsi="SassoonCRInfant"/>
                <w:sz w:val="18"/>
              </w:rPr>
              <w:t>ondo</w:t>
            </w:r>
            <w:r>
              <w:rPr>
                <w:rFonts w:ascii="SassoonCRInfant" w:hAnsi="SassoonCRInfant"/>
                <w:sz w:val="18"/>
              </w:rPr>
              <w:t>, t</w:t>
            </w:r>
            <w:r w:rsidRPr="007A684E">
              <w:rPr>
                <w:rFonts w:ascii="SassoonCRInfant" w:hAnsi="SassoonCRInfant"/>
                <w:sz w:val="18"/>
              </w:rPr>
              <w:t>empo</w:t>
            </w:r>
            <w:r>
              <w:rPr>
                <w:rFonts w:ascii="SassoonCRInfant" w:hAnsi="SassoonCRInfant"/>
                <w:sz w:val="18"/>
              </w:rPr>
              <w:t>, t</w:t>
            </w:r>
            <w:r w:rsidRPr="007A684E">
              <w:rPr>
                <w:rFonts w:ascii="SassoonCRInfant" w:hAnsi="SassoonCRInfant"/>
                <w:sz w:val="18"/>
              </w:rPr>
              <w:t>riad</w:t>
            </w:r>
            <w:r>
              <w:rPr>
                <w:rFonts w:ascii="SassoonCRInfant" w:hAnsi="SassoonCRInfant"/>
                <w:sz w:val="18"/>
              </w:rPr>
              <w:t>, t</w:t>
            </w:r>
            <w:r w:rsidRPr="007A684E">
              <w:rPr>
                <w:rFonts w:ascii="SassoonCRInfant" w:hAnsi="SassoonCRInfant"/>
                <w:sz w:val="18"/>
              </w:rPr>
              <w:t>rill</w:t>
            </w:r>
            <w:r>
              <w:rPr>
                <w:rFonts w:ascii="SassoonCRInfant" w:hAnsi="SassoonCRInfant"/>
                <w:sz w:val="18"/>
              </w:rPr>
              <w:t>, u</w:t>
            </w:r>
            <w:r w:rsidRPr="007A684E">
              <w:rPr>
                <w:rFonts w:ascii="SassoonCRInfant" w:hAnsi="SassoonCRInfant"/>
                <w:sz w:val="18"/>
              </w:rPr>
              <w:t>npitched percussion</w:t>
            </w:r>
          </w:p>
          <w:p w14:paraId="3DD761E9" w14:textId="77777777" w:rsidR="006F4670" w:rsidRDefault="006F4670" w:rsidP="006F4670">
            <w:pPr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  <w:p w14:paraId="00A8AFF8" w14:textId="77777777" w:rsidR="00FA6E02" w:rsidRDefault="00FA6E02" w:rsidP="006F4670">
            <w:pPr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  <w:p w14:paraId="740BF1D3" w14:textId="6E1AA2F6" w:rsidR="00FA6E02" w:rsidRPr="00943EC0" w:rsidRDefault="00FA6E02" w:rsidP="006F4670">
            <w:pPr>
              <w:rPr>
                <w:rFonts w:ascii="Calibri" w:hAnsi="Calibri" w:cstheme="minorHAnsi"/>
                <w:color w:val="00B050"/>
                <w:sz w:val="20"/>
                <w:szCs w:val="20"/>
              </w:rPr>
            </w:pPr>
          </w:p>
        </w:tc>
        <w:tc>
          <w:tcPr>
            <w:tcW w:w="2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B026A" w14:textId="5DA071C3" w:rsidR="006F4670" w:rsidRPr="004B101A" w:rsidRDefault="00F71794" w:rsidP="006F4670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4B101A">
              <w:rPr>
                <w:rFonts w:asciiTheme="minorHAnsi" w:hAnsiTheme="minorHAnsi" w:cstheme="minorHAnsi"/>
                <w:sz w:val="18"/>
                <w:szCs w:val="18"/>
              </w:rPr>
              <w:t>Beat, pulse, chords, melody, part</w:t>
            </w:r>
            <w:r w:rsidR="00F95479" w:rsidRPr="004B101A">
              <w:rPr>
                <w:rFonts w:asciiTheme="minorHAnsi" w:hAnsiTheme="minorHAnsi" w:cstheme="minorHAnsi"/>
                <w:sz w:val="18"/>
                <w:szCs w:val="18"/>
              </w:rPr>
              <w:t>, intro, verse, chorus, middle8, 2-bar phrases, acoustic pop, country, folk, pop, improvise</w:t>
            </w:r>
            <w:r w:rsidR="004B101A" w:rsidRPr="004B101A">
              <w:rPr>
                <w:rFonts w:asciiTheme="minorHAnsi" w:hAnsiTheme="minorHAnsi" w:cstheme="minorHAnsi"/>
                <w:sz w:val="18"/>
                <w:szCs w:val="18"/>
              </w:rPr>
              <w:t xml:space="preserve"> and </w:t>
            </w:r>
            <w:proofErr w:type="spellStart"/>
            <w:r w:rsidR="004B101A" w:rsidRPr="004B101A">
              <w:rPr>
                <w:rFonts w:asciiTheme="minorHAnsi" w:hAnsiTheme="minorHAnsi" w:cstheme="minorHAnsi"/>
                <w:sz w:val="18"/>
                <w:szCs w:val="18"/>
              </w:rPr>
              <w:t>patsch</w:t>
            </w:r>
            <w:proofErr w:type="spellEnd"/>
          </w:p>
        </w:tc>
        <w:tc>
          <w:tcPr>
            <w:tcW w:w="247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1D6B2F0" w14:textId="02B0E657" w:rsidR="006F4670" w:rsidRPr="00E91E21" w:rsidRDefault="002F73B0" w:rsidP="006F4670">
            <w:pPr>
              <w:rPr>
                <w:rFonts w:asciiTheme="minorHAnsi" w:hAnsiTheme="minorHAnsi" w:cstheme="minorHAnsi"/>
                <w:color w:val="7030A0"/>
                <w:sz w:val="18"/>
                <w:szCs w:val="18"/>
              </w:rPr>
            </w:pPr>
            <w:r w:rsidRPr="00E91E21">
              <w:rPr>
                <w:rFonts w:asciiTheme="minorHAnsi" w:hAnsiTheme="minorHAnsi" w:cstheme="minorHAnsi"/>
                <w:sz w:val="18"/>
                <w:szCs w:val="18"/>
              </w:rPr>
              <w:t>Long/short sounds, rhythm patterns, contrasts</w:t>
            </w:r>
            <w:r w:rsidR="00E91E21" w:rsidRPr="00E91E21">
              <w:rPr>
                <w:rFonts w:asciiTheme="minorHAnsi" w:hAnsiTheme="minorHAnsi" w:cstheme="minorHAnsi"/>
                <w:sz w:val="18"/>
                <w:szCs w:val="18"/>
              </w:rPr>
              <w:t>, melody, fanfare, phrases, harmony, chord, unison, homophonic, musical commission, brass instruments</w:t>
            </w:r>
            <w:r w:rsidR="00E91E21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r w:rsidR="00BF4684">
              <w:rPr>
                <w:rFonts w:asciiTheme="minorHAnsi" w:hAnsiTheme="minorHAnsi" w:cstheme="minorHAnsi"/>
                <w:sz w:val="18"/>
                <w:szCs w:val="18"/>
              </w:rPr>
              <w:t>triplets, Habanera, dynamics and forte</w:t>
            </w:r>
          </w:p>
        </w:tc>
        <w:tc>
          <w:tcPr>
            <w:tcW w:w="277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83BFB" w14:textId="242F6ECE" w:rsidR="006F4670" w:rsidRPr="007C6430" w:rsidRDefault="00AE2C01" w:rsidP="006F4670">
            <w:pPr>
              <w:rPr>
                <w:rFonts w:asciiTheme="minorHAnsi" w:hAnsiTheme="minorHAnsi" w:cstheme="minorHAnsi"/>
                <w:color w:val="00B050"/>
                <w:sz w:val="18"/>
                <w:szCs w:val="18"/>
              </w:rPr>
            </w:pPr>
            <w:r w:rsidRPr="007C6430">
              <w:rPr>
                <w:rFonts w:asciiTheme="minorHAnsi" w:hAnsiTheme="minorHAnsi" w:cstheme="minorHAnsi"/>
                <w:sz w:val="18"/>
                <w:szCs w:val="18"/>
              </w:rPr>
              <w:t>Pentatonic</w:t>
            </w:r>
            <w:r w:rsidR="00C94FF0" w:rsidRPr="007C6430">
              <w:rPr>
                <w:rFonts w:asciiTheme="minorHAnsi" w:hAnsiTheme="minorHAnsi" w:cstheme="minorHAnsi"/>
                <w:sz w:val="18"/>
                <w:szCs w:val="18"/>
              </w:rPr>
              <w:t xml:space="preserve">, scale, melody, phrase, shape, ascending, descending, drone, raga, pitch matching, </w:t>
            </w:r>
            <w:r w:rsidR="001A4FF2" w:rsidRPr="007C6430">
              <w:rPr>
                <w:rFonts w:asciiTheme="minorHAnsi" w:hAnsiTheme="minorHAnsi" w:cstheme="minorHAnsi"/>
                <w:sz w:val="18"/>
                <w:szCs w:val="18"/>
              </w:rPr>
              <w:t xml:space="preserve">traditional. Electric, solo, accompaniment, </w:t>
            </w:r>
            <w:r w:rsidR="007C6430" w:rsidRPr="007C6430">
              <w:rPr>
                <w:rFonts w:asciiTheme="minorHAnsi" w:hAnsiTheme="minorHAnsi" w:cstheme="minorHAnsi"/>
                <w:sz w:val="18"/>
                <w:szCs w:val="18"/>
              </w:rPr>
              <w:t>ostinato, volume, louds, softs, orchestration and graphic score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631BFA1" w14:textId="17B2E008" w:rsidR="006F4670" w:rsidRPr="00430756" w:rsidRDefault="00430756" w:rsidP="006F467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Steady, beat, pulse</w:t>
            </w:r>
            <w:r w:rsidR="00E15595">
              <w:rPr>
                <w:rFonts w:asciiTheme="minorHAnsi" w:hAnsiTheme="minorHAnsi" w:cstheme="minorHAnsi"/>
                <w:sz w:val="18"/>
                <w:szCs w:val="18"/>
              </w:rPr>
              <w:t>, time signature, triads, chords, major, minor</w:t>
            </w:r>
            <w:r w:rsidR="00637493">
              <w:rPr>
                <w:rFonts w:asciiTheme="minorHAnsi" w:hAnsiTheme="minorHAnsi" w:cstheme="minorHAnsi"/>
                <w:sz w:val="18"/>
                <w:szCs w:val="18"/>
              </w:rPr>
              <w:t xml:space="preserve">, introduction, verse, chorus, instrumental, </w:t>
            </w:r>
            <w:r w:rsidR="004F0C95">
              <w:rPr>
                <w:rFonts w:asciiTheme="minorHAnsi" w:hAnsiTheme="minorHAnsi" w:cstheme="minorHAnsi"/>
                <w:sz w:val="18"/>
                <w:szCs w:val="18"/>
              </w:rPr>
              <w:t>folk, rock, acoustic and electric</w:t>
            </w:r>
          </w:p>
        </w:tc>
      </w:tr>
      <w:tr w:rsidR="00E15CA3" w:rsidRPr="00567D66" w14:paraId="14972E9E" w14:textId="77777777" w:rsidTr="00FA6E02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BF4ED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Y5</w:t>
            </w:r>
          </w:p>
        </w:tc>
        <w:tc>
          <w:tcPr>
            <w:tcW w:w="53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00563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3B5FE9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B4948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7745EA" w:rsidRPr="001051A6" w14:paraId="124C3388" w14:textId="3B775446" w:rsidTr="00FA6E02">
        <w:trPr>
          <w:cantSplit/>
          <w:trHeight w:val="751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79AA05E3" w14:textId="3A0E106A" w:rsidR="007745EA" w:rsidRPr="00715C4A" w:rsidRDefault="007745EA" w:rsidP="007745EA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2"/>
                <w:szCs w:val="2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36D29" w14:textId="5C28759B" w:rsidR="007745EA" w:rsidRPr="007745EA" w:rsidRDefault="00E370A6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Sing Up: </w:t>
            </w:r>
            <w:r w:rsidR="007745EA"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What Shall we do with the Drunken Sailor?</w:t>
            </w:r>
          </w:p>
          <w:p w14:paraId="58DB3FB0" w14:textId="77777777" w:rsidR="007745EA" w:rsidRDefault="007745EA" w:rsidP="007745E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PROGRESSION SNAPSHOT</w:t>
            </w:r>
          </w:p>
          <w:p w14:paraId="6DD4F975" w14:textId="77777777" w:rsidR="0074003E" w:rsidRDefault="0074003E" w:rsidP="0074003E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A2AFE3F" w14:textId="77777777" w:rsidR="00E370A6" w:rsidRPr="00E370A6" w:rsidRDefault="00E370A6" w:rsidP="00A324E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Compose body percussion patterns to accompany a sea shanty. Write these out using rhythm grids.</w:t>
            </w:r>
          </w:p>
          <w:p w14:paraId="6E68960B" w14:textId="77777777" w:rsidR="00E370A6" w:rsidRPr="00E370A6" w:rsidRDefault="00E370A6" w:rsidP="00A324E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sea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shanty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expressively,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accurate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pitch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370A6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strong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beat.</w:t>
            </w:r>
          </w:p>
          <w:p w14:paraId="3D51180F" w14:textId="77777777" w:rsidR="00E370A6" w:rsidRPr="00E370A6" w:rsidRDefault="00E370A6" w:rsidP="00A324E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E370A6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bass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notes,</w:t>
            </w:r>
            <w:r w:rsidRPr="00E370A6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chords,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or</w:t>
            </w:r>
            <w:r w:rsidRPr="00E370A6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rhythms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E370A6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accompany</w:t>
            </w:r>
            <w:r w:rsidRPr="00E370A6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singing.</w:t>
            </w:r>
          </w:p>
          <w:p w14:paraId="6B14DF39" w14:textId="77777777" w:rsidR="00E370A6" w:rsidRPr="00E370A6" w:rsidRDefault="00E370A6" w:rsidP="00A324E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E370A6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unison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while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playing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instrumental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beat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(untuned).</w:t>
            </w:r>
          </w:p>
          <w:p w14:paraId="5DE15C17" w14:textId="77777777" w:rsidR="00E370A6" w:rsidRPr="00E370A6" w:rsidRDefault="00E370A6" w:rsidP="00A324E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Keep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beat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playing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‘cup’</w:t>
            </w:r>
            <w:r w:rsidRPr="00E370A6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E370A6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game.</w:t>
            </w:r>
          </w:p>
          <w:p w14:paraId="6214FC0A" w14:textId="6FBA6C80" w:rsidR="0074003E" w:rsidRPr="00E370A6" w:rsidRDefault="00E370A6" w:rsidP="00A324E9">
            <w:pPr>
              <w:pStyle w:val="TableParagraph"/>
              <w:numPr>
                <w:ilvl w:val="0"/>
                <w:numId w:val="34"/>
              </w:numPr>
              <w:tabs>
                <w:tab w:val="left" w:pos="450"/>
              </w:tabs>
              <w:ind w:left="357" w:hanging="357"/>
              <w:rPr>
                <w:sz w:val="18"/>
              </w:rPr>
            </w:pPr>
            <w:r w:rsidRPr="00E370A6">
              <w:rPr>
                <w:rFonts w:asciiTheme="minorHAnsi" w:hAnsiTheme="minorHAnsi" w:cstheme="minorHAnsi"/>
                <w:color w:val="231F20"/>
                <w:sz w:val="18"/>
              </w:rPr>
              <w:t>Talk about the purpose of sea shanties and describe some of the features using music vocabulary.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18BA8F1" w14:textId="3C2785F9" w:rsidR="007745EA" w:rsidRDefault="00E370A6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Sing Up: </w:t>
            </w:r>
            <w:r w:rsidR="007745EA"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Why we Sing</w:t>
            </w:r>
            <w:r w:rsidR="00FE621C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&amp; </w:t>
            </w:r>
            <w:r w:rsidR="007745EA"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Introduction to Songwriting</w:t>
            </w:r>
          </w:p>
          <w:p w14:paraId="5B8EC1DE" w14:textId="77777777" w:rsidR="00E370A6" w:rsidRDefault="00E370A6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C510048" w14:textId="77777777" w:rsidR="00E370A6" w:rsidRDefault="00E370A6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5FEB208" w14:textId="77777777" w:rsidR="00490382" w:rsidRPr="00FA6E02" w:rsidRDefault="0049038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Develop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proofErr w:type="spellStart"/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practise</w:t>
            </w:r>
            <w:proofErr w:type="spellEnd"/>
            <w:r w:rsidRPr="00FA6E02">
              <w:rPr>
                <w:rFonts w:asciiTheme="minorHAnsi" w:hAnsiTheme="minorHAnsi" w:cstheme="minorHAnsi"/>
                <w:color w:val="231F20"/>
                <w:spacing w:val="12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techniques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for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singing</w:t>
            </w:r>
            <w:r w:rsidRPr="00FA6E02">
              <w:rPr>
                <w:rFonts w:asciiTheme="minorHAnsi" w:hAnsiTheme="minorHAnsi" w:cstheme="minorHAnsi"/>
                <w:color w:val="231F20"/>
                <w:spacing w:val="12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performing</w:t>
            </w:r>
            <w:r w:rsidRPr="00FA6E02">
              <w:rPr>
                <w:rFonts w:asciiTheme="minorHAnsi" w:hAnsiTheme="minorHAnsi" w:cstheme="minorHAnsi"/>
                <w:color w:val="231F20"/>
                <w:spacing w:val="12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</w:t>
            </w:r>
            <w:r w:rsidRPr="00FA6E02">
              <w:rPr>
                <w:rFonts w:asciiTheme="minorHAnsi" w:hAnsiTheme="minorHAnsi" w:cstheme="minorHAnsi"/>
                <w:color w:val="231F20"/>
                <w:spacing w:val="11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Gospel</w:t>
            </w:r>
            <w:r w:rsidRPr="00FA6E02">
              <w:rPr>
                <w:rFonts w:asciiTheme="minorHAnsi" w:hAnsiTheme="minorHAnsi" w:cstheme="minorHAnsi"/>
                <w:color w:val="231F20"/>
                <w:spacing w:val="12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pacing w:val="-2"/>
                <w:sz w:val="16"/>
                <w:szCs w:val="16"/>
              </w:rPr>
              <w:t>style.</w:t>
            </w:r>
          </w:p>
          <w:p w14:paraId="5700A7D5" w14:textId="77777777" w:rsidR="00490382" w:rsidRPr="00FA6E02" w:rsidRDefault="0049038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Recognise</w:t>
            </w:r>
            <w:proofErr w:type="spellEnd"/>
            <w:r w:rsidRPr="00FA6E02">
              <w:rPr>
                <w:rFonts w:asciiTheme="minorHAnsi" w:hAnsiTheme="minorHAnsi" w:cstheme="minorHAnsi"/>
                <w:color w:val="231F20"/>
                <w:spacing w:val="8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individual</w:t>
            </w:r>
            <w:r w:rsidRPr="00FA6E02">
              <w:rPr>
                <w:rFonts w:asciiTheme="minorHAnsi" w:hAnsiTheme="minorHAnsi" w:cstheme="minorHAnsi"/>
                <w:color w:val="231F20"/>
                <w:spacing w:val="9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instruments</w:t>
            </w:r>
            <w:r w:rsidRPr="00FA6E02">
              <w:rPr>
                <w:rFonts w:asciiTheme="minorHAnsi" w:hAnsiTheme="minorHAnsi" w:cstheme="minorHAnsi"/>
                <w:color w:val="231F20"/>
                <w:spacing w:val="9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and</w:t>
            </w:r>
            <w:r w:rsidRPr="00FA6E02">
              <w:rPr>
                <w:rFonts w:asciiTheme="minorHAnsi" w:hAnsiTheme="minorHAnsi" w:cstheme="minorHAnsi"/>
                <w:color w:val="231F20"/>
                <w:spacing w:val="8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voices</w:t>
            </w:r>
            <w:r w:rsidRPr="00FA6E02">
              <w:rPr>
                <w:rFonts w:asciiTheme="minorHAnsi" w:hAnsiTheme="minorHAnsi" w:cstheme="minorHAnsi"/>
                <w:color w:val="231F20"/>
                <w:spacing w:val="9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by</w:t>
            </w:r>
            <w:r w:rsidRPr="00FA6E02">
              <w:rPr>
                <w:rFonts w:asciiTheme="minorHAnsi" w:hAnsiTheme="minorHAnsi" w:cstheme="minorHAnsi"/>
                <w:color w:val="231F20"/>
                <w:spacing w:val="9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pacing w:val="-4"/>
                <w:sz w:val="16"/>
                <w:szCs w:val="16"/>
              </w:rPr>
              <w:t>ear.</w:t>
            </w:r>
          </w:p>
          <w:p w14:paraId="18C17F1A" w14:textId="77777777" w:rsidR="00490382" w:rsidRPr="00FA6E02" w:rsidRDefault="0049038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before="2" w:line="235" w:lineRule="auto"/>
              <w:ind w:right="124"/>
              <w:rPr>
                <w:rFonts w:asciiTheme="minorHAnsi" w:hAnsiTheme="minorHAnsi" w:cstheme="minorHAnsi"/>
                <w:sz w:val="16"/>
                <w:szCs w:val="16"/>
              </w:rPr>
            </w:pP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Listen to a selection of Gospel music and spirituals and identify key elements that give the music its unique sound.</w:t>
            </w:r>
          </w:p>
          <w:p w14:paraId="3F4DEB79" w14:textId="77777777" w:rsidR="00E370A6" w:rsidRPr="00FA6E02" w:rsidRDefault="0049038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before="2" w:line="235" w:lineRule="auto"/>
              <w:ind w:right="124"/>
              <w:rPr>
                <w:rFonts w:asciiTheme="minorHAnsi" w:hAnsiTheme="minorHAnsi" w:cstheme="minorHAnsi"/>
                <w:sz w:val="16"/>
                <w:szCs w:val="16"/>
              </w:rPr>
            </w:pP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Talk about music using appropriate music vocabulary (e.g. the ways the voices are used, the contrasting texture of solo voice and choir, singing in harmony, the lyrics etc.).</w:t>
            </w:r>
          </w:p>
          <w:p w14:paraId="2B4F45F8" w14:textId="77777777" w:rsidR="00FA6E02" w:rsidRPr="00FA6E02" w:rsidRDefault="00FA6E0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before="2" w:line="235" w:lineRule="auto"/>
              <w:ind w:right="311"/>
              <w:rPr>
                <w:rFonts w:asciiTheme="minorHAnsi" w:hAnsiTheme="minorHAnsi" w:cstheme="minorHAnsi"/>
                <w:sz w:val="16"/>
                <w:szCs w:val="16"/>
              </w:rPr>
            </w:pP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Improvise and compose, ‘doodling’ with sound, playing around with pitch and rhythm to create a strong hook.</w:t>
            </w:r>
          </w:p>
          <w:p w14:paraId="1B3BF9BD" w14:textId="77777777" w:rsidR="00FA6E02" w:rsidRPr="00FA6E02" w:rsidRDefault="00FA6E0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line="216" w:lineRule="exact"/>
              <w:rPr>
                <w:rFonts w:asciiTheme="minorHAnsi" w:hAnsiTheme="minorHAnsi" w:cstheme="minorHAnsi"/>
                <w:sz w:val="16"/>
                <w:szCs w:val="16"/>
              </w:rPr>
            </w:pP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Create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fragments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of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songs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that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can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develop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into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fully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fledged</w:t>
            </w:r>
            <w:r w:rsidRPr="00FA6E02">
              <w:rPr>
                <w:rFonts w:asciiTheme="minorHAnsi" w:hAnsiTheme="minorHAnsi" w:cstheme="minorHAnsi"/>
                <w:color w:val="231F20"/>
                <w:spacing w:val="4"/>
                <w:sz w:val="16"/>
                <w:szCs w:val="16"/>
              </w:rPr>
              <w:t xml:space="preserve"> </w:t>
            </w:r>
            <w:r w:rsidRPr="00FA6E02">
              <w:rPr>
                <w:rFonts w:asciiTheme="minorHAnsi" w:hAnsiTheme="minorHAnsi" w:cstheme="minorHAnsi"/>
                <w:color w:val="231F20"/>
                <w:spacing w:val="-2"/>
                <w:sz w:val="16"/>
                <w:szCs w:val="16"/>
              </w:rPr>
              <w:t>songs.</w:t>
            </w:r>
          </w:p>
          <w:p w14:paraId="66E87570" w14:textId="77777777" w:rsidR="00FA6E02" w:rsidRPr="00FA6E02" w:rsidRDefault="00FA6E0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before="1" w:line="235" w:lineRule="auto"/>
              <w:ind w:right="440"/>
              <w:rPr>
                <w:rFonts w:asciiTheme="minorHAnsi" w:hAnsiTheme="minorHAnsi" w:cstheme="minorHAnsi"/>
                <w:sz w:val="16"/>
                <w:szCs w:val="16"/>
              </w:rPr>
            </w:pPr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 xml:space="preserve">Listen and appraise, identifying the structure of songs and </w:t>
            </w:r>
            <w:proofErr w:type="spellStart"/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>analysing</w:t>
            </w:r>
            <w:proofErr w:type="spellEnd"/>
            <w:r w:rsidRPr="00FA6E02">
              <w:rPr>
                <w:rFonts w:asciiTheme="minorHAnsi" w:hAnsiTheme="minorHAnsi" w:cstheme="minorHAnsi"/>
                <w:color w:val="231F20"/>
                <w:sz w:val="16"/>
                <w:szCs w:val="16"/>
              </w:rPr>
              <w:t xml:space="preserve"> them to appreciate the role of metaphor.</w:t>
            </w:r>
          </w:p>
          <w:p w14:paraId="6E131CBE" w14:textId="7EEE4936" w:rsidR="00FA6E02" w:rsidRPr="00490382" w:rsidRDefault="00FA6E02" w:rsidP="00A324E9">
            <w:pPr>
              <w:pStyle w:val="TableParagraph"/>
              <w:numPr>
                <w:ilvl w:val="0"/>
                <w:numId w:val="35"/>
              </w:numPr>
              <w:tabs>
                <w:tab w:val="left" w:pos="450"/>
              </w:tabs>
              <w:spacing w:before="2" w:line="235" w:lineRule="auto"/>
              <w:ind w:right="124"/>
              <w:rPr>
                <w:sz w:val="18"/>
              </w:rPr>
            </w:pPr>
            <w:r w:rsidRPr="00FA6E02">
              <w:rPr>
                <w:rFonts w:asciiTheme="minorHAnsi" w:hAnsiTheme="minorHAnsi" w:cstheme="minorHAnsi"/>
                <w:color w:val="231F20"/>
                <w:spacing w:val="-2"/>
                <w:w w:val="105"/>
                <w:sz w:val="16"/>
                <w:szCs w:val="16"/>
              </w:rPr>
              <w:t xml:space="preserve">Understand techniques for creating a song and develop a greater understanding </w:t>
            </w:r>
            <w:r w:rsidRPr="00FA6E02">
              <w:rPr>
                <w:rFonts w:asciiTheme="minorHAnsi" w:hAnsiTheme="minorHAnsi" w:cstheme="minorHAnsi"/>
                <w:color w:val="231F20"/>
                <w:w w:val="105"/>
                <w:sz w:val="16"/>
                <w:szCs w:val="16"/>
              </w:rPr>
              <w:t>of the songwriting process.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7B779" w14:textId="72FEF4B8" w:rsidR="00D03FFC" w:rsidRPr="00BA068C" w:rsidRDefault="00D03FFC" w:rsidP="00FA6E0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Sing Up: </w:t>
            </w:r>
            <w:proofErr w:type="spellStart"/>
            <w:r w:rsidR="007745EA" w:rsidRPr="00BA068C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Madina</w:t>
            </w:r>
            <w:proofErr w:type="spellEnd"/>
            <w:r w:rsidR="007745EA" w:rsidRPr="00BA068C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 xml:space="preserve"> Tun Nabi</w:t>
            </w:r>
          </w:p>
          <w:p w14:paraId="54927D78" w14:textId="77777777" w:rsidR="007745EA" w:rsidRPr="00BA068C" w:rsidRDefault="007745EA" w:rsidP="00FA6E0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  <w:r w:rsidRPr="00BA068C"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  <w:t>PROGRESSION SNAPSHOT</w:t>
            </w:r>
          </w:p>
          <w:p w14:paraId="5B1644A8" w14:textId="77777777" w:rsidR="00D03FFC" w:rsidRPr="00BA068C" w:rsidRDefault="00D03FFC" w:rsidP="00FA6E0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</w:p>
          <w:p w14:paraId="4F15DD39" w14:textId="77777777" w:rsidR="00D03FFC" w:rsidRPr="00BA068C" w:rsidRDefault="00D03FFC" w:rsidP="00FA6E0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n-GB"/>
              </w:rPr>
            </w:pPr>
          </w:p>
          <w:p w14:paraId="53A0CB77" w14:textId="77777777" w:rsidR="009F3DC8" w:rsidRPr="009F3DC8" w:rsidRDefault="009F3DC8" w:rsidP="00A324E9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Improvise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freely</w:t>
            </w:r>
            <w:r w:rsidRPr="009F3DC8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over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9F3DC8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drone.</w:t>
            </w:r>
          </w:p>
          <w:p w14:paraId="5AAA739D" w14:textId="77777777" w:rsidR="009F3DC8" w:rsidRPr="009F3DC8" w:rsidRDefault="009F3DC8" w:rsidP="00A324E9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9F3DC8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song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two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parts</w:t>
            </w:r>
            <w:r w:rsidRPr="009F3DC8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with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expression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understanding</w:t>
            </w:r>
            <w:r w:rsidRPr="009F3DC8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of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its</w:t>
            </w:r>
            <w:r w:rsidRPr="009F3DC8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origins.</w:t>
            </w:r>
          </w:p>
          <w:p w14:paraId="582230A4" w14:textId="77777777" w:rsidR="009F3DC8" w:rsidRPr="009F3DC8" w:rsidRDefault="009F3DC8" w:rsidP="00A324E9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round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accompany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themselves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with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beat.</w:t>
            </w:r>
          </w:p>
          <w:p w14:paraId="577E3340" w14:textId="77777777" w:rsidR="009F3DC8" w:rsidRPr="009F3DC8" w:rsidRDefault="009F3DC8" w:rsidP="00A324E9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Play</w:t>
            </w:r>
            <w:r w:rsidRPr="009F3DC8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drone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chords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to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accompany</w:t>
            </w:r>
            <w:r w:rsidRPr="009F3DC8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singing.</w:t>
            </w:r>
          </w:p>
          <w:p w14:paraId="0E6C0FBE" w14:textId="08198E8C" w:rsidR="00D03FFC" w:rsidRPr="009F3DC8" w:rsidRDefault="009F3DC8" w:rsidP="00A324E9">
            <w:pPr>
              <w:pStyle w:val="TableParagraph"/>
              <w:numPr>
                <w:ilvl w:val="0"/>
                <w:numId w:val="36"/>
              </w:numPr>
              <w:tabs>
                <w:tab w:val="left" w:pos="450"/>
              </w:tabs>
              <w:ind w:left="357" w:hanging="357"/>
              <w:rPr>
                <w:sz w:val="18"/>
              </w:rPr>
            </w:pP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Listen</w:t>
            </w:r>
            <w:r w:rsidRPr="009F3D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9F3D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copy</w:t>
            </w:r>
            <w:r w:rsidRPr="009F3D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back</w:t>
            </w:r>
            <w:r w:rsidRPr="009F3D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simple</w:t>
            </w:r>
            <w:r w:rsidRPr="009F3D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rhythmic</w:t>
            </w:r>
            <w:r w:rsidRPr="009F3D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9F3DC8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z w:val="18"/>
              </w:rPr>
              <w:t>melodic</w:t>
            </w:r>
            <w:r w:rsidRPr="009F3DC8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9F3DC8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patterns.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62107F" w14:textId="4664B72B" w:rsidR="007745EA" w:rsidRPr="007745EA" w:rsidRDefault="00D03FFC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Sing Up: </w:t>
            </w:r>
            <w:r w:rsidR="007745EA"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Building a Groove</w:t>
            </w:r>
            <w:r w:rsidR="00F34E7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&amp;</w:t>
            </w:r>
          </w:p>
          <w:p w14:paraId="2F1FA8D6" w14:textId="77777777" w:rsidR="007745EA" w:rsidRPr="007745EA" w:rsidRDefault="007745EA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Epoca</w:t>
            </w:r>
            <w:proofErr w:type="spellEnd"/>
          </w:p>
          <w:p w14:paraId="13AB7252" w14:textId="77777777" w:rsidR="007745EA" w:rsidRDefault="007745EA" w:rsidP="007745EA">
            <w:pPr>
              <w:pStyle w:val="Pa3"/>
              <w:spacing w:line="240" w:lineRule="auto"/>
              <w:ind w:left="360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3BD8895E" w14:textId="77777777" w:rsidR="009F3DC8" w:rsidRDefault="009F3DC8" w:rsidP="009F3DC8">
            <w:pPr>
              <w:rPr>
                <w:lang w:val="en-GB"/>
              </w:rPr>
            </w:pPr>
          </w:p>
          <w:p w14:paraId="6D7DEA59" w14:textId="77777777" w:rsidR="00E3670D" w:rsidRPr="007B5E1C" w:rsidRDefault="00E3670D" w:rsidP="00A324E9">
            <w:pPr>
              <w:pStyle w:val="TableParagraph"/>
              <w:numPr>
                <w:ilvl w:val="0"/>
                <w:numId w:val="37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Show understanding of how a drum pattern, bass line and riff fit together to create a memorable and catchy groove.</w:t>
            </w:r>
          </w:p>
          <w:p w14:paraId="5EB6A14B" w14:textId="77777777" w:rsidR="009F3DC8" w:rsidRPr="007B5E1C" w:rsidRDefault="00E3670D" w:rsidP="00A324E9">
            <w:pPr>
              <w:pStyle w:val="TableParagraph"/>
              <w:numPr>
                <w:ilvl w:val="0"/>
                <w:numId w:val="37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7B5E1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drum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patterns,</w:t>
            </w:r>
            <w:r w:rsidRPr="007B5E1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basslines,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7B5E1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riffs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7B5E1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play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them</w:t>
            </w:r>
            <w:r w:rsidRPr="007B5E1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body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percussion</w:t>
            </w:r>
            <w:r w:rsidRPr="007B5E1C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7B5E1C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voices.</w:t>
            </w:r>
          </w:p>
          <w:p w14:paraId="4720D0B5" w14:textId="77777777" w:rsidR="007B5E1C" w:rsidRPr="007B5E1C" w:rsidRDefault="007B5E1C" w:rsidP="00A324E9">
            <w:pPr>
              <w:pStyle w:val="TableParagraph"/>
              <w:numPr>
                <w:ilvl w:val="0"/>
                <w:numId w:val="37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Engage the imagination, work creatively in movement in small groups, learning to share and develop ideas.</w:t>
            </w:r>
          </w:p>
          <w:p w14:paraId="50F3889E" w14:textId="77777777" w:rsidR="007B5E1C" w:rsidRPr="007B5E1C" w:rsidRDefault="007B5E1C" w:rsidP="00A324E9">
            <w:pPr>
              <w:pStyle w:val="TableParagraph"/>
              <w:numPr>
                <w:ilvl w:val="0"/>
                <w:numId w:val="37"/>
              </w:numPr>
              <w:tabs>
                <w:tab w:val="left" w:pos="440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Develop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listening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skills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understanding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how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different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instrumental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parts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interact</w:t>
            </w:r>
            <w:r w:rsidRPr="007B5E1C">
              <w:rPr>
                <w:rFonts w:asciiTheme="minorHAnsi" w:hAnsiTheme="minorHAnsi" w:cstheme="minorHAnsi"/>
                <w:color w:val="231F20"/>
                <w:spacing w:val="-4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(texture) by responding to each part through movement.</w:t>
            </w:r>
          </w:p>
          <w:p w14:paraId="05F399A0" w14:textId="29CCFF93" w:rsidR="00E3670D" w:rsidRPr="00E3670D" w:rsidRDefault="007B5E1C" w:rsidP="00A324E9">
            <w:pPr>
              <w:pStyle w:val="TableParagraph"/>
              <w:numPr>
                <w:ilvl w:val="0"/>
                <w:numId w:val="37"/>
              </w:numPr>
              <w:tabs>
                <w:tab w:val="left" w:pos="440"/>
              </w:tabs>
              <w:ind w:left="357" w:hanging="357"/>
              <w:rPr>
                <w:sz w:val="18"/>
              </w:rPr>
            </w:pP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Demonstrate</w:t>
            </w:r>
            <w:r w:rsidRPr="007B5E1C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7B5E1C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understanding</w:t>
            </w:r>
            <w:r w:rsidRPr="007B5E1C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7B5E1C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7B5E1C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history</w:t>
            </w:r>
            <w:r w:rsidRPr="007B5E1C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7B5E1C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z w:val="18"/>
              </w:rPr>
              <w:t>Argentine</w:t>
            </w:r>
            <w:r w:rsidRPr="007B5E1C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B5E1C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Tango.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2C156" w14:textId="77777777" w:rsidR="007745EA" w:rsidRDefault="007745EA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7745EA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BBC Ten Pieces</w:t>
            </w:r>
            <w:r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: </w:t>
            </w:r>
            <w:r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Mozart – Horn Concerto No. 4</w:t>
            </w:r>
          </w:p>
          <w:p w14:paraId="6CF3FFBF" w14:textId="77777777" w:rsidR="00120BC9" w:rsidRDefault="00120BC9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9DFD96C" w14:textId="77777777" w:rsidR="00BC362F" w:rsidRDefault="00BC362F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75110DE" w14:textId="559D641A" w:rsidR="00547C36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ascii="SassoonCRInfant" w:hAnsi="SassoonCRInfant"/>
                <w:sz w:val="18"/>
              </w:rPr>
            </w:pPr>
            <w:r>
              <w:rPr>
                <w:rFonts w:ascii="SassoonCRInfant" w:hAnsi="SassoonCRInfant"/>
                <w:sz w:val="18"/>
              </w:rPr>
              <w:t>L</w:t>
            </w:r>
            <w:r w:rsidRPr="00547C36">
              <w:rPr>
                <w:rFonts w:ascii="SassoonCRInfant" w:hAnsi="SassoonCRInfant"/>
                <w:sz w:val="18"/>
              </w:rPr>
              <w:t xml:space="preserve">isten and reflect on a piece of orchestral music </w:t>
            </w:r>
          </w:p>
          <w:p w14:paraId="4C00BCA9" w14:textId="7595362D" w:rsidR="00547C36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ascii="SassoonCRInfant" w:hAnsi="SassoonCRInfant"/>
                <w:sz w:val="18"/>
              </w:rPr>
            </w:pPr>
            <w:r>
              <w:rPr>
                <w:rFonts w:ascii="SassoonCRInfant" w:hAnsi="SassoonCRInfant"/>
                <w:sz w:val="18"/>
              </w:rPr>
              <w:t>I</w:t>
            </w:r>
            <w:r w:rsidRPr="00547C36">
              <w:rPr>
                <w:rFonts w:ascii="SassoonCRInfant" w:hAnsi="SassoonCRInfant"/>
                <w:sz w:val="18"/>
              </w:rPr>
              <w:t xml:space="preserve">nvent their own musical motifs and structure them into a piece </w:t>
            </w:r>
          </w:p>
          <w:p w14:paraId="53527915" w14:textId="25A9B1D6" w:rsidR="00547C36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ascii="SassoonCRInfant" w:hAnsi="SassoonCRInfant"/>
                <w:sz w:val="18"/>
              </w:rPr>
            </w:pPr>
            <w:r>
              <w:rPr>
                <w:rFonts w:ascii="SassoonCRInfant" w:hAnsi="SassoonCRInfant"/>
                <w:sz w:val="18"/>
              </w:rPr>
              <w:t>P</w:t>
            </w:r>
            <w:r w:rsidRPr="00547C36">
              <w:rPr>
                <w:rFonts w:ascii="SassoonCRInfant" w:hAnsi="SassoonCRInfant"/>
                <w:sz w:val="18"/>
              </w:rPr>
              <w:t xml:space="preserve">erform as an ensemble </w:t>
            </w:r>
          </w:p>
          <w:p w14:paraId="684E3533" w14:textId="094EB6B5" w:rsidR="00547C36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ascii="SassoonCRInfant" w:hAnsi="SassoonCRInfant"/>
                <w:sz w:val="18"/>
              </w:rPr>
            </w:pPr>
            <w:r>
              <w:rPr>
                <w:rFonts w:ascii="SassoonCRInfant" w:hAnsi="SassoonCRInfant"/>
                <w:sz w:val="18"/>
              </w:rPr>
              <w:t>L</w:t>
            </w:r>
            <w:r w:rsidRPr="00547C36">
              <w:rPr>
                <w:rFonts w:ascii="SassoonCRInfant" w:hAnsi="SassoonCRInfant"/>
                <w:sz w:val="18"/>
              </w:rPr>
              <w:t>earn musical language appropriate to the task</w:t>
            </w:r>
          </w:p>
          <w:p w14:paraId="1B5BD95E" w14:textId="1885A50A" w:rsidR="00547C36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ascii="SassoonCRInfant" w:hAnsi="SassoonCRInfant"/>
                <w:sz w:val="18"/>
              </w:rPr>
            </w:pPr>
            <w:r>
              <w:rPr>
                <w:rFonts w:ascii="SassoonCRInfant" w:hAnsi="SassoonCRInfant"/>
                <w:sz w:val="18"/>
              </w:rPr>
              <w:t>P</w:t>
            </w:r>
            <w:r w:rsidRPr="00547C36">
              <w:rPr>
                <w:rFonts w:ascii="SassoonCRInfant" w:hAnsi="SassoonCRInfant"/>
                <w:sz w:val="18"/>
              </w:rPr>
              <w:t xml:space="preserve">lay and perform in ensemble contexts, using voices and playing musical instruments </w:t>
            </w:r>
          </w:p>
          <w:p w14:paraId="2DAEBDF2" w14:textId="10716485" w:rsidR="00547C36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ascii="SassoonCRInfant" w:hAnsi="SassoonCRInfant"/>
                <w:sz w:val="18"/>
              </w:rPr>
            </w:pPr>
            <w:r>
              <w:rPr>
                <w:rFonts w:ascii="SassoonCRInfant" w:hAnsi="SassoonCRInfant"/>
                <w:sz w:val="18"/>
              </w:rPr>
              <w:t>I</w:t>
            </w:r>
            <w:r w:rsidRPr="00547C36">
              <w:rPr>
                <w:rFonts w:ascii="SassoonCRInfant" w:hAnsi="SassoonCRInfant"/>
                <w:sz w:val="18"/>
              </w:rPr>
              <w:t xml:space="preserve">mprovise and compose music for a range of purposes using the interrelated dimensions of music </w:t>
            </w:r>
          </w:p>
          <w:p w14:paraId="2D095619" w14:textId="77777777" w:rsidR="00120BC9" w:rsidRPr="00547C36" w:rsidRDefault="00547C36" w:rsidP="00A324E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eastAsia="SassoonCRInfant" w:cstheme="minorHAnsi"/>
                <w:b/>
                <w:sz w:val="18"/>
                <w:szCs w:val="18"/>
              </w:rPr>
            </w:pPr>
            <w:r>
              <w:rPr>
                <w:rFonts w:ascii="SassoonCRInfant" w:hAnsi="SassoonCRInfant"/>
                <w:sz w:val="18"/>
              </w:rPr>
              <w:t>L</w:t>
            </w:r>
            <w:r w:rsidRPr="00547C36">
              <w:rPr>
                <w:rFonts w:ascii="SassoonCRInfant" w:hAnsi="SassoonCRInfant"/>
                <w:sz w:val="18"/>
              </w:rPr>
              <w:t>isten with attention to detail and recall sounds with increasing aural memory.</w:t>
            </w:r>
          </w:p>
          <w:p w14:paraId="4DA495B8" w14:textId="77777777" w:rsidR="00547C36" w:rsidRDefault="00547C36" w:rsidP="00547C36">
            <w:pPr>
              <w:rPr>
                <w:rFonts w:eastAsia="SassoonCRInfant" w:cstheme="minorHAnsi"/>
                <w:b/>
                <w:sz w:val="18"/>
                <w:szCs w:val="18"/>
              </w:rPr>
            </w:pPr>
          </w:p>
          <w:p w14:paraId="71428E04" w14:textId="77777777" w:rsidR="00547C36" w:rsidRDefault="00547C36" w:rsidP="00547C36">
            <w:pPr>
              <w:rPr>
                <w:rFonts w:eastAsia="SassoonCRInfant" w:cstheme="minorHAnsi"/>
                <w:b/>
                <w:sz w:val="18"/>
                <w:szCs w:val="18"/>
              </w:rPr>
            </w:pPr>
          </w:p>
          <w:p w14:paraId="56B7900F" w14:textId="77777777" w:rsidR="00BC362F" w:rsidRDefault="00BC362F" w:rsidP="00547C36">
            <w:pPr>
              <w:rPr>
                <w:rFonts w:eastAsia="SassoonCRInfant" w:cstheme="minorHAnsi"/>
                <w:b/>
                <w:sz w:val="18"/>
                <w:szCs w:val="18"/>
              </w:rPr>
            </w:pPr>
          </w:p>
          <w:p w14:paraId="38B72DAF" w14:textId="77777777" w:rsidR="00BC362F" w:rsidRDefault="00BC362F" w:rsidP="00547C36">
            <w:pPr>
              <w:rPr>
                <w:rFonts w:eastAsia="SassoonCRInfant" w:cstheme="minorHAnsi"/>
                <w:b/>
                <w:sz w:val="18"/>
                <w:szCs w:val="18"/>
              </w:rPr>
            </w:pPr>
          </w:p>
          <w:p w14:paraId="555E00A9" w14:textId="0CBE1C48" w:rsidR="00BC362F" w:rsidRPr="00547C36" w:rsidRDefault="00BC362F" w:rsidP="00547C36">
            <w:pPr>
              <w:rPr>
                <w:rFonts w:eastAsia="SassoonCRInfant" w:cstheme="minorHAnsi"/>
                <w:b/>
                <w:sz w:val="18"/>
                <w:szCs w:val="18"/>
              </w:rPr>
            </w:pPr>
          </w:p>
        </w:tc>
        <w:tc>
          <w:tcPr>
            <w:tcW w:w="242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CBAD8A" w14:textId="4BD9817F" w:rsidR="007745EA" w:rsidRDefault="00D03FFC" w:rsidP="007745EA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Sing Up: </w:t>
            </w:r>
            <w:proofErr w:type="spellStart"/>
            <w:r w:rsidR="007745EA" w:rsidRPr="007745EA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Kisne</w:t>
            </w:r>
            <w:proofErr w:type="spellEnd"/>
            <w:r w:rsidR="007745EA" w:rsidRPr="007745EA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="007745EA" w:rsidRPr="007745EA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Banaaya</w:t>
            </w:r>
            <w:proofErr w:type="spellEnd"/>
            <w:r w:rsidR="007745EA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5EBE3F5F" w14:textId="77777777" w:rsidR="007745EA" w:rsidRDefault="00D03FFC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</w:t>
            </w:r>
            <w:r w:rsidR="007745EA" w:rsidRPr="007745EA">
              <w:rPr>
                <w:rFonts w:asciiTheme="minorHAnsi" w:hAnsiTheme="minorHAnsi" w:cstheme="minorHAnsi"/>
                <w:b/>
                <w:sz w:val="18"/>
                <w:szCs w:val="18"/>
              </w:rPr>
              <w:t>ROGRESSION SNAPSHOT</w:t>
            </w:r>
          </w:p>
          <w:p w14:paraId="539BD1E8" w14:textId="77777777" w:rsidR="00611F88" w:rsidRDefault="00611F88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52041CA" w14:textId="77777777" w:rsidR="00611F88" w:rsidRDefault="00611F88" w:rsidP="007745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01696F6" w14:textId="77777777" w:rsidR="00BA068C" w:rsidRPr="00BA068C" w:rsidRDefault="00BA068C" w:rsidP="00A324E9">
            <w:pPr>
              <w:pStyle w:val="TableParagraph"/>
              <w:numPr>
                <w:ilvl w:val="0"/>
                <w:numId w:val="38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Compose</w:t>
            </w:r>
            <w:r w:rsidRPr="00BA068C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</w:t>
            </w:r>
            <w:r w:rsidRPr="00BA068C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simple</w:t>
            </w:r>
            <w:r w:rsidRPr="00BA068C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accompaniment</w:t>
            </w:r>
            <w:r w:rsidRPr="00BA068C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using</w:t>
            </w:r>
            <w:r w:rsidRPr="00BA068C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tuned</w:t>
            </w:r>
            <w:r w:rsidRPr="00BA068C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>instruments.</w:t>
            </w:r>
          </w:p>
          <w:p w14:paraId="2DAA4624" w14:textId="77777777" w:rsidR="00BA068C" w:rsidRPr="00BA068C" w:rsidRDefault="00BA068C" w:rsidP="00A324E9">
            <w:pPr>
              <w:pStyle w:val="TableParagraph"/>
              <w:numPr>
                <w:ilvl w:val="0"/>
                <w:numId w:val="38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  <w:szCs w:val="18"/>
              </w:rPr>
            </w:pPr>
            <w:r w:rsidRPr="00BA068C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Create</w:t>
            </w:r>
            <w:r w:rsidRPr="00BA068C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and</w:t>
            </w:r>
            <w:r w:rsidRPr="00BA068C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perform</w:t>
            </w:r>
            <w:r w:rsidRPr="00BA068C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their</w:t>
            </w:r>
            <w:r w:rsidRPr="00BA068C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own</w:t>
            </w:r>
            <w:r w:rsidRPr="00BA068C">
              <w:rPr>
                <w:rFonts w:asciiTheme="minorHAnsi" w:hAnsiTheme="minorHAnsi" w:cstheme="minorHAnsi"/>
                <w:color w:val="231F20"/>
                <w:spacing w:val="6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z w:val="18"/>
                <w:szCs w:val="18"/>
              </w:rPr>
              <w:t>class</w:t>
            </w:r>
            <w:r w:rsidRPr="00BA068C">
              <w:rPr>
                <w:rFonts w:asciiTheme="minorHAnsi" w:hAnsiTheme="minorHAnsi" w:cstheme="minorHAnsi"/>
                <w:color w:val="231F20"/>
                <w:spacing w:val="7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pacing w:val="-2"/>
                <w:sz w:val="18"/>
                <w:szCs w:val="18"/>
              </w:rPr>
              <w:t>arrangement.</w:t>
            </w:r>
          </w:p>
          <w:p w14:paraId="456BA587" w14:textId="77777777" w:rsidR="00BA068C" w:rsidRPr="00BA068C" w:rsidRDefault="00BA068C" w:rsidP="00A324E9">
            <w:pPr>
              <w:pStyle w:val="TableParagraph"/>
              <w:numPr>
                <w:ilvl w:val="0"/>
                <w:numId w:val="38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Sing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and</w:t>
            </w:r>
            <w:r w:rsidRPr="00BA068C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play</w:t>
            </w:r>
            <w:r w:rsidRPr="00BA068C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the</w:t>
            </w:r>
            <w:r w:rsidRPr="00BA068C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melody</w:t>
            </w:r>
            <w:r w:rsidRPr="00BA068C">
              <w:rPr>
                <w:rFonts w:asciiTheme="minorHAnsi" w:hAnsiTheme="minorHAnsi" w:cstheme="minorHAnsi"/>
                <w:color w:val="231F20"/>
                <w:spacing w:val="-9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of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BA068C">
              <w:rPr>
                <w:rFonts w:asciiTheme="minorHAnsi" w:hAnsiTheme="minorHAnsi" w:cstheme="minorHAnsi"/>
                <w:i/>
                <w:color w:val="231F20"/>
                <w:w w:val="105"/>
                <w:sz w:val="18"/>
                <w:szCs w:val="18"/>
              </w:rPr>
              <w:t>Kisne</w:t>
            </w:r>
            <w:proofErr w:type="spellEnd"/>
            <w:r w:rsidRPr="00BA068C">
              <w:rPr>
                <w:rFonts w:asciiTheme="minorHAnsi" w:hAnsiTheme="minorHAnsi" w:cstheme="minorHAnsi"/>
                <w:i/>
                <w:color w:val="231F20"/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BA068C">
              <w:rPr>
                <w:rFonts w:asciiTheme="minorHAnsi" w:hAnsiTheme="minorHAnsi" w:cstheme="minorHAnsi"/>
                <w:i/>
                <w:color w:val="231F20"/>
                <w:spacing w:val="-2"/>
                <w:w w:val="105"/>
                <w:sz w:val="18"/>
                <w:szCs w:val="18"/>
              </w:rPr>
              <w:t>banaaya</w:t>
            </w:r>
            <w:proofErr w:type="spellEnd"/>
            <w:r w:rsidRPr="00BA068C">
              <w:rPr>
                <w:rFonts w:asciiTheme="minorHAnsi" w:hAnsiTheme="minorHAnsi" w:cstheme="minorHAnsi"/>
                <w:i/>
                <w:color w:val="231F20"/>
                <w:spacing w:val="-2"/>
                <w:w w:val="105"/>
                <w:sz w:val="18"/>
                <w:szCs w:val="18"/>
              </w:rPr>
              <w:t>.</w:t>
            </w:r>
          </w:p>
          <w:p w14:paraId="6BE8D965" w14:textId="211BDFF6" w:rsidR="00611F88" w:rsidRPr="00BA068C" w:rsidRDefault="00BA068C" w:rsidP="00A324E9">
            <w:pPr>
              <w:pStyle w:val="TableParagraph"/>
              <w:numPr>
                <w:ilvl w:val="0"/>
                <w:numId w:val="38"/>
              </w:numPr>
              <w:tabs>
                <w:tab w:val="left" w:pos="449"/>
              </w:tabs>
              <w:ind w:left="357" w:hanging="357"/>
              <w:rPr>
                <w:i/>
                <w:sz w:val="18"/>
              </w:rPr>
            </w:pP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Sing</w:t>
            </w:r>
            <w:r w:rsidRPr="00BA068C">
              <w:rPr>
                <w:rFonts w:asciiTheme="minorHAnsi" w:hAnsiTheme="minorHAnsi" w:cstheme="minorHAnsi"/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in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4-part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round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accompanied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with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a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w w:val="105"/>
                <w:sz w:val="18"/>
                <w:szCs w:val="18"/>
              </w:rPr>
              <w:t>pitched</w:t>
            </w:r>
            <w:r w:rsidRPr="00BA068C">
              <w:rPr>
                <w:rFonts w:asciiTheme="minorHAnsi" w:hAnsiTheme="minorHAnsi" w:cstheme="minorHAnsi"/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BA068C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  <w:szCs w:val="18"/>
              </w:rPr>
              <w:t>ostinato.</w:t>
            </w:r>
          </w:p>
        </w:tc>
      </w:tr>
      <w:tr w:rsidR="00384B12" w:rsidRPr="00451FC8" w14:paraId="17012768" w14:textId="2BBA13DD" w:rsidTr="0003372F">
        <w:trPr>
          <w:cantSplit/>
          <w:trHeight w:val="326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1DC5239" w14:textId="77777777" w:rsidR="00384B12" w:rsidRPr="00455FE2" w:rsidRDefault="00384B12" w:rsidP="00384B12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B0449" w14:textId="710ACA30" w:rsidR="00384B12" w:rsidRPr="00C36627" w:rsidRDefault="008C7B26" w:rsidP="00384B12">
            <w:pPr>
              <w:rPr>
                <w:rFonts w:asciiTheme="minorHAnsi" w:hAnsiTheme="minorHAnsi" w:cstheme="minorHAnsi"/>
                <w:color w:val="00B050"/>
                <w:sz w:val="16"/>
                <w:szCs w:val="16"/>
                <w:lang w:val="en-GB"/>
              </w:rPr>
            </w:pPr>
            <w:r w:rsidRPr="00C36627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Time signatur</w:t>
            </w:r>
            <w:r w:rsidR="00927858" w:rsidRPr="00C36627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e, </w:t>
            </w:r>
            <w:r w:rsidR="006B6F29" w:rsidRPr="00C36627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crotchet, quavers, semiquavers, melody, chords, bass note, major, minor, beat</w:t>
            </w:r>
            <w:r w:rsidR="00401208" w:rsidRPr="00C36627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, sea shanty, work song, rhythm grid, accompany,</w:t>
            </w:r>
            <w:r w:rsidR="00C36627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</w:t>
            </w:r>
            <w:r w:rsidR="00401208" w:rsidRPr="00C36627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body percussion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E3F79CF" w14:textId="18C35BA8" w:rsidR="00384B12" w:rsidRPr="002952D5" w:rsidRDefault="00827437" w:rsidP="00384B12">
            <w:pPr>
              <w:rPr>
                <w:rFonts w:asciiTheme="minorHAnsi" w:hAnsiTheme="minorHAnsi" w:cstheme="minorHAnsi"/>
                <w:color w:val="00B050"/>
                <w:sz w:val="15"/>
                <w:szCs w:val="15"/>
                <w:lang w:val="en-GB"/>
              </w:rPr>
            </w:pPr>
            <w:r w:rsidRPr="002952D5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Quiet, louder, crescendo, melody, harmony, high/low voices, call-and-response, spoken interludes, phrase, unison</w:t>
            </w:r>
            <w:r w:rsidR="00886A8E" w:rsidRPr="002952D5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 xml:space="preserve">, homophonic, </w:t>
            </w:r>
            <w:r w:rsidR="00867493" w:rsidRPr="002952D5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choir, congregation, gospel, note bend, decoration, diction, articulation, legato, glissando</w:t>
            </w:r>
            <w:r w:rsidR="00B6389B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bridge</w:t>
            </w:r>
            <w:r w:rsidR="003F2E85">
              <w:rPr>
                <w:rFonts w:asciiTheme="minorHAnsi" w:hAnsiTheme="minorHAnsi" w:cstheme="minorHAnsi"/>
                <w:sz w:val="15"/>
                <w:szCs w:val="15"/>
                <w:lang w:val="en-GB"/>
              </w:rPr>
              <w:t>, lyrics, rhyme, metaphor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04B78" w14:textId="0B23BFF3" w:rsidR="00384B12" w:rsidRPr="000156AA" w:rsidRDefault="00D74867" w:rsidP="00384B12">
            <w:pPr>
              <w:rPr>
                <w:rFonts w:ascii="Calibri" w:hAnsi="Calibri" w:cstheme="minorHAnsi"/>
                <w:color w:val="7030A0"/>
                <w:sz w:val="15"/>
                <w:szCs w:val="15"/>
                <w:lang w:val="en-GB"/>
              </w:rPr>
            </w:pPr>
            <w:r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>Melody, octave, major, minor, microtone, vocal decoration, introduction, verse, chorus</w:t>
            </w:r>
            <w:r w:rsidR="002879D3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>, call-and-response, a</w:t>
            </w:r>
            <w:r w:rsidR="000156AA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 xml:space="preserve"> </w:t>
            </w:r>
            <w:r w:rsidR="002879D3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 xml:space="preserve">cappella, </w:t>
            </w:r>
            <w:r w:rsidR="00685590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>accompaniment, improvisation</w:t>
            </w:r>
            <w:r w:rsidR="0003372F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 xml:space="preserve">, </w:t>
            </w:r>
            <w:proofErr w:type="spellStart"/>
            <w:r w:rsidR="0003372F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>Nasheed</w:t>
            </w:r>
            <w:proofErr w:type="spellEnd"/>
            <w:r w:rsidR="0003372F" w:rsidRPr="000156AA">
              <w:rPr>
                <w:rFonts w:ascii="Calibri" w:hAnsi="Calibri" w:cstheme="minorHAnsi"/>
                <w:sz w:val="15"/>
                <w:szCs w:val="15"/>
                <w:lang w:val="en-GB"/>
              </w:rPr>
              <w:t xml:space="preserve"> and Arabic</w:t>
            </w:r>
          </w:p>
        </w:tc>
        <w:tc>
          <w:tcPr>
            <w:tcW w:w="253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FC0BA26" w14:textId="42649C30" w:rsidR="00384B12" w:rsidRPr="009D54EC" w:rsidRDefault="00F34E76" w:rsidP="00384B12">
            <w:pPr>
              <w:rPr>
                <w:rFonts w:ascii="Calibri" w:hAnsi="Calibri" w:cstheme="minorHAnsi"/>
                <w:color w:val="7030A0"/>
                <w:sz w:val="16"/>
                <w:szCs w:val="16"/>
                <w:lang w:val="en-GB"/>
              </w:rPr>
            </w:pPr>
            <w:r w:rsidRPr="009D54EC">
              <w:rPr>
                <w:rFonts w:ascii="Calibri" w:hAnsi="Calibri" w:cstheme="minorHAnsi"/>
                <w:sz w:val="16"/>
                <w:szCs w:val="16"/>
                <w:lang w:val="en-GB"/>
              </w:rPr>
              <w:t>Pentatonic scale, bass line</w:t>
            </w:r>
            <w:r w:rsidR="006D735D" w:rsidRPr="009D54EC">
              <w:rPr>
                <w:rFonts w:ascii="Calibri" w:hAnsi="Calibri" w:cstheme="minorHAnsi"/>
                <w:sz w:val="16"/>
                <w:szCs w:val="16"/>
                <w:lang w:val="en-GB"/>
              </w:rPr>
              <w:t xml:space="preserve">, backbeat, riff, legato, staccato, head, jazz, </w:t>
            </w:r>
            <w:r w:rsidR="00164A93" w:rsidRPr="009D54EC">
              <w:rPr>
                <w:rFonts w:ascii="Calibri" w:hAnsi="Calibri" w:cstheme="minorHAnsi"/>
                <w:sz w:val="16"/>
                <w:szCs w:val="16"/>
                <w:lang w:val="en-GB"/>
              </w:rPr>
              <w:t xml:space="preserve">beat, semitone, ostinato, tango, </w:t>
            </w:r>
            <w:proofErr w:type="spellStart"/>
            <w:r w:rsidR="00164A93" w:rsidRPr="009D54EC">
              <w:rPr>
                <w:rFonts w:ascii="Calibri" w:hAnsi="Calibri" w:cstheme="minorHAnsi"/>
                <w:sz w:val="16"/>
                <w:szCs w:val="16"/>
                <w:lang w:val="en-GB"/>
              </w:rPr>
              <w:t>neotango</w:t>
            </w:r>
            <w:proofErr w:type="spellEnd"/>
            <w:r w:rsidR="00164A93" w:rsidRPr="009D54EC">
              <w:rPr>
                <w:rFonts w:ascii="Calibri" w:hAnsi="Calibri" w:cstheme="minorHAnsi"/>
                <w:sz w:val="16"/>
                <w:szCs w:val="16"/>
                <w:lang w:val="en-GB"/>
              </w:rPr>
              <w:t>, fusion</w:t>
            </w:r>
            <w:r w:rsidR="009D54EC" w:rsidRPr="009D54EC">
              <w:rPr>
                <w:rFonts w:ascii="Calibri" w:hAnsi="Calibri" w:cstheme="minorHAnsi"/>
                <w:sz w:val="16"/>
                <w:szCs w:val="16"/>
                <w:lang w:val="en-GB"/>
              </w:rPr>
              <w:t>, staccato, legato and texture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95EA78" w14:textId="1FBB839C" w:rsidR="00384B12" w:rsidRDefault="00120BC9" w:rsidP="00BC362F">
            <w:pPr>
              <w:rPr>
                <w:rFonts w:asciiTheme="minorHAnsi" w:hAnsiTheme="minorHAnsi" w:cstheme="minorHAnsi"/>
                <w:sz w:val="18"/>
              </w:rPr>
            </w:pP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Cadenza</w:t>
            </w:r>
            <w:r w:rsidR="00547C36" w:rsidRPr="00BC362F">
              <w:rPr>
                <w:rFonts w:asciiTheme="minorHAnsi" w:hAnsiTheme="minorHAnsi" w:cstheme="minorHAnsi"/>
                <w:sz w:val="18"/>
                <w:lang w:val="en-GB"/>
              </w:rPr>
              <w:t>, c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oda</w:t>
            </w:r>
            <w:r w:rsidR="00547C36" w:rsidRPr="00BC362F">
              <w:rPr>
                <w:rFonts w:asciiTheme="minorHAnsi" w:hAnsiTheme="minorHAnsi" w:cstheme="minorHAnsi"/>
                <w:sz w:val="18"/>
                <w:lang w:val="en-GB"/>
              </w:rPr>
              <w:t>, c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oncert</w:t>
            </w:r>
            <w:r w:rsidR="00BC362F" w:rsidRPr="00BC362F">
              <w:rPr>
                <w:rFonts w:asciiTheme="minorHAnsi" w:hAnsiTheme="minorHAnsi" w:cstheme="minorHAnsi"/>
                <w:sz w:val="18"/>
                <w:lang w:val="en-GB"/>
              </w:rPr>
              <w:t>, m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ovement</w:t>
            </w:r>
            <w:r w:rsidR="00BC362F" w:rsidRPr="00BC362F">
              <w:rPr>
                <w:rFonts w:asciiTheme="minorHAnsi" w:hAnsiTheme="minorHAnsi" w:cstheme="minorHAnsi"/>
                <w:sz w:val="18"/>
                <w:lang w:val="en-GB"/>
              </w:rPr>
              <w:t>, m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usicologist</w:t>
            </w:r>
            <w:r w:rsidR="00BC362F" w:rsidRPr="00BC362F">
              <w:rPr>
                <w:rFonts w:asciiTheme="minorHAnsi" w:hAnsiTheme="minorHAnsi" w:cstheme="minorHAnsi"/>
                <w:sz w:val="18"/>
                <w:lang w:val="en-GB"/>
              </w:rPr>
              <w:t>, p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itched percussion</w:t>
            </w:r>
            <w:r w:rsidR="00BC362F" w:rsidRPr="00BC362F">
              <w:rPr>
                <w:rFonts w:asciiTheme="minorHAnsi" w:hAnsiTheme="minorHAnsi" w:cstheme="minorHAnsi"/>
                <w:sz w:val="18"/>
                <w:lang w:val="en-GB"/>
              </w:rPr>
              <w:t>, r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ondo</w:t>
            </w:r>
            <w:r w:rsidR="00BC362F" w:rsidRPr="00BC362F">
              <w:rPr>
                <w:rFonts w:asciiTheme="minorHAnsi" w:hAnsiTheme="minorHAnsi" w:cstheme="minorHAnsi"/>
                <w:sz w:val="18"/>
                <w:lang w:val="en-GB"/>
              </w:rPr>
              <w:t>, t</w:t>
            </w:r>
            <w:r w:rsidRPr="00BC362F">
              <w:rPr>
                <w:rFonts w:asciiTheme="minorHAnsi" w:hAnsiTheme="minorHAnsi" w:cstheme="minorHAnsi"/>
                <w:sz w:val="18"/>
                <w:lang w:val="en-GB"/>
              </w:rPr>
              <w:t>rill</w:t>
            </w:r>
            <w:r w:rsidR="00BC362F" w:rsidRPr="00BC362F">
              <w:rPr>
                <w:rFonts w:asciiTheme="minorHAnsi" w:hAnsiTheme="minorHAnsi" w:cstheme="minorHAnsi"/>
                <w:sz w:val="18"/>
                <w:lang w:val="en-GB"/>
              </w:rPr>
              <w:t xml:space="preserve">, </w:t>
            </w:r>
            <w:r w:rsidR="00BC362F" w:rsidRPr="00120BC9">
              <w:rPr>
                <w:rFonts w:asciiTheme="minorHAnsi" w:hAnsiTheme="minorHAnsi" w:cstheme="minorHAnsi"/>
                <w:sz w:val="18"/>
              </w:rPr>
              <w:t>unpitched</w:t>
            </w:r>
            <w:r w:rsidRPr="00120BC9">
              <w:rPr>
                <w:rFonts w:asciiTheme="minorHAnsi" w:hAnsiTheme="minorHAnsi" w:cstheme="minorHAnsi"/>
                <w:sz w:val="18"/>
              </w:rPr>
              <w:t xml:space="preserve"> percussion</w:t>
            </w:r>
          </w:p>
          <w:p w14:paraId="299011A1" w14:textId="7963FB45" w:rsidR="00BC362F" w:rsidRPr="00BC362F" w:rsidRDefault="00BC362F" w:rsidP="00BC362F">
            <w:pPr>
              <w:rPr>
                <w:rFonts w:asciiTheme="minorHAnsi" w:hAnsiTheme="minorHAnsi" w:cstheme="minorHAnsi"/>
                <w:sz w:val="18"/>
                <w:lang w:val="en-GB"/>
              </w:rPr>
            </w:pPr>
          </w:p>
        </w:tc>
        <w:tc>
          <w:tcPr>
            <w:tcW w:w="2423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C98C50D" w14:textId="07EEBBA0" w:rsidR="00384B12" w:rsidRPr="00B33508" w:rsidRDefault="00451FC8" w:rsidP="00384B12">
            <w:pPr>
              <w:rPr>
                <w:rFonts w:asciiTheme="minorHAnsi" w:hAnsiTheme="minorHAnsi" w:cstheme="minorHAnsi"/>
                <w:sz w:val="16"/>
                <w:szCs w:val="16"/>
                <w:lang w:val="en-GB"/>
              </w:rPr>
            </w:pPr>
            <w:proofErr w:type="spellStart"/>
            <w:r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Swar</w:t>
            </w:r>
            <w:proofErr w:type="spellEnd"/>
            <w:r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notes, melody, harmony, chords, ostinato, unaccompanied, a cappella, accompaniment, unison</w:t>
            </w:r>
            <w:r w:rsidR="00097E8D"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, </w:t>
            </w:r>
            <w:proofErr w:type="gramStart"/>
            <w:r w:rsidR="00097E8D"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two part</w:t>
            </w:r>
            <w:proofErr w:type="gramEnd"/>
            <w:r w:rsidR="00097E8D"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round, Riyaz</w:t>
            </w:r>
            <w:r w:rsidR="00B33508"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 xml:space="preserve"> and </w:t>
            </w:r>
            <w:r w:rsidR="00097E8D" w:rsidRPr="00B33508">
              <w:rPr>
                <w:rFonts w:asciiTheme="minorHAnsi" w:hAnsiTheme="minorHAnsi" w:cstheme="minorHAnsi"/>
                <w:sz w:val="16"/>
                <w:szCs w:val="16"/>
                <w:lang w:val="en-GB"/>
              </w:rPr>
              <w:t>Indian Classical music</w:t>
            </w:r>
          </w:p>
        </w:tc>
      </w:tr>
      <w:tr w:rsidR="00E15CA3" w:rsidRPr="00567D66" w14:paraId="59CD50AD" w14:textId="77777777" w:rsidTr="00FA6E02">
        <w:trPr>
          <w:trHeight w:val="18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51730F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19"/>
                <w:szCs w:val="19"/>
              </w:rPr>
              <w:lastRenderedPageBreak/>
              <w:t>Y6</w:t>
            </w:r>
          </w:p>
        </w:tc>
        <w:tc>
          <w:tcPr>
            <w:tcW w:w="53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7DBB8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Autumn</w:t>
            </w:r>
          </w:p>
        </w:tc>
        <w:tc>
          <w:tcPr>
            <w:tcW w:w="49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74F072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Spring</w:t>
            </w:r>
          </w:p>
        </w:tc>
        <w:tc>
          <w:tcPr>
            <w:tcW w:w="51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ADB" w:themeFill="accent1" w:themeFillTint="9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90DA5" w14:textId="77777777" w:rsidR="00E15CA3" w:rsidRPr="00567D66" w:rsidRDefault="00E15CA3" w:rsidP="00111DA6">
            <w:pPr>
              <w:pStyle w:val="TableStyle2"/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</w:pPr>
            <w:r w:rsidRPr="00567D66">
              <w:rPr>
                <w:rFonts w:asciiTheme="minorHAnsi" w:hAnsiTheme="minorHAnsi" w:cstheme="minorHAnsi"/>
                <w:b/>
                <w:color w:val="FFFFFF" w:themeColor="background1"/>
                <w:szCs w:val="19"/>
              </w:rPr>
              <w:t>Summer</w:t>
            </w:r>
          </w:p>
        </w:tc>
      </w:tr>
      <w:tr w:rsidR="00650625" w:rsidRPr="00C756E8" w14:paraId="1796C4A4" w14:textId="4CA5D632" w:rsidTr="00FA6E02">
        <w:trPr>
          <w:cantSplit/>
          <w:trHeight w:val="1134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10E62398" w14:textId="56087E13" w:rsidR="00650625" w:rsidRPr="00567D66" w:rsidRDefault="00650625" w:rsidP="00650625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proofErr w:type="gramStart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>, ,</w:t>
            </w:r>
            <w:proofErr w:type="gramEnd"/>
            <w:r>
              <w:rPr>
                <w:rFonts w:asciiTheme="minorHAnsi" w:hAnsiTheme="minorHAnsi" w:cstheme="minorHAnsi"/>
                <w:b/>
                <w:bCs/>
                <w:sz w:val="2"/>
                <w:szCs w:val="2"/>
              </w:rPr>
              <w:t xml:space="preserve"> , , </w:t>
            </w:r>
            <w:r w:rsidRPr="00455FE2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Knowledge &amp; Skills</w:t>
            </w:r>
            <w:r>
              <w:rPr>
                <w:rFonts w:asciiTheme="minorHAnsi" w:hAnsiTheme="minorHAnsi" w:cstheme="minorHAnsi"/>
                <w:sz w:val="19"/>
                <w:szCs w:val="19"/>
              </w:rPr>
              <w:t xml:space="preserve"> 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56311" w14:textId="33574458" w:rsidR="00650625" w:rsidRPr="00650625" w:rsidRDefault="00C64123" w:rsidP="0065062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Sing Up: </w:t>
            </w:r>
            <w:r w:rsidR="00650625" w:rsidRPr="0065062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Hey, </w:t>
            </w:r>
            <w:proofErr w:type="spellStart"/>
            <w:r w:rsidR="00650625" w:rsidRPr="00650625">
              <w:rPr>
                <w:rFonts w:asciiTheme="minorHAnsi" w:hAnsiTheme="minorHAnsi" w:cstheme="minorHAnsi"/>
                <w:b/>
                <w:sz w:val="18"/>
                <w:szCs w:val="18"/>
              </w:rPr>
              <w:t>Mr</w:t>
            </w:r>
            <w:proofErr w:type="spellEnd"/>
            <w:r w:rsidR="00650625" w:rsidRPr="0065062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Miller</w:t>
            </w:r>
          </w:p>
          <w:p w14:paraId="467A4205" w14:textId="77777777" w:rsidR="00650625" w:rsidRDefault="00650625" w:rsidP="00650625">
            <w:pPr>
              <w:pStyle w:val="TableStyle2"/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  <w:r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PROGRESSION SNAPSHOT</w:t>
            </w:r>
          </w:p>
          <w:p w14:paraId="5F6594CD" w14:textId="77777777" w:rsidR="00C64123" w:rsidRDefault="00C64123" w:rsidP="00650625">
            <w:pPr>
              <w:pStyle w:val="TableStyle2"/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</w:p>
          <w:p w14:paraId="4B4D9CA6" w14:textId="77777777" w:rsidR="00C64123" w:rsidRDefault="00C64123" w:rsidP="00650625">
            <w:pPr>
              <w:pStyle w:val="TableStyle2"/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</w:p>
          <w:p w14:paraId="7B7F7820" w14:textId="77777777" w:rsidR="00C64123" w:rsidRPr="00C64123" w:rsidRDefault="00C64123" w:rsidP="00A324E9">
            <w:pPr>
              <w:pStyle w:val="TableParagraph"/>
              <w:numPr>
                <w:ilvl w:val="0"/>
                <w:numId w:val="39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Compose</w:t>
            </w:r>
            <w:r w:rsidRPr="00C6412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syncopated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melody</w:t>
            </w:r>
            <w:r w:rsidRPr="00C6412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using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notes</w:t>
            </w:r>
            <w:r w:rsidRPr="00C6412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C</w:t>
            </w:r>
            <w:r w:rsidRPr="00C64123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major</w:t>
            </w:r>
            <w:r w:rsidRPr="00C64123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scale.</w:t>
            </w:r>
          </w:p>
          <w:p w14:paraId="64304C13" w14:textId="77777777" w:rsidR="00C64123" w:rsidRPr="00C64123" w:rsidRDefault="00C64123" w:rsidP="00A324E9">
            <w:pPr>
              <w:pStyle w:val="TableParagraph"/>
              <w:numPr>
                <w:ilvl w:val="0"/>
                <w:numId w:val="39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C6412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C6412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syncopated</w:t>
            </w:r>
            <w:r w:rsidRPr="00C64123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melody</w:t>
            </w:r>
            <w:r w:rsidRPr="00C6412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accurately</w:t>
            </w:r>
            <w:r w:rsidRPr="00C6412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C64123">
              <w:rPr>
                <w:rFonts w:asciiTheme="minorHAnsi" w:hAnsiTheme="minorHAnsi" w:cstheme="minorHAnsi"/>
                <w:color w:val="231F20"/>
                <w:spacing w:val="13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C64123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tune.</w:t>
            </w:r>
          </w:p>
          <w:p w14:paraId="206AA810" w14:textId="77777777" w:rsidR="00C64123" w:rsidRPr="00C64123" w:rsidRDefault="00C64123" w:rsidP="00A324E9">
            <w:pPr>
              <w:pStyle w:val="TableParagraph"/>
              <w:numPr>
                <w:ilvl w:val="0"/>
                <w:numId w:val="39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Sing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play</w:t>
            </w:r>
            <w:r w:rsidRPr="00C64123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class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arrangement</w:t>
            </w:r>
            <w:r w:rsidRPr="00C64123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of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the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song</w:t>
            </w:r>
            <w:r w:rsidRPr="00C64123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with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good</w:t>
            </w:r>
            <w:r w:rsidRPr="00C64123">
              <w:rPr>
                <w:rFonts w:asciiTheme="minorHAnsi" w:hAnsiTheme="minorHAnsi" w:cstheme="minorHAnsi"/>
                <w:color w:val="231F20"/>
                <w:spacing w:val="-4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sense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of</w:t>
            </w:r>
            <w:r w:rsidRPr="00C64123">
              <w:rPr>
                <w:rFonts w:asciiTheme="minorHAnsi" w:hAnsiTheme="minorHAnsi" w:cstheme="minorHAnsi"/>
                <w:color w:val="231F20"/>
                <w:spacing w:val="-5"/>
                <w:w w:val="105"/>
                <w:sz w:val="18"/>
              </w:rPr>
              <w:t xml:space="preserve"> </w:t>
            </w:r>
            <w:r w:rsidRPr="00C64123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ensemble.</w:t>
            </w:r>
          </w:p>
          <w:p w14:paraId="270E607F" w14:textId="77E8289B" w:rsidR="00C64123" w:rsidRPr="00C64123" w:rsidRDefault="00C64123" w:rsidP="00A324E9">
            <w:pPr>
              <w:pStyle w:val="TableParagraph"/>
              <w:numPr>
                <w:ilvl w:val="0"/>
                <w:numId w:val="39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C64123">
              <w:rPr>
                <w:rFonts w:asciiTheme="minorHAnsi" w:hAnsiTheme="minorHAnsi" w:cstheme="minorHAnsi"/>
                <w:color w:val="231F20"/>
                <w:sz w:val="18"/>
              </w:rPr>
              <w:t>Listen to historical recordings of big band swing and describe features of the music using music vocabulary.</w:t>
            </w:r>
          </w:p>
        </w:tc>
        <w:tc>
          <w:tcPr>
            <w:tcW w:w="301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027740" w14:textId="3750D8BC" w:rsidR="00650625" w:rsidRDefault="00C64123" w:rsidP="0065062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Sing Up: </w:t>
            </w:r>
            <w:r w:rsidR="00650625" w:rsidRPr="00650625">
              <w:rPr>
                <w:rFonts w:asciiTheme="minorHAnsi" w:hAnsiTheme="minorHAnsi" w:cstheme="minorHAnsi"/>
                <w:b/>
                <w:sz w:val="18"/>
                <w:szCs w:val="18"/>
              </w:rPr>
              <w:t>Shadows</w:t>
            </w:r>
            <w:r w:rsidR="00E169A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&amp; </w:t>
            </w:r>
            <w:r w:rsidR="00650625" w:rsidRPr="00650625">
              <w:rPr>
                <w:rFonts w:asciiTheme="minorHAnsi" w:hAnsiTheme="minorHAnsi" w:cstheme="minorHAnsi"/>
                <w:b/>
                <w:sz w:val="18"/>
                <w:szCs w:val="18"/>
              </w:rPr>
              <w:t>Composing for Protest!</w:t>
            </w:r>
          </w:p>
          <w:p w14:paraId="0F090395" w14:textId="77777777" w:rsidR="00C64123" w:rsidRDefault="00C64123" w:rsidP="0065062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B9998D5" w14:textId="77777777" w:rsidR="00C64123" w:rsidRDefault="00C64123" w:rsidP="0065062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B4A3C2B" w14:textId="77777777" w:rsidR="00E169AF" w:rsidRPr="00F426C7" w:rsidRDefault="00E169AF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 xml:space="preserve">Explore the influences on an artist by comparing pieces of music from different 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genres.</w:t>
            </w:r>
          </w:p>
          <w:p w14:paraId="59F31A3B" w14:textId="77777777" w:rsidR="00E169AF" w:rsidRPr="00F426C7" w:rsidRDefault="00E169AF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features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timbre,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instrumentation,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expression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extract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of recorded music.</w:t>
            </w:r>
          </w:p>
          <w:p w14:paraId="787E96F6" w14:textId="77777777" w:rsidR="00E169AF" w:rsidRPr="00F426C7" w:rsidRDefault="00E169AF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Use musical knowledge and vocabulary to discuss similarities and differences</w:t>
            </w:r>
            <w:r w:rsidRPr="00F426C7">
              <w:rPr>
                <w:rFonts w:asciiTheme="minorHAnsi" w:hAnsiTheme="minorHAnsi" w:cstheme="minorHAnsi"/>
                <w:color w:val="231F20"/>
                <w:spacing w:val="80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in pieces of music.</w:t>
            </w:r>
          </w:p>
          <w:p w14:paraId="74F96F07" w14:textId="77777777" w:rsidR="00C64123" w:rsidRPr="00F426C7" w:rsidRDefault="00E169AF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F426C7">
              <w:rPr>
                <w:rFonts w:asciiTheme="minorHAnsi" w:hAnsiTheme="minorHAnsi" w:cstheme="minorHAnsi"/>
                <w:color w:val="231F20"/>
                <w:spacing w:val="10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shadow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movement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piece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response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F426C7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music.</w:t>
            </w:r>
          </w:p>
          <w:p w14:paraId="20254C91" w14:textId="77777777" w:rsidR="00F426C7" w:rsidRPr="00F426C7" w:rsidRDefault="00F426C7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F426C7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their</w:t>
            </w:r>
            <w:r w:rsidRPr="00F426C7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own</w:t>
            </w:r>
            <w:r w:rsidRPr="00F426C7">
              <w:rPr>
                <w:rFonts w:asciiTheme="minorHAnsi" w:hAnsiTheme="minorHAnsi" w:cstheme="minorHAnsi"/>
                <w:color w:val="231F20"/>
                <w:spacing w:val="5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song</w:t>
            </w:r>
            <w:r w:rsidRPr="00F426C7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lyrics.</w:t>
            </w:r>
          </w:p>
          <w:p w14:paraId="51F7153D" w14:textId="77777777" w:rsidR="00F426C7" w:rsidRPr="00F426C7" w:rsidRDefault="00F426C7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Fit</w:t>
            </w:r>
            <w:r w:rsidRPr="00F426C7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their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lyrics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to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426C7">
              <w:rPr>
                <w:rFonts w:asciiTheme="minorHAnsi" w:hAnsiTheme="minorHAnsi" w:cstheme="minorHAnsi"/>
                <w:color w:val="231F20"/>
                <w:spacing w:val="-3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pulse,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creating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chant.</w:t>
            </w:r>
          </w:p>
          <w:p w14:paraId="0EF6B8B4" w14:textId="77777777" w:rsidR="00F426C7" w:rsidRPr="00F426C7" w:rsidRDefault="00F426C7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Write</w:t>
            </w:r>
            <w:r w:rsidRPr="00F426C7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426C7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melody</w:t>
            </w:r>
            <w:r w:rsidRPr="00F426C7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F426C7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F426C7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>it.</w:t>
            </w:r>
          </w:p>
          <w:p w14:paraId="16D9698F" w14:textId="2A188851" w:rsidR="00F426C7" w:rsidRPr="00E169AF" w:rsidRDefault="00F426C7" w:rsidP="00A324E9">
            <w:pPr>
              <w:pStyle w:val="TableParagraph"/>
              <w:numPr>
                <w:ilvl w:val="0"/>
                <w:numId w:val="40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Structure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their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ideas</w:t>
            </w:r>
            <w:r w:rsidRPr="00F426C7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into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F426C7">
              <w:rPr>
                <w:rFonts w:asciiTheme="minorHAnsi" w:hAnsiTheme="minorHAnsi" w:cstheme="minorHAnsi"/>
                <w:color w:val="231F20"/>
                <w:spacing w:val="-5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z w:val="18"/>
              </w:rPr>
              <w:t>complete</w:t>
            </w:r>
            <w:r w:rsidRPr="00F426C7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F426C7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song.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74876" w14:textId="337D2F2A" w:rsidR="00650625" w:rsidRPr="00E3324B" w:rsidRDefault="00C64123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</w:pPr>
            <w:r w:rsidRPr="00E3324B"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  <w:t xml:space="preserve">Sing Up: </w:t>
            </w:r>
            <w:r w:rsidR="00650625" w:rsidRPr="00E3324B"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  <w:t xml:space="preserve">Dona nobis </w:t>
            </w:r>
            <w:proofErr w:type="spellStart"/>
            <w:r w:rsidR="00650625" w:rsidRPr="00E3324B"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  <w:t>pacem</w:t>
            </w:r>
            <w:proofErr w:type="spellEnd"/>
            <w:r w:rsidR="00650625" w:rsidRPr="00E3324B"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  <w:t xml:space="preserve"> </w:t>
            </w:r>
          </w:p>
          <w:p w14:paraId="2D28C7E4" w14:textId="77777777" w:rsidR="00650625" w:rsidRPr="00E3324B" w:rsidRDefault="00650625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</w:pPr>
            <w:r w:rsidRPr="00E3324B"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  <w:t>PROGRESSION SNAPSHOT</w:t>
            </w:r>
          </w:p>
          <w:p w14:paraId="7A35F92B" w14:textId="77777777" w:rsidR="00007012" w:rsidRPr="00E3324B" w:rsidRDefault="00007012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</w:pPr>
          </w:p>
          <w:p w14:paraId="654F7FD1" w14:textId="77777777" w:rsidR="00007012" w:rsidRPr="00E3324B" w:rsidRDefault="00007012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  <w:lang w:val="en-GB"/>
              </w:rPr>
            </w:pPr>
          </w:p>
          <w:p w14:paraId="57D705B6" w14:textId="77777777" w:rsidR="00204240" w:rsidRPr="00204240" w:rsidRDefault="00204240" w:rsidP="00A324E9">
            <w:pPr>
              <w:pStyle w:val="TableParagraph"/>
              <w:numPr>
                <w:ilvl w:val="0"/>
                <w:numId w:val="4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Compose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8-bar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piece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on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percussion,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in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3-time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using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chords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F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and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w w:val="105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 xml:space="preserve">C </w:t>
            </w:r>
            <w:r w:rsidRPr="00204240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major.</w:t>
            </w:r>
          </w:p>
          <w:p w14:paraId="6F030170" w14:textId="77777777" w:rsidR="00204240" w:rsidRPr="00204240" w:rsidRDefault="00204240" w:rsidP="00A324E9">
            <w:pPr>
              <w:pStyle w:val="TableParagraph"/>
              <w:numPr>
                <w:ilvl w:val="0"/>
                <w:numId w:val="4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204240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204240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round</w:t>
            </w:r>
            <w:r w:rsidRPr="00204240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accurately</w:t>
            </w:r>
            <w:r w:rsidRPr="00204240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204240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204240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204240">
              <w:rPr>
                <w:rFonts w:asciiTheme="minorHAnsi" w:hAnsiTheme="minorHAnsi" w:cstheme="minorHAnsi"/>
                <w:color w:val="231F20"/>
                <w:spacing w:val="11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legato</w:t>
            </w:r>
            <w:r w:rsidRPr="00204240">
              <w:rPr>
                <w:rFonts w:asciiTheme="minorHAnsi" w:hAnsiTheme="minorHAnsi" w:cstheme="minorHAnsi"/>
                <w:color w:val="231F20"/>
                <w:spacing w:val="12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style.</w:t>
            </w:r>
          </w:p>
          <w:p w14:paraId="22B83B76" w14:textId="77777777" w:rsidR="00204240" w:rsidRPr="00204240" w:rsidRDefault="00204240" w:rsidP="00A324E9">
            <w:pPr>
              <w:pStyle w:val="TableParagraph"/>
              <w:numPr>
                <w:ilvl w:val="0"/>
                <w:numId w:val="41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chorus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two-part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harmony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dancing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on</w:t>
            </w:r>
            <w:r w:rsidRPr="00204240">
              <w:rPr>
                <w:rFonts w:asciiTheme="minorHAnsi" w:hAnsiTheme="minorHAnsi" w:cstheme="minorHAnsi"/>
                <w:color w:val="231F20"/>
                <w:spacing w:val="7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204240">
              <w:rPr>
                <w:rFonts w:asciiTheme="minorHAnsi" w:hAnsiTheme="minorHAnsi" w:cstheme="minorHAnsi"/>
                <w:color w:val="231F20"/>
                <w:spacing w:val="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beat.</w:t>
            </w:r>
          </w:p>
          <w:p w14:paraId="22A65399" w14:textId="609A839E" w:rsidR="00007012" w:rsidRPr="00204240" w:rsidRDefault="00204240" w:rsidP="00A324E9">
            <w:pPr>
              <w:pStyle w:val="TableParagraph"/>
              <w:numPr>
                <w:ilvl w:val="0"/>
                <w:numId w:val="41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changes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texture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between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parts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moving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together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(homophonic</w:t>
            </w:r>
            <w:r w:rsidRPr="00204240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204240">
              <w:rPr>
                <w:rFonts w:asciiTheme="minorHAnsi" w:hAnsiTheme="minorHAnsi" w:cstheme="minorHAnsi"/>
                <w:color w:val="231F20"/>
                <w:sz w:val="18"/>
              </w:rPr>
              <w:t>texture) and parts moving independently (polyphonic texture).</w:t>
            </w:r>
          </w:p>
        </w:tc>
        <w:tc>
          <w:tcPr>
            <w:tcW w:w="25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C4F798" w14:textId="77777777" w:rsidR="00650625" w:rsidRDefault="00650625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  <w:r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BBC Ten Pieces</w:t>
            </w:r>
            <w:r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: </w:t>
            </w:r>
            <w:r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Leonard Bernstein ‘Mambo’ from West Side Story.</w:t>
            </w:r>
          </w:p>
          <w:p w14:paraId="02CFFBA1" w14:textId="77777777" w:rsidR="009042B8" w:rsidRDefault="009042B8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</w:p>
          <w:p w14:paraId="0408AA6B" w14:textId="77777777" w:rsidR="00A51C59" w:rsidRPr="00CD0A6C" w:rsidRDefault="00A51C59" w:rsidP="00A324E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cstheme="minorHAnsi"/>
                <w:sz w:val="18"/>
              </w:rPr>
            </w:pPr>
            <w:r w:rsidRPr="00CD0A6C">
              <w:rPr>
                <w:rFonts w:cstheme="minorHAnsi"/>
                <w:sz w:val="18"/>
              </w:rPr>
              <w:t>Listen and reflect on a piece of orchestral music.</w:t>
            </w:r>
          </w:p>
          <w:p w14:paraId="5F8CC9AA" w14:textId="6D11AAD1" w:rsidR="00A51C59" w:rsidRPr="00CD0A6C" w:rsidRDefault="00A51C59" w:rsidP="00A324E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cstheme="minorHAnsi"/>
                <w:sz w:val="18"/>
              </w:rPr>
            </w:pPr>
            <w:r w:rsidRPr="00CD0A6C">
              <w:rPr>
                <w:rFonts w:cstheme="minorHAnsi"/>
                <w:sz w:val="18"/>
              </w:rPr>
              <w:t>Create their own Latin inspired rhythmic ostinatos.</w:t>
            </w:r>
          </w:p>
          <w:p w14:paraId="37215F31" w14:textId="59D2F269" w:rsidR="00A51C59" w:rsidRPr="00CD0A6C" w:rsidRDefault="00A51C59" w:rsidP="00A324E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cstheme="minorHAnsi"/>
                <w:sz w:val="18"/>
              </w:rPr>
            </w:pPr>
            <w:r w:rsidRPr="00CD0A6C">
              <w:rPr>
                <w:rFonts w:cstheme="minorHAnsi"/>
                <w:sz w:val="18"/>
              </w:rPr>
              <w:t xml:space="preserve">Learn rhythms from Bernstein’s ‘Mambo’ and structure them into a piece. </w:t>
            </w:r>
          </w:p>
          <w:p w14:paraId="25DACD2C" w14:textId="77777777" w:rsidR="00A51C59" w:rsidRPr="00CD0A6C" w:rsidRDefault="00A51C59" w:rsidP="00A324E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cstheme="minorHAnsi"/>
                <w:sz w:val="18"/>
              </w:rPr>
            </w:pPr>
            <w:r w:rsidRPr="00CD0A6C">
              <w:rPr>
                <w:rFonts w:cstheme="minorHAnsi"/>
                <w:sz w:val="18"/>
              </w:rPr>
              <w:t>Play and perform in ensemble contexts, using voices and playing musical instruments.</w:t>
            </w:r>
          </w:p>
          <w:p w14:paraId="0C1D3B15" w14:textId="55FDDCF6" w:rsidR="00A51C59" w:rsidRPr="00CD0A6C" w:rsidRDefault="00A51C59" w:rsidP="00A324E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cstheme="minorHAnsi"/>
                <w:sz w:val="18"/>
              </w:rPr>
            </w:pPr>
            <w:r w:rsidRPr="00CD0A6C">
              <w:rPr>
                <w:rFonts w:cstheme="minorHAnsi"/>
                <w:sz w:val="18"/>
              </w:rPr>
              <w:t>Improvise and compose music for a range of purposes using the interrelated dimensions of music.</w:t>
            </w:r>
          </w:p>
          <w:p w14:paraId="62DE1B26" w14:textId="77777777" w:rsidR="009042B8" w:rsidRPr="00CD0A6C" w:rsidRDefault="00A51C59" w:rsidP="00A324E9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SassoonCRInfant" w:cstheme="minorHAnsi"/>
                <w:b/>
                <w:sz w:val="18"/>
                <w:szCs w:val="18"/>
              </w:rPr>
            </w:pPr>
            <w:r w:rsidRPr="00CD0A6C">
              <w:rPr>
                <w:rFonts w:cstheme="minorHAnsi"/>
                <w:sz w:val="18"/>
              </w:rPr>
              <w:t>Listen with attention to detail and recall sounds with increasing aural memory.</w:t>
            </w:r>
          </w:p>
          <w:p w14:paraId="19608092" w14:textId="3FC046C5" w:rsidR="00CD0A6C" w:rsidRPr="00CD0A6C" w:rsidRDefault="00CD0A6C" w:rsidP="00CD0A6C">
            <w:pPr>
              <w:rPr>
                <w:rFonts w:eastAsia="SassoonCRInfant" w:cstheme="minorHAnsi"/>
                <w:b/>
                <w:sz w:val="18"/>
                <w:szCs w:val="18"/>
              </w:rPr>
            </w:pPr>
          </w:p>
        </w:tc>
        <w:tc>
          <w:tcPr>
            <w:tcW w:w="2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C7316" w14:textId="1A95C41C" w:rsidR="00650625" w:rsidRDefault="00C64123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Sing Up: </w:t>
            </w:r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Race</w:t>
            </w:r>
            <w:r w:rsidR="00366823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 &amp; </w:t>
            </w:r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Exploring Identity through Song</w:t>
            </w:r>
          </w:p>
          <w:p w14:paraId="486C6E5E" w14:textId="77777777" w:rsidR="00204240" w:rsidRDefault="00204240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</w:p>
          <w:p w14:paraId="726E8E51" w14:textId="77777777" w:rsidR="00204240" w:rsidRDefault="00204240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</w:p>
          <w:p w14:paraId="766C7A60" w14:textId="77777777" w:rsidR="00366823" w:rsidRPr="007C2481" w:rsidRDefault="00366823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Create</w:t>
            </w:r>
            <w:r w:rsidRPr="007C2481">
              <w:rPr>
                <w:rFonts w:asciiTheme="minorHAnsi" w:hAnsiTheme="minorHAnsi" w:cstheme="minorHAnsi"/>
                <w:color w:val="231F20"/>
                <w:spacing w:val="-8"/>
                <w:w w:val="105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an</w:t>
            </w:r>
            <w:r w:rsidRPr="007C2481">
              <w:rPr>
                <w:rFonts w:asciiTheme="minorHAnsi" w:hAnsiTheme="minorHAnsi" w:cstheme="minorHAnsi"/>
                <w:color w:val="231F20"/>
                <w:spacing w:val="-7"/>
                <w:w w:val="105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w w:val="105"/>
                <w:sz w:val="18"/>
              </w:rPr>
              <w:t>accompaniment.</w:t>
            </w:r>
          </w:p>
          <w:p w14:paraId="3A9FA378" w14:textId="77777777" w:rsidR="00366823" w:rsidRPr="007C2481" w:rsidRDefault="00366823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an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extended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melody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four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distinct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phrases.</w:t>
            </w:r>
          </w:p>
          <w:p w14:paraId="0BCF02FB" w14:textId="77777777" w:rsidR="00366823" w:rsidRPr="007C2481" w:rsidRDefault="00366823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Experiment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with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harmony.</w:t>
            </w:r>
          </w:p>
          <w:p w14:paraId="22074AA8" w14:textId="77777777" w:rsidR="00204240" w:rsidRPr="007C2481" w:rsidRDefault="00366823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Structure</w:t>
            </w:r>
            <w:r w:rsidRPr="007C2481">
              <w:rPr>
                <w:rFonts w:asciiTheme="minorHAnsi" w:hAnsiTheme="minorHAnsi" w:cstheme="minorHAnsi"/>
                <w:color w:val="231F20"/>
                <w:spacing w:val="-7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ideas</w:t>
            </w:r>
            <w:r w:rsidRPr="007C2481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into</w:t>
            </w:r>
            <w:r w:rsidRPr="007C2481">
              <w:rPr>
                <w:rFonts w:asciiTheme="minorHAnsi" w:hAnsiTheme="minorHAnsi" w:cstheme="minorHAnsi"/>
                <w:color w:val="231F20"/>
                <w:spacing w:val="-7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7C2481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full</w:t>
            </w:r>
            <w:r w:rsidRPr="007C2481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soundtrack.</w:t>
            </w:r>
          </w:p>
          <w:p w14:paraId="1401BC05" w14:textId="77777777" w:rsidR="007C2481" w:rsidRPr="007C2481" w:rsidRDefault="007C2481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 xml:space="preserve">Identify ways songwriters convey meaning: through lyrics, the music, and the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performance.</w:t>
            </w:r>
          </w:p>
          <w:p w14:paraId="2196D4B9" w14:textId="77777777" w:rsidR="007C2481" w:rsidRPr="007C2481" w:rsidRDefault="007C2481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Understand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different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ways that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rhymes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work in</w:t>
            </w:r>
            <w:r w:rsidRPr="007C248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songs.</w:t>
            </w:r>
          </w:p>
          <w:p w14:paraId="326B8CEF" w14:textId="77777777" w:rsidR="007C2481" w:rsidRPr="007C2481" w:rsidRDefault="007C2481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Identify</w:t>
            </w:r>
            <w:r w:rsidRPr="007C2481">
              <w:rPr>
                <w:rFonts w:asciiTheme="minorHAnsi" w:hAnsiTheme="minorHAnsi" w:cstheme="minorHAnsi"/>
                <w:color w:val="231F20"/>
                <w:spacing w:val="-7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different</w:t>
            </w:r>
            <w:r w:rsidRPr="007C2481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elements</w:t>
            </w:r>
            <w:r w:rsidRPr="007C2481">
              <w:rPr>
                <w:rFonts w:asciiTheme="minorHAnsi" w:hAnsiTheme="minorHAnsi" w:cstheme="minorHAnsi"/>
                <w:color w:val="231F20"/>
                <w:spacing w:val="-7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7C2481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7C2481">
              <w:rPr>
                <w:rFonts w:asciiTheme="minorHAnsi" w:hAnsiTheme="minorHAnsi" w:cstheme="minorHAnsi"/>
                <w:color w:val="231F20"/>
                <w:spacing w:val="-6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song’s</w:t>
            </w:r>
            <w:r w:rsidRPr="007C2481">
              <w:rPr>
                <w:rFonts w:asciiTheme="minorHAnsi" w:hAnsiTheme="minorHAnsi" w:cstheme="minorHAnsi"/>
                <w:color w:val="231F20"/>
                <w:spacing w:val="-7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structure.</w:t>
            </w:r>
          </w:p>
          <w:p w14:paraId="694BAF73" w14:textId="630A6A7D" w:rsidR="00366823" w:rsidRPr="00366823" w:rsidRDefault="007C2481" w:rsidP="00A324E9">
            <w:pPr>
              <w:pStyle w:val="TableParagraph"/>
              <w:numPr>
                <w:ilvl w:val="0"/>
                <w:numId w:val="42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Understand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concept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identity</w:t>
            </w:r>
            <w:r w:rsidRPr="007C2481">
              <w:rPr>
                <w:rFonts w:asciiTheme="minorHAnsi" w:hAnsiTheme="minorHAnsi" w:cstheme="minorHAnsi"/>
                <w:color w:val="231F20"/>
                <w:spacing w:val="1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how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you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can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express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that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7C2481">
              <w:rPr>
                <w:rFonts w:asciiTheme="minorHAnsi" w:hAnsiTheme="minorHAnsi" w:cstheme="minorHAnsi"/>
                <w:color w:val="231F20"/>
                <w:spacing w:val="2"/>
                <w:sz w:val="18"/>
              </w:rPr>
              <w:t xml:space="preserve"> </w:t>
            </w:r>
            <w:r w:rsidRPr="007C248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songs.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4BEEE4" w14:textId="77777777" w:rsidR="00650625" w:rsidRDefault="00C64123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Sing Up: </w:t>
            </w:r>
            <w:proofErr w:type="spellStart"/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Ame</w:t>
            </w:r>
            <w:proofErr w:type="spellEnd"/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 Sau </w:t>
            </w:r>
            <w:proofErr w:type="spellStart"/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Vala</w:t>
            </w:r>
            <w:proofErr w:type="spellEnd"/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 Tara Bal</w:t>
            </w:r>
            <w:r w:rsid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 xml:space="preserve"> </w:t>
            </w:r>
            <w:r w:rsidR="00650625" w:rsidRPr="00650625"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  <w:t>PROGRESSION SNAPSHOT</w:t>
            </w:r>
          </w:p>
          <w:p w14:paraId="4786A496" w14:textId="77777777" w:rsidR="007C2481" w:rsidRDefault="007C2481" w:rsidP="00650625">
            <w:pPr>
              <w:jc w:val="center"/>
              <w:rPr>
                <w:rFonts w:asciiTheme="minorHAnsi" w:eastAsia="SassoonCRInfant" w:hAnsiTheme="minorHAnsi" w:cstheme="minorHAnsi"/>
                <w:b/>
                <w:sz w:val="18"/>
                <w:szCs w:val="18"/>
              </w:rPr>
            </w:pPr>
          </w:p>
          <w:p w14:paraId="2600BB73" w14:textId="77777777" w:rsidR="004C7B51" w:rsidRPr="004C7B51" w:rsidRDefault="004C7B51" w:rsidP="00A324E9">
            <w:pPr>
              <w:pStyle w:val="TableParagraph"/>
              <w:numPr>
                <w:ilvl w:val="0"/>
                <w:numId w:val="43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Create</w:t>
            </w:r>
            <w:r w:rsidRPr="004C7B51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a</w:t>
            </w:r>
            <w:r w:rsidRPr="004C7B51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rhythmic</w:t>
            </w:r>
            <w:r w:rsidRPr="004C7B51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piece</w:t>
            </w:r>
            <w:r w:rsidRPr="004C7B51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for</w:t>
            </w:r>
            <w:r w:rsidRPr="004C7B51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drums</w:t>
            </w:r>
            <w:r w:rsidRPr="004C7B51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and</w:t>
            </w:r>
            <w:r w:rsidRPr="004C7B51">
              <w:rPr>
                <w:rFonts w:asciiTheme="minorHAnsi" w:hAnsiTheme="minorHAnsi" w:cstheme="minorHAnsi"/>
                <w:color w:val="231F20"/>
                <w:spacing w:val="9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percussion</w:t>
            </w:r>
            <w:r w:rsidRPr="004C7B51">
              <w:rPr>
                <w:rFonts w:asciiTheme="minorHAnsi" w:hAnsiTheme="minorHAnsi" w:cstheme="minorHAnsi"/>
                <w:color w:val="231F20"/>
                <w:spacing w:val="8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instruments.</w:t>
            </w:r>
          </w:p>
          <w:p w14:paraId="052400A6" w14:textId="77777777" w:rsidR="004C7B51" w:rsidRPr="004C7B51" w:rsidRDefault="004C7B51" w:rsidP="00A324E9">
            <w:pPr>
              <w:pStyle w:val="TableParagraph"/>
              <w:numPr>
                <w:ilvl w:val="0"/>
                <w:numId w:val="43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Sing</w:t>
            </w:r>
            <w:r w:rsidRPr="004C7B5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the</w:t>
            </w:r>
            <w:r w:rsidRPr="004C7B5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chorus</w:t>
            </w:r>
            <w:r w:rsidRPr="004C7B5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of</w:t>
            </w:r>
            <w:r w:rsidRPr="004C7B5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i/>
                <w:color w:val="231F20"/>
                <w:sz w:val="18"/>
              </w:rPr>
              <w:t>Throw,</w:t>
            </w:r>
            <w:r w:rsidRPr="004C7B51">
              <w:rPr>
                <w:rFonts w:asciiTheme="minorHAnsi" w:hAnsiTheme="minorHAnsi" w:cstheme="minorHAnsi"/>
                <w:i/>
                <w:color w:val="231F20"/>
                <w:spacing w:val="-2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i/>
                <w:color w:val="231F20"/>
                <w:sz w:val="18"/>
              </w:rPr>
              <w:t>catch</w:t>
            </w:r>
            <w:r w:rsidRPr="004C7B51">
              <w:rPr>
                <w:rFonts w:asciiTheme="minorHAnsi" w:hAnsiTheme="minorHAnsi" w:cstheme="minorHAnsi"/>
                <w:i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in</w:t>
            </w:r>
            <w:r w:rsidRPr="004C7B5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three-part</w:t>
            </w:r>
            <w:r w:rsidRPr="004C7B5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harmony</w:t>
            </w:r>
            <w:r w:rsidRPr="004C7B51">
              <w:rPr>
                <w:rFonts w:asciiTheme="minorHAnsi" w:hAnsiTheme="minorHAnsi" w:cstheme="minorHAnsi"/>
                <w:color w:val="231F20"/>
                <w:spacing w:val="-1"/>
                <w:sz w:val="18"/>
              </w:rPr>
              <w:t xml:space="preserve"> </w:t>
            </w: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>with</w:t>
            </w:r>
            <w:r w:rsidRPr="004C7B5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 xml:space="preserve"> dancing.</w:t>
            </w:r>
          </w:p>
          <w:p w14:paraId="73D73DEE" w14:textId="77777777" w:rsidR="004C7B51" w:rsidRPr="004C7B51" w:rsidRDefault="004C7B51" w:rsidP="00A324E9">
            <w:pPr>
              <w:pStyle w:val="TableParagraph"/>
              <w:numPr>
                <w:ilvl w:val="0"/>
                <w:numId w:val="43"/>
              </w:numPr>
              <w:tabs>
                <w:tab w:val="left" w:pos="449"/>
              </w:tabs>
              <w:ind w:left="357" w:hanging="357"/>
              <w:rPr>
                <w:rFonts w:asciiTheme="minorHAnsi" w:hAnsiTheme="minorHAnsi" w:cstheme="minorHAnsi"/>
                <w:sz w:val="18"/>
              </w:rPr>
            </w:pP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 xml:space="preserve">Develop knowledge and understanding of a variety of musical styles from India, </w:t>
            </w:r>
            <w:r w:rsidRPr="004C7B51">
              <w:rPr>
                <w:rFonts w:asciiTheme="minorHAnsi" w:hAnsiTheme="minorHAnsi" w:cstheme="minorHAnsi"/>
                <w:color w:val="231F20"/>
                <w:w w:val="105"/>
                <w:sz w:val="18"/>
              </w:rPr>
              <w:t>talking about them using music vocabulary.</w:t>
            </w:r>
          </w:p>
          <w:p w14:paraId="11170C57" w14:textId="6403761E" w:rsidR="007C2481" w:rsidRPr="004C7B51" w:rsidRDefault="004C7B51" w:rsidP="00A324E9">
            <w:pPr>
              <w:pStyle w:val="TableParagraph"/>
              <w:numPr>
                <w:ilvl w:val="0"/>
                <w:numId w:val="43"/>
              </w:numPr>
              <w:tabs>
                <w:tab w:val="left" w:pos="449"/>
              </w:tabs>
              <w:ind w:left="357" w:hanging="357"/>
              <w:rPr>
                <w:sz w:val="18"/>
              </w:rPr>
            </w:pPr>
            <w:r w:rsidRPr="004C7B51">
              <w:rPr>
                <w:rFonts w:asciiTheme="minorHAnsi" w:hAnsiTheme="minorHAnsi" w:cstheme="minorHAnsi"/>
                <w:color w:val="231F20"/>
                <w:sz w:val="18"/>
              </w:rPr>
              <w:t xml:space="preserve">Demonstrate coordination and keeping a steady beat by dancing to bhangra </w:t>
            </w:r>
            <w:r w:rsidRPr="004C7B51">
              <w:rPr>
                <w:rFonts w:asciiTheme="minorHAnsi" w:hAnsiTheme="minorHAnsi" w:cstheme="minorHAnsi"/>
                <w:color w:val="231F20"/>
                <w:spacing w:val="-2"/>
                <w:sz w:val="18"/>
              </w:rPr>
              <w:t>music.</w:t>
            </w:r>
          </w:p>
        </w:tc>
      </w:tr>
      <w:tr w:rsidR="00307D38" w:rsidRPr="001725D5" w14:paraId="6E632064" w14:textId="1A4ABB9C" w:rsidTr="00FA6E02">
        <w:trPr>
          <w:cantSplit/>
          <w:trHeight w:val="465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80" w:type="dxa"/>
              <w:left w:w="80" w:type="dxa"/>
              <w:bottom w:w="80" w:type="dxa"/>
              <w:right w:w="80" w:type="dxa"/>
            </w:tcMar>
            <w:textDirection w:val="btLr"/>
            <w:vAlign w:val="center"/>
          </w:tcPr>
          <w:p w14:paraId="6D3333A0" w14:textId="77777777" w:rsidR="00307D38" w:rsidRPr="00455FE2" w:rsidRDefault="00307D38" w:rsidP="00307D38">
            <w:pPr>
              <w:pStyle w:val="TableStyle2"/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</w:pPr>
            <w:r w:rsidRPr="00455FE2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>Vocab</w:t>
            </w:r>
          </w:p>
        </w:tc>
        <w:tc>
          <w:tcPr>
            <w:tcW w:w="23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C958EC" w14:textId="41426BB8" w:rsidR="00307D38" w:rsidRPr="00643B17" w:rsidRDefault="00643B17" w:rsidP="00307D38">
            <w:pPr>
              <w:rPr>
                <w:rFonts w:ascii="Calibri" w:hAnsi="Calibri" w:cstheme="minorHAnsi"/>
                <w:sz w:val="18"/>
                <w:szCs w:val="18"/>
              </w:rPr>
            </w:pPr>
            <w:r>
              <w:rPr>
                <w:rFonts w:ascii="Calibri" w:hAnsi="Calibri" w:cstheme="minorHAnsi"/>
                <w:sz w:val="18"/>
                <w:szCs w:val="18"/>
              </w:rPr>
              <w:t>Beat, pulse, count-in, swing</w:t>
            </w:r>
            <w:r w:rsidR="006B7CDA">
              <w:rPr>
                <w:rFonts w:ascii="Calibri" w:hAnsi="Calibri" w:cstheme="minorHAnsi"/>
                <w:sz w:val="18"/>
                <w:szCs w:val="18"/>
              </w:rPr>
              <w:t xml:space="preserve"> rhythm, syncopation, arpeggio, chromatic, major scale, layers, rhy</w:t>
            </w:r>
            <w:r w:rsidR="00667824">
              <w:rPr>
                <w:rFonts w:ascii="Calibri" w:hAnsi="Calibri" w:cstheme="minorHAnsi"/>
                <w:sz w:val="18"/>
                <w:szCs w:val="18"/>
              </w:rPr>
              <w:t>th</w:t>
            </w:r>
            <w:r w:rsidR="006B7CDA">
              <w:rPr>
                <w:rFonts w:ascii="Calibri" w:hAnsi="Calibri" w:cstheme="minorHAnsi"/>
                <w:sz w:val="18"/>
                <w:szCs w:val="18"/>
              </w:rPr>
              <w:t>m section</w:t>
            </w:r>
            <w:r w:rsidR="00EB5FF1">
              <w:rPr>
                <w:rFonts w:ascii="Calibri" w:hAnsi="Calibri" w:cstheme="minorHAnsi"/>
                <w:sz w:val="18"/>
                <w:szCs w:val="18"/>
              </w:rPr>
              <w:t>,</w:t>
            </w:r>
            <w:r w:rsidR="00667824">
              <w:rPr>
                <w:rFonts w:ascii="Calibri" w:hAnsi="Calibri" w:cstheme="minorHAnsi"/>
                <w:sz w:val="18"/>
                <w:szCs w:val="18"/>
              </w:rPr>
              <w:t xml:space="preserve"> </w:t>
            </w:r>
            <w:r w:rsidR="00EB5FF1">
              <w:rPr>
                <w:rFonts w:ascii="Calibri" w:hAnsi="Calibri" w:cstheme="minorHAnsi"/>
                <w:sz w:val="18"/>
                <w:szCs w:val="18"/>
              </w:rPr>
              <w:t>scat singing, improvisation, big band and swing music</w:t>
            </w:r>
          </w:p>
        </w:tc>
        <w:tc>
          <w:tcPr>
            <w:tcW w:w="3015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30FE6D6" w14:textId="48EBAF9A" w:rsidR="00307D38" w:rsidRPr="00AD3AB7" w:rsidRDefault="005C09F9" w:rsidP="00307D38">
            <w:pPr>
              <w:rPr>
                <w:rFonts w:ascii="Calibri" w:hAnsi="Calibri" w:cstheme="minorHAnsi"/>
                <w:sz w:val="18"/>
                <w:szCs w:val="18"/>
              </w:rPr>
            </w:pPr>
            <w:r w:rsidRPr="00AD3AB7">
              <w:rPr>
                <w:rFonts w:ascii="Calibri" w:hAnsi="Calibri" w:cstheme="minorHAnsi"/>
                <w:sz w:val="18"/>
                <w:szCs w:val="18"/>
              </w:rPr>
              <w:t>Distortion, genre</w:t>
            </w:r>
            <w:r w:rsidR="00AD3AB7" w:rsidRPr="00AD3AB7">
              <w:rPr>
                <w:rFonts w:ascii="Calibri" w:hAnsi="Calibri" w:cstheme="minorHAnsi"/>
                <w:sz w:val="18"/>
                <w:szCs w:val="18"/>
              </w:rPr>
              <w:t xml:space="preserve">, style, fusion, rock, </w:t>
            </w:r>
            <w:r w:rsidR="00DA5579" w:rsidRPr="00AD3AB7">
              <w:rPr>
                <w:rFonts w:ascii="Calibri" w:hAnsi="Calibri" w:cstheme="minorHAnsi"/>
                <w:sz w:val="18"/>
                <w:szCs w:val="18"/>
              </w:rPr>
              <w:t>country</w:t>
            </w:r>
            <w:r w:rsidR="00AD3AB7" w:rsidRPr="00AD3AB7">
              <w:rPr>
                <w:rFonts w:ascii="Calibri" w:hAnsi="Calibri" w:cstheme="minorHAnsi"/>
                <w:sz w:val="18"/>
                <w:szCs w:val="18"/>
              </w:rPr>
              <w:t xml:space="preserve">, </w:t>
            </w:r>
            <w:r w:rsidR="00DA5579" w:rsidRPr="00AD3AB7">
              <w:rPr>
                <w:rFonts w:ascii="Calibri" w:hAnsi="Calibri" w:cstheme="minorHAnsi"/>
                <w:sz w:val="18"/>
                <w:szCs w:val="18"/>
              </w:rPr>
              <w:t>electronic</w:t>
            </w:r>
            <w:r w:rsidR="00AD3AB7" w:rsidRPr="00AD3AB7">
              <w:rPr>
                <w:rFonts w:ascii="Calibri" w:hAnsi="Calibri" w:cstheme="minorHAnsi"/>
                <w:sz w:val="18"/>
                <w:szCs w:val="18"/>
              </w:rPr>
              <w:t>/dance music, DJ, impressionism, drum/b</w:t>
            </w:r>
            <w:r w:rsidR="00AD3AB7">
              <w:rPr>
                <w:rFonts w:ascii="Calibri" w:hAnsi="Calibri" w:cstheme="minorHAnsi"/>
                <w:sz w:val="18"/>
                <w:szCs w:val="18"/>
              </w:rPr>
              <w:t xml:space="preserve">ass, legato, off beat rhythms, classical, </w:t>
            </w:r>
            <w:r w:rsidR="00B26B3C">
              <w:rPr>
                <w:rFonts w:ascii="Calibri" w:hAnsi="Calibri" w:cstheme="minorHAnsi"/>
                <w:sz w:val="18"/>
                <w:szCs w:val="18"/>
              </w:rPr>
              <w:t>tempo</w:t>
            </w:r>
            <w:r w:rsidR="00DA5579">
              <w:rPr>
                <w:rFonts w:ascii="Calibri" w:hAnsi="Calibri" w:cstheme="minorHAnsi"/>
                <w:sz w:val="18"/>
                <w:szCs w:val="18"/>
              </w:rPr>
              <w:t>, ostinato, coda, protest song, lyrics, chant and melody</w:t>
            </w:r>
          </w:p>
        </w:tc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651C52" w14:textId="74A32D41" w:rsidR="00307D38" w:rsidRPr="003A6C43" w:rsidRDefault="00465E0A" w:rsidP="00307D38">
            <w:pPr>
              <w:rPr>
                <w:rFonts w:ascii="Calibri" w:hAnsi="Calibri" w:cstheme="minorHAnsi"/>
                <w:sz w:val="17"/>
                <w:szCs w:val="17"/>
              </w:rPr>
            </w:pPr>
            <w:r w:rsidRPr="003A6C43">
              <w:rPr>
                <w:rFonts w:ascii="Calibri" w:hAnsi="Calibri" w:cstheme="minorHAnsi"/>
                <w:sz w:val="17"/>
                <w:szCs w:val="17"/>
              </w:rPr>
              <w:t xml:space="preserve">Time signature, dotted crotchet, dotted minim, </w:t>
            </w:r>
            <w:r w:rsidR="003A6C43" w:rsidRPr="003A6C43">
              <w:rPr>
                <w:rFonts w:ascii="Calibri" w:hAnsi="Calibri" w:cstheme="minorHAnsi"/>
                <w:sz w:val="17"/>
                <w:szCs w:val="17"/>
              </w:rPr>
              <w:t>crotchet</w:t>
            </w:r>
            <w:r w:rsidRPr="003A6C43">
              <w:rPr>
                <w:rFonts w:ascii="Calibri" w:hAnsi="Calibri" w:cstheme="minorHAnsi"/>
                <w:sz w:val="17"/>
                <w:szCs w:val="17"/>
              </w:rPr>
              <w:t>, quavers</w:t>
            </w:r>
            <w:r w:rsidR="00324A48" w:rsidRPr="003A6C43">
              <w:rPr>
                <w:rFonts w:ascii="Calibri" w:hAnsi="Calibri" w:cstheme="minorHAnsi"/>
                <w:sz w:val="17"/>
                <w:szCs w:val="17"/>
              </w:rPr>
              <w:t>, crotchet rest, major, minor, round, phrase, polyphonic, homophonic, monophonic</w:t>
            </w:r>
            <w:r w:rsidR="003A6C43" w:rsidRPr="003A6C43">
              <w:rPr>
                <w:rFonts w:ascii="Calibri" w:hAnsi="Calibri" w:cstheme="minorHAnsi"/>
                <w:sz w:val="17"/>
                <w:szCs w:val="17"/>
              </w:rPr>
              <w:t>, a cappella, sacred vocal music and Latin</w:t>
            </w:r>
          </w:p>
        </w:tc>
        <w:tc>
          <w:tcPr>
            <w:tcW w:w="252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F14AF47" w14:textId="77777777" w:rsidR="00307D38" w:rsidRDefault="00254CEE" w:rsidP="00254CEE">
            <w:pPr>
              <w:rPr>
                <w:rFonts w:ascii="SassoonCRInfant" w:hAnsi="SassoonCRInfant"/>
                <w:sz w:val="18"/>
              </w:rPr>
            </w:pPr>
            <w:r>
              <w:rPr>
                <w:rFonts w:ascii="SassoonCRInfant" w:eastAsia="SassoonCRInfant" w:hAnsi="SassoonCRInfant" w:cs="SassoonCRInfant"/>
                <w:sz w:val="18"/>
                <w:szCs w:val="18"/>
              </w:rPr>
              <w:t>Rhythm, tempo, timbre, structure, instruments, g</w:t>
            </w:r>
            <w:r w:rsidRPr="00ED7FF8">
              <w:rPr>
                <w:rFonts w:ascii="SassoonCRInfant" w:hAnsi="SassoonCRInfant"/>
                <w:sz w:val="18"/>
              </w:rPr>
              <w:t>lissando</w:t>
            </w:r>
            <w:r>
              <w:rPr>
                <w:rFonts w:ascii="SassoonCRInfant" w:hAnsi="SassoonCRInfant"/>
                <w:sz w:val="18"/>
              </w:rPr>
              <w:t>, j</w:t>
            </w:r>
            <w:r w:rsidRPr="00ED7FF8">
              <w:rPr>
                <w:rFonts w:ascii="SassoonCRInfant" w:hAnsi="SassoonCRInfant"/>
                <w:sz w:val="18"/>
              </w:rPr>
              <w:t>am</w:t>
            </w:r>
            <w:r>
              <w:rPr>
                <w:rFonts w:ascii="SassoonCRInfant" w:hAnsi="SassoonCRInfant"/>
                <w:sz w:val="18"/>
              </w:rPr>
              <w:t>, p</w:t>
            </w:r>
            <w:r w:rsidRPr="00ED7FF8">
              <w:rPr>
                <w:rFonts w:ascii="SassoonCRInfant" w:hAnsi="SassoonCRInfant"/>
                <w:sz w:val="18"/>
              </w:rPr>
              <w:t>itched percussion</w:t>
            </w:r>
            <w:r>
              <w:rPr>
                <w:rFonts w:ascii="SassoonCRInfant" w:hAnsi="SassoonCRInfant"/>
                <w:sz w:val="18"/>
              </w:rPr>
              <w:t>, p</w:t>
            </w:r>
            <w:r w:rsidRPr="00ED7FF8">
              <w:rPr>
                <w:rFonts w:ascii="SassoonCRInfant" w:hAnsi="SassoonCRInfant"/>
                <w:sz w:val="18"/>
              </w:rPr>
              <w:t>uls</w:t>
            </w:r>
            <w:r>
              <w:rPr>
                <w:rFonts w:ascii="SassoonCRInfant" w:hAnsi="SassoonCRInfant"/>
                <w:sz w:val="18"/>
              </w:rPr>
              <w:t xml:space="preserve">e, </w:t>
            </w:r>
            <w:r w:rsidR="009042B8">
              <w:rPr>
                <w:rFonts w:ascii="SassoonCRInfant" w:hAnsi="SassoonCRInfant"/>
                <w:sz w:val="18"/>
              </w:rPr>
              <w:t>u</w:t>
            </w:r>
            <w:r w:rsidRPr="00ED7FF8">
              <w:rPr>
                <w:rFonts w:ascii="SassoonCRInfant" w:hAnsi="SassoonCRInfant"/>
                <w:sz w:val="18"/>
              </w:rPr>
              <w:t>npitched percussion</w:t>
            </w:r>
          </w:p>
          <w:p w14:paraId="5B490A0C" w14:textId="5EB2D62D" w:rsidR="00CD0A6C" w:rsidRPr="00254CEE" w:rsidRDefault="00CD0A6C" w:rsidP="00254CEE">
            <w:pPr>
              <w:rPr>
                <w:rFonts w:ascii="SassoonCRInfant" w:eastAsia="SassoonCRInfant" w:hAnsi="SassoonCRInfant" w:cs="SassoonCRInfant"/>
                <w:sz w:val="18"/>
                <w:szCs w:val="18"/>
              </w:rPr>
            </w:pPr>
          </w:p>
        </w:tc>
        <w:tc>
          <w:tcPr>
            <w:tcW w:w="2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C2D50" w14:textId="161278C2" w:rsidR="00307D38" w:rsidRPr="00C47DA4" w:rsidRDefault="00FB0816" w:rsidP="00307D38">
            <w:pPr>
              <w:rPr>
                <w:rFonts w:asciiTheme="minorHAnsi" w:hAnsiTheme="minorHAnsi" w:cstheme="minorHAnsi"/>
                <w:color w:val="00B050"/>
                <w:sz w:val="18"/>
                <w:szCs w:val="18"/>
              </w:rPr>
            </w:pPr>
            <w:r w:rsidRPr="00C47DA4">
              <w:rPr>
                <w:rFonts w:asciiTheme="minorHAnsi" w:hAnsiTheme="minorHAnsi" w:cstheme="minorHAnsi"/>
                <w:sz w:val="18"/>
                <w:szCs w:val="18"/>
              </w:rPr>
              <w:t>Steady beat, rhythm, motif, harmon</w:t>
            </w:r>
            <w:r w:rsidR="002765B9" w:rsidRPr="00C47DA4">
              <w:rPr>
                <w:rFonts w:asciiTheme="minorHAnsi" w:hAnsiTheme="minorHAnsi" w:cstheme="minorHAnsi"/>
                <w:sz w:val="18"/>
                <w:szCs w:val="18"/>
              </w:rPr>
              <w:t>y, ostinato, melody, accompaniment, Pop, R&amp;B, Hip hop, high voices, low voices, intro, verse, chorus, outro, instrumental, internal rhyme, anthem</w:t>
            </w:r>
            <w:r w:rsidR="00C47DA4" w:rsidRPr="00C47DA4">
              <w:rPr>
                <w:rFonts w:asciiTheme="minorHAnsi" w:hAnsiTheme="minorHAnsi" w:cstheme="minorHAnsi"/>
                <w:sz w:val="18"/>
                <w:szCs w:val="18"/>
              </w:rPr>
              <w:t xml:space="preserve"> and voice change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00C12A8" w14:textId="698C3E0C" w:rsidR="00307D38" w:rsidRPr="00065C4D" w:rsidRDefault="007D4AFB" w:rsidP="00307D38">
            <w:pPr>
              <w:rPr>
                <w:rFonts w:asciiTheme="minorHAnsi" w:hAnsiTheme="minorHAnsi" w:cstheme="minorHAnsi"/>
                <w:color w:val="00B050"/>
                <w:sz w:val="18"/>
                <w:szCs w:val="18"/>
              </w:rPr>
            </w:pPr>
            <w:proofErr w:type="spellStart"/>
            <w:r w:rsidRPr="00065C4D">
              <w:rPr>
                <w:rFonts w:asciiTheme="minorHAnsi" w:hAnsiTheme="minorHAnsi" w:cstheme="minorHAnsi"/>
                <w:sz w:val="18"/>
                <w:szCs w:val="18"/>
              </w:rPr>
              <w:t>Chaal</w:t>
            </w:r>
            <w:proofErr w:type="spellEnd"/>
            <w:r w:rsidRPr="00065C4D">
              <w:rPr>
                <w:rFonts w:asciiTheme="minorHAnsi" w:hAnsiTheme="minorHAnsi" w:cstheme="minorHAnsi"/>
                <w:sz w:val="18"/>
                <w:szCs w:val="18"/>
              </w:rPr>
              <w:t xml:space="preserve"> rhythm, </w:t>
            </w:r>
            <w:proofErr w:type="spellStart"/>
            <w:r w:rsidRPr="00065C4D">
              <w:rPr>
                <w:rFonts w:asciiTheme="minorHAnsi" w:hAnsiTheme="minorHAnsi" w:cstheme="minorHAnsi"/>
                <w:sz w:val="18"/>
                <w:szCs w:val="18"/>
              </w:rPr>
              <w:t>bols</w:t>
            </w:r>
            <w:proofErr w:type="spellEnd"/>
            <w:r w:rsidRPr="00065C4D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="00570E55" w:rsidRPr="00065C4D">
              <w:rPr>
                <w:rFonts w:asciiTheme="minorHAnsi" w:hAnsiTheme="minorHAnsi" w:cstheme="minorHAnsi"/>
                <w:sz w:val="18"/>
                <w:szCs w:val="18"/>
              </w:rPr>
              <w:t>Bhairavi</w:t>
            </w:r>
            <w:proofErr w:type="spellEnd"/>
            <w:r w:rsidR="00570E55" w:rsidRPr="00065C4D">
              <w:rPr>
                <w:rFonts w:asciiTheme="minorHAnsi" w:hAnsiTheme="minorHAnsi" w:cstheme="minorHAnsi"/>
                <w:sz w:val="18"/>
                <w:szCs w:val="18"/>
              </w:rPr>
              <w:t xml:space="preserve"> raga, </w:t>
            </w:r>
            <w:proofErr w:type="spellStart"/>
            <w:r w:rsidR="00570E55" w:rsidRPr="00065C4D">
              <w:rPr>
                <w:rFonts w:asciiTheme="minorHAnsi" w:hAnsiTheme="minorHAnsi" w:cstheme="minorHAnsi"/>
                <w:sz w:val="18"/>
                <w:szCs w:val="18"/>
              </w:rPr>
              <w:t>astayi</w:t>
            </w:r>
            <w:proofErr w:type="spellEnd"/>
            <w:r w:rsidR="00570E55" w:rsidRPr="00065C4D">
              <w:rPr>
                <w:rFonts w:asciiTheme="minorHAnsi" w:hAnsiTheme="minorHAnsi" w:cstheme="minorHAnsi"/>
                <w:sz w:val="18"/>
                <w:szCs w:val="18"/>
              </w:rPr>
              <w:t xml:space="preserve">, </w:t>
            </w:r>
            <w:proofErr w:type="spellStart"/>
            <w:r w:rsidR="00570E55" w:rsidRPr="00065C4D">
              <w:rPr>
                <w:rFonts w:asciiTheme="minorHAnsi" w:hAnsiTheme="minorHAnsi" w:cstheme="minorHAnsi"/>
                <w:sz w:val="18"/>
                <w:szCs w:val="18"/>
              </w:rPr>
              <w:t>antara</w:t>
            </w:r>
            <w:proofErr w:type="spellEnd"/>
            <w:r w:rsidR="00570E55" w:rsidRPr="00065C4D">
              <w:rPr>
                <w:rFonts w:asciiTheme="minorHAnsi" w:hAnsiTheme="minorHAnsi" w:cstheme="minorHAnsi"/>
                <w:sz w:val="18"/>
                <w:szCs w:val="18"/>
              </w:rPr>
              <w:t xml:space="preserve">, echo, pulse, beat, solo, unison voices, </w:t>
            </w:r>
            <w:r w:rsidR="00065C4D" w:rsidRPr="00065C4D">
              <w:rPr>
                <w:rFonts w:asciiTheme="minorHAnsi" w:hAnsiTheme="minorHAnsi" w:cstheme="minorHAnsi"/>
                <w:sz w:val="18"/>
                <w:szCs w:val="18"/>
              </w:rPr>
              <w:t>bhangra, Bollywood, Indian classical music</w:t>
            </w:r>
          </w:p>
        </w:tc>
      </w:tr>
    </w:tbl>
    <w:p w14:paraId="762B064B" w14:textId="116174D4" w:rsidR="000375F3" w:rsidRPr="00D5144C" w:rsidRDefault="000375F3" w:rsidP="00AE77D9">
      <w:pPr>
        <w:rPr>
          <w:sz w:val="22"/>
          <w:szCs w:val="22"/>
        </w:rPr>
      </w:pPr>
    </w:p>
    <w:sectPr w:rsidR="000375F3" w:rsidRPr="00D5144C" w:rsidSect="00E35AC1">
      <w:headerReference w:type="default" r:id="rId18"/>
      <w:footerReference w:type="default" r:id="rId19"/>
      <w:pgSz w:w="16838" w:h="11906" w:orient="landscape"/>
      <w:pgMar w:top="1440" w:right="1440" w:bottom="1440" w:left="1440" w:header="708" w:footer="30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BCA07" w14:textId="77777777" w:rsidR="00B7076E" w:rsidRDefault="00B7076E" w:rsidP="00995B7A">
      <w:r>
        <w:separator/>
      </w:r>
    </w:p>
  </w:endnote>
  <w:endnote w:type="continuationSeparator" w:id="0">
    <w:p w14:paraId="6A09D4BA" w14:textId="77777777" w:rsidR="00B7076E" w:rsidRDefault="00B7076E" w:rsidP="0099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IWPS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altName w:val="Calibri"/>
    <w:panose1 w:val="02010503020300020003"/>
    <w:charset w:val="00"/>
    <w:family w:val="auto"/>
    <w:pitch w:val="variable"/>
    <w:sig w:usb0="A00000AF" w:usb1="5000204A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FE445" w14:textId="77777777" w:rsidR="00B7076E" w:rsidRDefault="00B7076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4A370666" wp14:editId="0BFCC3D8">
              <wp:simplePos x="0" y="0"/>
              <wp:positionH relativeFrom="column">
                <wp:posOffset>-1071349</wp:posOffset>
              </wp:positionH>
              <wp:positionV relativeFrom="page">
                <wp:posOffset>7403910</wp:posOffset>
              </wp:positionV>
              <wp:extent cx="10849970" cy="163195"/>
              <wp:effectExtent l="0" t="0" r="8890" b="8255"/>
              <wp:wrapNone/>
              <wp:docPr id="20" name="Rectangl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49970" cy="16319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90000"/>
                        </a:schemeClr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3973E4E6" id="Rectangle 20" o:spid="_x0000_s1026" style="position:absolute;margin-left:-84.35pt;margin-top:583pt;width:854.35pt;height:12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" fillcolor="#cfcdcd [2894]" stroked="f" strokeweight="1pt">
              <w10:wrap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0272C" w14:textId="77777777" w:rsidR="00B7076E" w:rsidRDefault="00B7076E" w:rsidP="00995B7A">
      <w:r>
        <w:separator/>
      </w:r>
    </w:p>
  </w:footnote>
  <w:footnote w:type="continuationSeparator" w:id="0">
    <w:p w14:paraId="5A2ED6D6" w14:textId="77777777" w:rsidR="00B7076E" w:rsidRDefault="00B7076E" w:rsidP="0099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242ED" w14:textId="77777777" w:rsidR="00B7076E" w:rsidRDefault="00B7076E">
    <w:pPr>
      <w:pStyle w:val="Header"/>
    </w:pPr>
    <w:r w:rsidRPr="00995B7A">
      <w:rPr>
        <w:rFonts w:ascii="Verdana" w:eastAsia="Verdana" w:hAnsi="Verdana" w:cs="Verdana"/>
        <w:noProof/>
      </w:rPr>
      <mc:AlternateContent>
        <mc:Choice Requires="wps">
          <w:drawing>
            <wp:anchor distT="0" distB="0" distL="114300" distR="114300" simplePos="0" relativeHeight="251668992" behindDoc="0" locked="0" layoutInCell="1" allowOverlap="1" wp14:anchorId="39ABB299" wp14:editId="0AEF65E3">
              <wp:simplePos x="0" y="0"/>
              <wp:positionH relativeFrom="column">
                <wp:posOffset>8001000</wp:posOffset>
              </wp:positionH>
              <wp:positionV relativeFrom="page">
                <wp:posOffset>190500</wp:posOffset>
              </wp:positionV>
              <wp:extent cx="819150" cy="7810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19150" cy="781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sysClr val="window" lastClr="FFFFFF"/>
                        </a:solidFill>
                      </a:ln>
                    </wps:spPr>
                    <wps:txbx>
                      <w:txbxContent>
                        <w:p w14:paraId="7E26C91B" w14:textId="77777777" w:rsidR="00B7076E" w:rsidRDefault="00B7076E" w:rsidP="00995B7A">
                          <w:bookmarkStart w:id="4" w:name="_Hlk119099543"/>
                          <w:bookmarkEnd w:id="4"/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8C1A910" wp14:editId="170BDF88">
                                <wp:extent cx="595150" cy="61274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95150" cy="6127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39ABB29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9" type="#_x0000_t202" style="position:absolute;margin-left:630pt;margin-top:15pt;width:64.5pt;height:61.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" fillcolor="window" strokecolor="window" strokeweight=".5pt">
              <v:textbox>
                <w:txbxContent>
                  <w:p w14:paraId="7E26C91B" w14:textId="77777777" w:rsidR="00995B7A" w:rsidRDefault="00995B7A" w:rsidP="00995B7A">
                    <w:bookmarkStart w:id="4" w:name="_Hlk119099543"/>
                    <w:bookmarkEnd w:id="4"/>
                    <w:r>
                      <w:rPr>
                        <w:noProof/>
                      </w:rPr>
                      <w:drawing>
                        <wp:inline distT="0" distB="0" distL="0" distR="0" wp14:anchorId="18C1A910" wp14:editId="170BDF88">
                          <wp:extent cx="595150" cy="61274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95150" cy="6127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1D2461D3" wp14:editId="17C9A383">
              <wp:simplePos x="0" y="0"/>
              <wp:positionH relativeFrom="column">
                <wp:posOffset>7562850</wp:posOffset>
              </wp:positionH>
              <wp:positionV relativeFrom="page">
                <wp:posOffset>47625</wp:posOffset>
              </wp:positionV>
              <wp:extent cx="1664970" cy="1589405"/>
              <wp:effectExtent l="0" t="0" r="11430" b="10795"/>
              <wp:wrapNone/>
              <wp:docPr id="8" name="Flowchart: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64970" cy="1589405"/>
                      </a:xfrm>
                      <a:prstGeom prst="flowChartConnector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59D308C6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Flowchart: Connector 8" o:spid="_x0000_s1026" type="#_x0000_t120" style="position:absolute;margin-left:595.5pt;margin-top:3.75pt;width:131.1pt;height:125.15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" fillcolor="window" strokecolor="window" strokeweight="1pt">
              <v:stroke joinstyle="miter"/>
              <w10:wrap anchory="page"/>
            </v:shape>
          </w:pict>
        </mc:Fallback>
      </mc:AlternateContent>
    </w:r>
  </w:p>
  <w:p w14:paraId="119E37A5" w14:textId="77777777" w:rsidR="00B7076E" w:rsidRDefault="00B7076E">
    <w:pPr>
      <w:pStyle w:val="Header"/>
    </w:pPr>
  </w:p>
  <w:p w14:paraId="7DC97B99" w14:textId="77777777" w:rsidR="00B7076E" w:rsidRDefault="00B7076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0560" behindDoc="1" locked="0" layoutInCell="1" allowOverlap="1" wp14:anchorId="2D92937C" wp14:editId="52E5DAEA">
              <wp:simplePos x="0" y="0"/>
              <wp:positionH relativeFrom="column">
                <wp:posOffset>-923925</wp:posOffset>
              </wp:positionH>
              <wp:positionV relativeFrom="page">
                <wp:posOffset>0</wp:posOffset>
              </wp:positionV>
              <wp:extent cx="10788015" cy="450215"/>
              <wp:effectExtent l="0" t="0" r="0" b="698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88015" cy="4502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rect w14:anchorId="20A8F344" id="Rectangle 2" o:spid="_x0000_s1026" style="position:absolute;margin-left:-72.75pt;margin-top:0;width:849.45pt;height:35.4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" fillcolor="#4472c4 [3204]" stroked="f" strokeweight="1pt">
              <w10:wrap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964D6"/>
    <w:multiLevelType w:val="hybridMultilevel"/>
    <w:tmpl w:val="638C6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93935"/>
    <w:multiLevelType w:val="hybridMultilevel"/>
    <w:tmpl w:val="DCDA4F74"/>
    <w:lvl w:ilvl="0" w:tplc="81F05154">
      <w:numFmt w:val="bullet"/>
      <w:lvlText w:val="•"/>
      <w:lvlJc w:val="left"/>
      <w:pPr>
        <w:ind w:left="4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78A4A27A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95DED17A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DABCE604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D41EFA04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36D027BA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4FC23E48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A05EA40E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2C8AEDE6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B4A5857"/>
    <w:multiLevelType w:val="hybridMultilevel"/>
    <w:tmpl w:val="A2263CBE"/>
    <w:lvl w:ilvl="0" w:tplc="B70A95AA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055ACAA4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698E0426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65AC1546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60E6B522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6D5C058A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C4544290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FE709CB2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F1F6FF00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147BA5"/>
    <w:multiLevelType w:val="hybridMultilevel"/>
    <w:tmpl w:val="8C10CEE8"/>
    <w:lvl w:ilvl="0" w:tplc="3842B0D8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F708A1F0">
      <w:numFmt w:val="bullet"/>
      <w:lvlText w:val="•"/>
      <w:lvlJc w:val="left"/>
      <w:pPr>
        <w:ind w:left="1167" w:hanging="360"/>
      </w:pPr>
      <w:rPr>
        <w:rFonts w:hint="default"/>
        <w:lang w:val="en-US" w:eastAsia="en-US" w:bidi="ar-SA"/>
      </w:rPr>
    </w:lvl>
    <w:lvl w:ilvl="2" w:tplc="FE7C7C98">
      <w:numFmt w:val="bullet"/>
      <w:lvlText w:val="•"/>
      <w:lvlJc w:val="left"/>
      <w:pPr>
        <w:ind w:left="1874" w:hanging="360"/>
      </w:pPr>
      <w:rPr>
        <w:rFonts w:hint="default"/>
        <w:lang w:val="en-US" w:eastAsia="en-US" w:bidi="ar-SA"/>
      </w:rPr>
    </w:lvl>
    <w:lvl w:ilvl="3" w:tplc="3ABE0ED8">
      <w:numFmt w:val="bullet"/>
      <w:lvlText w:val="•"/>
      <w:lvlJc w:val="left"/>
      <w:pPr>
        <w:ind w:left="2581" w:hanging="360"/>
      </w:pPr>
      <w:rPr>
        <w:rFonts w:hint="default"/>
        <w:lang w:val="en-US" w:eastAsia="en-US" w:bidi="ar-SA"/>
      </w:rPr>
    </w:lvl>
    <w:lvl w:ilvl="4" w:tplc="BB4C0812">
      <w:numFmt w:val="bullet"/>
      <w:lvlText w:val="•"/>
      <w:lvlJc w:val="left"/>
      <w:pPr>
        <w:ind w:left="3288" w:hanging="360"/>
      </w:pPr>
      <w:rPr>
        <w:rFonts w:hint="default"/>
        <w:lang w:val="en-US" w:eastAsia="en-US" w:bidi="ar-SA"/>
      </w:rPr>
    </w:lvl>
    <w:lvl w:ilvl="5" w:tplc="DB84054E">
      <w:numFmt w:val="bullet"/>
      <w:lvlText w:val="•"/>
      <w:lvlJc w:val="left"/>
      <w:pPr>
        <w:ind w:left="3995" w:hanging="360"/>
      </w:pPr>
      <w:rPr>
        <w:rFonts w:hint="default"/>
        <w:lang w:val="en-US" w:eastAsia="en-US" w:bidi="ar-SA"/>
      </w:rPr>
    </w:lvl>
    <w:lvl w:ilvl="6" w:tplc="F6829962">
      <w:numFmt w:val="bullet"/>
      <w:lvlText w:val="•"/>
      <w:lvlJc w:val="left"/>
      <w:pPr>
        <w:ind w:left="4702" w:hanging="360"/>
      </w:pPr>
      <w:rPr>
        <w:rFonts w:hint="default"/>
        <w:lang w:val="en-US" w:eastAsia="en-US" w:bidi="ar-SA"/>
      </w:rPr>
    </w:lvl>
    <w:lvl w:ilvl="7" w:tplc="F160A058">
      <w:numFmt w:val="bullet"/>
      <w:lvlText w:val="•"/>
      <w:lvlJc w:val="left"/>
      <w:pPr>
        <w:ind w:left="5409" w:hanging="360"/>
      </w:pPr>
      <w:rPr>
        <w:rFonts w:hint="default"/>
        <w:lang w:val="en-US" w:eastAsia="en-US" w:bidi="ar-SA"/>
      </w:rPr>
    </w:lvl>
    <w:lvl w:ilvl="8" w:tplc="E54AD0EC">
      <w:numFmt w:val="bullet"/>
      <w:lvlText w:val="•"/>
      <w:lvlJc w:val="left"/>
      <w:pPr>
        <w:ind w:left="611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C8F7701"/>
    <w:multiLevelType w:val="hybridMultilevel"/>
    <w:tmpl w:val="41941CC8"/>
    <w:lvl w:ilvl="0" w:tplc="8C02D3B6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6ADE53D4"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2" w:tplc="692638B8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6DE09A0C">
      <w:numFmt w:val="bullet"/>
      <w:lvlText w:val="•"/>
      <w:lvlJc w:val="left"/>
      <w:pPr>
        <w:ind w:left="2278" w:hanging="360"/>
      </w:pPr>
      <w:rPr>
        <w:rFonts w:hint="default"/>
        <w:lang w:val="en-US" w:eastAsia="en-US" w:bidi="ar-SA"/>
      </w:rPr>
    </w:lvl>
    <w:lvl w:ilvl="4" w:tplc="597C450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5" w:tplc="A52C0958">
      <w:numFmt w:val="bullet"/>
      <w:lvlText w:val="•"/>
      <w:lvlJc w:val="left"/>
      <w:pPr>
        <w:ind w:left="3503" w:hanging="360"/>
      </w:pPr>
      <w:rPr>
        <w:rFonts w:hint="default"/>
        <w:lang w:val="en-US" w:eastAsia="en-US" w:bidi="ar-SA"/>
      </w:rPr>
    </w:lvl>
    <w:lvl w:ilvl="6" w:tplc="B9E4F184">
      <w:numFmt w:val="bullet"/>
      <w:lvlText w:val="•"/>
      <w:lvlJc w:val="left"/>
      <w:pPr>
        <w:ind w:left="4116" w:hanging="360"/>
      </w:pPr>
      <w:rPr>
        <w:rFonts w:hint="default"/>
        <w:lang w:val="en-US" w:eastAsia="en-US" w:bidi="ar-SA"/>
      </w:rPr>
    </w:lvl>
    <w:lvl w:ilvl="7" w:tplc="FB64D3EE">
      <w:numFmt w:val="bullet"/>
      <w:lvlText w:val="•"/>
      <w:lvlJc w:val="left"/>
      <w:pPr>
        <w:ind w:left="4728" w:hanging="360"/>
      </w:pPr>
      <w:rPr>
        <w:rFonts w:hint="default"/>
        <w:lang w:val="en-US" w:eastAsia="en-US" w:bidi="ar-SA"/>
      </w:rPr>
    </w:lvl>
    <w:lvl w:ilvl="8" w:tplc="139A462E">
      <w:numFmt w:val="bullet"/>
      <w:lvlText w:val="•"/>
      <w:lvlJc w:val="left"/>
      <w:pPr>
        <w:ind w:left="534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F6E2A1B"/>
    <w:multiLevelType w:val="hybridMultilevel"/>
    <w:tmpl w:val="34646C04"/>
    <w:lvl w:ilvl="0" w:tplc="3146B8F6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40DA60D0">
      <w:numFmt w:val="bullet"/>
      <w:lvlText w:val="•"/>
      <w:lvlJc w:val="left"/>
      <w:pPr>
        <w:ind w:left="1184" w:hanging="360"/>
      </w:pPr>
      <w:rPr>
        <w:rFonts w:hint="default"/>
        <w:lang w:val="en-US" w:eastAsia="en-US" w:bidi="ar-SA"/>
      </w:rPr>
    </w:lvl>
    <w:lvl w:ilvl="2" w:tplc="60D2F3A6">
      <w:numFmt w:val="bullet"/>
      <w:lvlText w:val="•"/>
      <w:lvlJc w:val="left"/>
      <w:pPr>
        <w:ind w:left="1908" w:hanging="360"/>
      </w:pPr>
      <w:rPr>
        <w:rFonts w:hint="default"/>
        <w:lang w:val="en-US" w:eastAsia="en-US" w:bidi="ar-SA"/>
      </w:rPr>
    </w:lvl>
    <w:lvl w:ilvl="3" w:tplc="CBEC9FA8"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4" w:tplc="790660C6">
      <w:numFmt w:val="bullet"/>
      <w:lvlText w:val="•"/>
      <w:lvlJc w:val="left"/>
      <w:pPr>
        <w:ind w:left="3356" w:hanging="360"/>
      </w:pPr>
      <w:rPr>
        <w:rFonts w:hint="default"/>
        <w:lang w:val="en-US" w:eastAsia="en-US" w:bidi="ar-SA"/>
      </w:rPr>
    </w:lvl>
    <w:lvl w:ilvl="5" w:tplc="F3129018">
      <w:numFmt w:val="bullet"/>
      <w:lvlText w:val="•"/>
      <w:lvlJc w:val="left"/>
      <w:pPr>
        <w:ind w:left="4080" w:hanging="360"/>
      </w:pPr>
      <w:rPr>
        <w:rFonts w:hint="default"/>
        <w:lang w:val="en-US" w:eastAsia="en-US" w:bidi="ar-SA"/>
      </w:rPr>
    </w:lvl>
    <w:lvl w:ilvl="6" w:tplc="5802AFA4">
      <w:numFmt w:val="bullet"/>
      <w:lvlText w:val="•"/>
      <w:lvlJc w:val="left"/>
      <w:pPr>
        <w:ind w:left="4804" w:hanging="360"/>
      </w:pPr>
      <w:rPr>
        <w:rFonts w:hint="default"/>
        <w:lang w:val="en-US" w:eastAsia="en-US" w:bidi="ar-SA"/>
      </w:rPr>
    </w:lvl>
    <w:lvl w:ilvl="7" w:tplc="B40E29A2">
      <w:numFmt w:val="bullet"/>
      <w:lvlText w:val="•"/>
      <w:lvlJc w:val="left"/>
      <w:pPr>
        <w:ind w:left="5528" w:hanging="360"/>
      </w:pPr>
      <w:rPr>
        <w:rFonts w:hint="default"/>
        <w:lang w:val="en-US" w:eastAsia="en-US" w:bidi="ar-SA"/>
      </w:rPr>
    </w:lvl>
    <w:lvl w:ilvl="8" w:tplc="6EBEE906">
      <w:numFmt w:val="bullet"/>
      <w:lvlText w:val="•"/>
      <w:lvlJc w:val="left"/>
      <w:pPr>
        <w:ind w:left="62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00712D3"/>
    <w:multiLevelType w:val="hybridMultilevel"/>
    <w:tmpl w:val="B5C86ED0"/>
    <w:lvl w:ilvl="0" w:tplc="9A843C8C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43F09AFE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B0042D2E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CA746D1E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B6C2B112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A42CC2D2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82EAAB7C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579C4CC4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67CA25A6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01E1347"/>
    <w:multiLevelType w:val="hybridMultilevel"/>
    <w:tmpl w:val="70A4E33E"/>
    <w:lvl w:ilvl="0" w:tplc="46AA48E6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3592A0C8">
      <w:numFmt w:val="bullet"/>
      <w:lvlText w:val="•"/>
      <w:lvlJc w:val="left"/>
      <w:pPr>
        <w:ind w:left="1058" w:hanging="360"/>
      </w:pPr>
      <w:rPr>
        <w:rFonts w:hint="default"/>
        <w:lang w:val="en-US" w:eastAsia="en-US" w:bidi="ar-SA"/>
      </w:rPr>
    </w:lvl>
    <w:lvl w:ilvl="2" w:tplc="C65EA32C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3" w:tplc="3620E432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4" w:tplc="DE90D408">
      <w:numFmt w:val="bullet"/>
      <w:lvlText w:val="•"/>
      <w:lvlJc w:val="left"/>
      <w:pPr>
        <w:ind w:left="2913" w:hanging="360"/>
      </w:pPr>
      <w:rPr>
        <w:rFonts w:hint="default"/>
        <w:lang w:val="en-US" w:eastAsia="en-US" w:bidi="ar-SA"/>
      </w:rPr>
    </w:lvl>
    <w:lvl w:ilvl="5" w:tplc="B240BB90">
      <w:numFmt w:val="bullet"/>
      <w:lvlText w:val="•"/>
      <w:lvlJc w:val="left"/>
      <w:pPr>
        <w:ind w:left="3531" w:hanging="360"/>
      </w:pPr>
      <w:rPr>
        <w:rFonts w:hint="default"/>
        <w:lang w:val="en-US" w:eastAsia="en-US" w:bidi="ar-SA"/>
      </w:rPr>
    </w:lvl>
    <w:lvl w:ilvl="6" w:tplc="0C6A8462">
      <w:numFmt w:val="bullet"/>
      <w:lvlText w:val="•"/>
      <w:lvlJc w:val="left"/>
      <w:pPr>
        <w:ind w:left="4149" w:hanging="360"/>
      </w:pPr>
      <w:rPr>
        <w:rFonts w:hint="default"/>
        <w:lang w:val="en-US" w:eastAsia="en-US" w:bidi="ar-SA"/>
      </w:rPr>
    </w:lvl>
    <w:lvl w:ilvl="7" w:tplc="02A60C6A">
      <w:numFmt w:val="bullet"/>
      <w:lvlText w:val="•"/>
      <w:lvlJc w:val="left"/>
      <w:pPr>
        <w:ind w:left="4768" w:hanging="360"/>
      </w:pPr>
      <w:rPr>
        <w:rFonts w:hint="default"/>
        <w:lang w:val="en-US" w:eastAsia="en-US" w:bidi="ar-SA"/>
      </w:rPr>
    </w:lvl>
    <w:lvl w:ilvl="8" w:tplc="8D44048A">
      <w:numFmt w:val="bullet"/>
      <w:lvlText w:val="•"/>
      <w:lvlJc w:val="left"/>
      <w:pPr>
        <w:ind w:left="5386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2EE7337"/>
    <w:multiLevelType w:val="hybridMultilevel"/>
    <w:tmpl w:val="B5562740"/>
    <w:lvl w:ilvl="0" w:tplc="2F623FD0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8FA06996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0D98F2DC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99C83376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C5ACF260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D6C4BFA6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D95C15DA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A6429A72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9B5CA596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514465D"/>
    <w:multiLevelType w:val="hybridMultilevel"/>
    <w:tmpl w:val="64545D84"/>
    <w:lvl w:ilvl="0" w:tplc="F02425B6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05889716">
      <w:numFmt w:val="bullet"/>
      <w:lvlText w:val="•"/>
      <w:lvlJc w:val="left"/>
      <w:pPr>
        <w:ind w:left="1041" w:hanging="360"/>
      </w:pPr>
      <w:rPr>
        <w:rFonts w:hint="default"/>
        <w:lang w:val="en-US" w:eastAsia="en-US" w:bidi="ar-SA"/>
      </w:rPr>
    </w:lvl>
    <w:lvl w:ilvl="2" w:tplc="97FAD6DE">
      <w:numFmt w:val="bullet"/>
      <w:lvlText w:val="•"/>
      <w:lvlJc w:val="left"/>
      <w:pPr>
        <w:ind w:left="1642" w:hanging="360"/>
      </w:pPr>
      <w:rPr>
        <w:rFonts w:hint="default"/>
        <w:lang w:val="en-US" w:eastAsia="en-US" w:bidi="ar-SA"/>
      </w:rPr>
    </w:lvl>
    <w:lvl w:ilvl="3" w:tplc="A050CDF0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4" w:tplc="0104572A">
      <w:numFmt w:val="bullet"/>
      <w:lvlText w:val="•"/>
      <w:lvlJc w:val="left"/>
      <w:pPr>
        <w:ind w:left="2845" w:hanging="360"/>
      </w:pPr>
      <w:rPr>
        <w:rFonts w:hint="default"/>
        <w:lang w:val="en-US" w:eastAsia="en-US" w:bidi="ar-SA"/>
      </w:rPr>
    </w:lvl>
    <w:lvl w:ilvl="5" w:tplc="7FC295A4">
      <w:numFmt w:val="bullet"/>
      <w:lvlText w:val="•"/>
      <w:lvlJc w:val="left"/>
      <w:pPr>
        <w:ind w:left="3446" w:hanging="360"/>
      </w:pPr>
      <w:rPr>
        <w:rFonts w:hint="default"/>
        <w:lang w:val="en-US" w:eastAsia="en-US" w:bidi="ar-SA"/>
      </w:rPr>
    </w:lvl>
    <w:lvl w:ilvl="6" w:tplc="4A6EBB64">
      <w:numFmt w:val="bullet"/>
      <w:lvlText w:val="•"/>
      <w:lvlJc w:val="left"/>
      <w:pPr>
        <w:ind w:left="4047" w:hanging="360"/>
      </w:pPr>
      <w:rPr>
        <w:rFonts w:hint="default"/>
        <w:lang w:val="en-US" w:eastAsia="en-US" w:bidi="ar-SA"/>
      </w:rPr>
    </w:lvl>
    <w:lvl w:ilvl="7" w:tplc="98AECF8A">
      <w:numFmt w:val="bullet"/>
      <w:lvlText w:val="•"/>
      <w:lvlJc w:val="left"/>
      <w:pPr>
        <w:ind w:left="4649" w:hanging="360"/>
      </w:pPr>
      <w:rPr>
        <w:rFonts w:hint="default"/>
        <w:lang w:val="en-US" w:eastAsia="en-US" w:bidi="ar-SA"/>
      </w:rPr>
    </w:lvl>
    <w:lvl w:ilvl="8" w:tplc="94B4387A"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17182130"/>
    <w:multiLevelType w:val="hybridMultilevel"/>
    <w:tmpl w:val="C05ADE20"/>
    <w:lvl w:ilvl="0" w:tplc="23D29CD2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C64AADF6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46FE0906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729C3F34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FCFCDBB8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BEF093A0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029C6008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AFB8C9E8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57806408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1E0862EF"/>
    <w:multiLevelType w:val="hybridMultilevel"/>
    <w:tmpl w:val="7B9EF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C05FF4"/>
    <w:multiLevelType w:val="hybridMultilevel"/>
    <w:tmpl w:val="5660F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C8673C"/>
    <w:multiLevelType w:val="hybridMultilevel"/>
    <w:tmpl w:val="6F78C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14899"/>
    <w:multiLevelType w:val="hybridMultilevel"/>
    <w:tmpl w:val="AA8EA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4C7ED8"/>
    <w:multiLevelType w:val="hybridMultilevel"/>
    <w:tmpl w:val="EC10B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0D51E4"/>
    <w:multiLevelType w:val="hybridMultilevel"/>
    <w:tmpl w:val="A5A8C7FC"/>
    <w:lvl w:ilvl="0" w:tplc="C8482450">
      <w:numFmt w:val="bullet"/>
      <w:lvlText w:val="•"/>
      <w:lvlJc w:val="left"/>
      <w:pPr>
        <w:ind w:left="4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8C5C4CCC">
      <w:numFmt w:val="bullet"/>
      <w:lvlText w:val="•"/>
      <w:lvlJc w:val="left"/>
      <w:pPr>
        <w:ind w:left="1165" w:hanging="360"/>
      </w:pPr>
      <w:rPr>
        <w:rFonts w:hint="default"/>
        <w:lang w:val="en-US" w:eastAsia="en-US" w:bidi="ar-SA"/>
      </w:rPr>
    </w:lvl>
    <w:lvl w:ilvl="2" w:tplc="B4B287AE">
      <w:numFmt w:val="bullet"/>
      <w:lvlText w:val="•"/>
      <w:lvlJc w:val="left"/>
      <w:pPr>
        <w:ind w:left="1890" w:hanging="360"/>
      </w:pPr>
      <w:rPr>
        <w:rFonts w:hint="default"/>
        <w:lang w:val="en-US" w:eastAsia="en-US" w:bidi="ar-SA"/>
      </w:rPr>
    </w:lvl>
    <w:lvl w:ilvl="3" w:tplc="93825D12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4" w:tplc="0734AB14"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5" w:tplc="AF7CC400">
      <w:numFmt w:val="bullet"/>
      <w:lvlText w:val="•"/>
      <w:lvlJc w:val="left"/>
      <w:pPr>
        <w:ind w:left="4065" w:hanging="360"/>
      </w:pPr>
      <w:rPr>
        <w:rFonts w:hint="default"/>
        <w:lang w:val="en-US" w:eastAsia="en-US" w:bidi="ar-SA"/>
      </w:rPr>
    </w:lvl>
    <w:lvl w:ilvl="6" w:tplc="C356413E">
      <w:numFmt w:val="bullet"/>
      <w:lvlText w:val="•"/>
      <w:lvlJc w:val="left"/>
      <w:pPr>
        <w:ind w:left="4790" w:hanging="360"/>
      </w:pPr>
      <w:rPr>
        <w:rFonts w:hint="default"/>
        <w:lang w:val="en-US" w:eastAsia="en-US" w:bidi="ar-SA"/>
      </w:rPr>
    </w:lvl>
    <w:lvl w:ilvl="7" w:tplc="38706FF6">
      <w:numFmt w:val="bullet"/>
      <w:lvlText w:val="•"/>
      <w:lvlJc w:val="left"/>
      <w:pPr>
        <w:ind w:left="5515" w:hanging="360"/>
      </w:pPr>
      <w:rPr>
        <w:rFonts w:hint="default"/>
        <w:lang w:val="en-US" w:eastAsia="en-US" w:bidi="ar-SA"/>
      </w:rPr>
    </w:lvl>
    <w:lvl w:ilvl="8" w:tplc="B77230B6">
      <w:numFmt w:val="bullet"/>
      <w:lvlText w:val="•"/>
      <w:lvlJc w:val="left"/>
      <w:pPr>
        <w:ind w:left="624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FE36362"/>
    <w:multiLevelType w:val="hybridMultilevel"/>
    <w:tmpl w:val="FBDA6C54"/>
    <w:lvl w:ilvl="0" w:tplc="339084FA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0CD4A32A">
      <w:numFmt w:val="bullet"/>
      <w:lvlText w:val="•"/>
      <w:lvlJc w:val="left"/>
      <w:pPr>
        <w:ind w:left="1041" w:hanging="360"/>
      </w:pPr>
      <w:rPr>
        <w:rFonts w:hint="default"/>
        <w:lang w:val="en-US" w:eastAsia="en-US" w:bidi="ar-SA"/>
      </w:rPr>
    </w:lvl>
    <w:lvl w:ilvl="2" w:tplc="019C0714">
      <w:numFmt w:val="bullet"/>
      <w:lvlText w:val="•"/>
      <w:lvlJc w:val="left"/>
      <w:pPr>
        <w:ind w:left="1642" w:hanging="360"/>
      </w:pPr>
      <w:rPr>
        <w:rFonts w:hint="default"/>
        <w:lang w:val="en-US" w:eastAsia="en-US" w:bidi="ar-SA"/>
      </w:rPr>
    </w:lvl>
    <w:lvl w:ilvl="3" w:tplc="E6725BAE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4" w:tplc="B68CBDA6">
      <w:numFmt w:val="bullet"/>
      <w:lvlText w:val="•"/>
      <w:lvlJc w:val="left"/>
      <w:pPr>
        <w:ind w:left="2845" w:hanging="360"/>
      </w:pPr>
      <w:rPr>
        <w:rFonts w:hint="default"/>
        <w:lang w:val="en-US" w:eastAsia="en-US" w:bidi="ar-SA"/>
      </w:rPr>
    </w:lvl>
    <w:lvl w:ilvl="5" w:tplc="18F6E422">
      <w:numFmt w:val="bullet"/>
      <w:lvlText w:val="•"/>
      <w:lvlJc w:val="left"/>
      <w:pPr>
        <w:ind w:left="3446" w:hanging="360"/>
      </w:pPr>
      <w:rPr>
        <w:rFonts w:hint="default"/>
        <w:lang w:val="en-US" w:eastAsia="en-US" w:bidi="ar-SA"/>
      </w:rPr>
    </w:lvl>
    <w:lvl w:ilvl="6" w:tplc="A6AEE78E">
      <w:numFmt w:val="bullet"/>
      <w:lvlText w:val="•"/>
      <w:lvlJc w:val="left"/>
      <w:pPr>
        <w:ind w:left="4047" w:hanging="360"/>
      </w:pPr>
      <w:rPr>
        <w:rFonts w:hint="default"/>
        <w:lang w:val="en-US" w:eastAsia="en-US" w:bidi="ar-SA"/>
      </w:rPr>
    </w:lvl>
    <w:lvl w:ilvl="7" w:tplc="F5A0B70C">
      <w:numFmt w:val="bullet"/>
      <w:lvlText w:val="•"/>
      <w:lvlJc w:val="left"/>
      <w:pPr>
        <w:ind w:left="4649" w:hanging="360"/>
      </w:pPr>
      <w:rPr>
        <w:rFonts w:hint="default"/>
        <w:lang w:val="en-US" w:eastAsia="en-US" w:bidi="ar-SA"/>
      </w:rPr>
    </w:lvl>
    <w:lvl w:ilvl="8" w:tplc="DF149F6C">
      <w:numFmt w:val="bullet"/>
      <w:lvlText w:val="•"/>
      <w:lvlJc w:val="left"/>
      <w:pPr>
        <w:ind w:left="5250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0C94152"/>
    <w:multiLevelType w:val="hybridMultilevel"/>
    <w:tmpl w:val="52CCD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73FE8"/>
    <w:multiLevelType w:val="hybridMultilevel"/>
    <w:tmpl w:val="C68C6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A06AB7"/>
    <w:multiLevelType w:val="hybridMultilevel"/>
    <w:tmpl w:val="75C8F978"/>
    <w:lvl w:ilvl="0" w:tplc="F58A5458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2CBA5F04">
      <w:numFmt w:val="bullet"/>
      <w:lvlText w:val="•"/>
      <w:lvlJc w:val="left"/>
      <w:pPr>
        <w:ind w:left="1058" w:hanging="360"/>
      </w:pPr>
      <w:rPr>
        <w:rFonts w:hint="default"/>
        <w:lang w:val="en-US" w:eastAsia="en-US" w:bidi="ar-SA"/>
      </w:rPr>
    </w:lvl>
    <w:lvl w:ilvl="2" w:tplc="AD24DB76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3" w:tplc="F0881658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4" w:tplc="8FD2F68E">
      <w:numFmt w:val="bullet"/>
      <w:lvlText w:val="•"/>
      <w:lvlJc w:val="left"/>
      <w:pPr>
        <w:ind w:left="2913" w:hanging="360"/>
      </w:pPr>
      <w:rPr>
        <w:rFonts w:hint="default"/>
        <w:lang w:val="en-US" w:eastAsia="en-US" w:bidi="ar-SA"/>
      </w:rPr>
    </w:lvl>
    <w:lvl w:ilvl="5" w:tplc="31DC0C3E">
      <w:numFmt w:val="bullet"/>
      <w:lvlText w:val="•"/>
      <w:lvlJc w:val="left"/>
      <w:pPr>
        <w:ind w:left="3531" w:hanging="360"/>
      </w:pPr>
      <w:rPr>
        <w:rFonts w:hint="default"/>
        <w:lang w:val="en-US" w:eastAsia="en-US" w:bidi="ar-SA"/>
      </w:rPr>
    </w:lvl>
    <w:lvl w:ilvl="6" w:tplc="EF9A8404">
      <w:numFmt w:val="bullet"/>
      <w:lvlText w:val="•"/>
      <w:lvlJc w:val="left"/>
      <w:pPr>
        <w:ind w:left="4149" w:hanging="360"/>
      </w:pPr>
      <w:rPr>
        <w:rFonts w:hint="default"/>
        <w:lang w:val="en-US" w:eastAsia="en-US" w:bidi="ar-SA"/>
      </w:rPr>
    </w:lvl>
    <w:lvl w:ilvl="7" w:tplc="FB76993C">
      <w:numFmt w:val="bullet"/>
      <w:lvlText w:val="•"/>
      <w:lvlJc w:val="left"/>
      <w:pPr>
        <w:ind w:left="4768" w:hanging="360"/>
      </w:pPr>
      <w:rPr>
        <w:rFonts w:hint="default"/>
        <w:lang w:val="en-US" w:eastAsia="en-US" w:bidi="ar-SA"/>
      </w:rPr>
    </w:lvl>
    <w:lvl w:ilvl="8" w:tplc="0D5E124C">
      <w:numFmt w:val="bullet"/>
      <w:lvlText w:val="•"/>
      <w:lvlJc w:val="left"/>
      <w:pPr>
        <w:ind w:left="5386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260144A"/>
    <w:multiLevelType w:val="hybridMultilevel"/>
    <w:tmpl w:val="1BBA3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802228"/>
    <w:multiLevelType w:val="hybridMultilevel"/>
    <w:tmpl w:val="1A22E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F77015"/>
    <w:multiLevelType w:val="hybridMultilevel"/>
    <w:tmpl w:val="5E7295FE"/>
    <w:lvl w:ilvl="0" w:tplc="97D2DDD6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12965A1C">
      <w:numFmt w:val="bullet"/>
      <w:lvlText w:val="•"/>
      <w:lvlJc w:val="left"/>
      <w:pPr>
        <w:ind w:left="1058" w:hanging="360"/>
      </w:pPr>
      <w:rPr>
        <w:rFonts w:hint="default"/>
        <w:lang w:val="en-US" w:eastAsia="en-US" w:bidi="ar-SA"/>
      </w:rPr>
    </w:lvl>
    <w:lvl w:ilvl="2" w:tplc="61404BA4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3" w:tplc="36D61A24">
      <w:numFmt w:val="bullet"/>
      <w:lvlText w:val="•"/>
      <w:lvlJc w:val="left"/>
      <w:pPr>
        <w:ind w:left="2294" w:hanging="360"/>
      </w:pPr>
      <w:rPr>
        <w:rFonts w:hint="default"/>
        <w:lang w:val="en-US" w:eastAsia="en-US" w:bidi="ar-SA"/>
      </w:rPr>
    </w:lvl>
    <w:lvl w:ilvl="4" w:tplc="173CBAEE">
      <w:numFmt w:val="bullet"/>
      <w:lvlText w:val="•"/>
      <w:lvlJc w:val="left"/>
      <w:pPr>
        <w:ind w:left="2913" w:hanging="360"/>
      </w:pPr>
      <w:rPr>
        <w:rFonts w:hint="default"/>
        <w:lang w:val="en-US" w:eastAsia="en-US" w:bidi="ar-SA"/>
      </w:rPr>
    </w:lvl>
    <w:lvl w:ilvl="5" w:tplc="B6F0A0D4">
      <w:numFmt w:val="bullet"/>
      <w:lvlText w:val="•"/>
      <w:lvlJc w:val="left"/>
      <w:pPr>
        <w:ind w:left="3531" w:hanging="360"/>
      </w:pPr>
      <w:rPr>
        <w:rFonts w:hint="default"/>
        <w:lang w:val="en-US" w:eastAsia="en-US" w:bidi="ar-SA"/>
      </w:rPr>
    </w:lvl>
    <w:lvl w:ilvl="6" w:tplc="7388BAA6">
      <w:numFmt w:val="bullet"/>
      <w:lvlText w:val="•"/>
      <w:lvlJc w:val="left"/>
      <w:pPr>
        <w:ind w:left="4149" w:hanging="360"/>
      </w:pPr>
      <w:rPr>
        <w:rFonts w:hint="default"/>
        <w:lang w:val="en-US" w:eastAsia="en-US" w:bidi="ar-SA"/>
      </w:rPr>
    </w:lvl>
    <w:lvl w:ilvl="7" w:tplc="21506A06">
      <w:numFmt w:val="bullet"/>
      <w:lvlText w:val="•"/>
      <w:lvlJc w:val="left"/>
      <w:pPr>
        <w:ind w:left="4768" w:hanging="360"/>
      </w:pPr>
      <w:rPr>
        <w:rFonts w:hint="default"/>
        <w:lang w:val="en-US" w:eastAsia="en-US" w:bidi="ar-SA"/>
      </w:rPr>
    </w:lvl>
    <w:lvl w:ilvl="8" w:tplc="D2A6E3DA">
      <w:numFmt w:val="bullet"/>
      <w:lvlText w:val="•"/>
      <w:lvlJc w:val="left"/>
      <w:pPr>
        <w:ind w:left="5386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A3A4E10"/>
    <w:multiLevelType w:val="hybridMultilevel"/>
    <w:tmpl w:val="1122918A"/>
    <w:lvl w:ilvl="0" w:tplc="E1E6E05E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10FE4840"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2" w:tplc="314E00EC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CA0CC22E">
      <w:numFmt w:val="bullet"/>
      <w:lvlText w:val="•"/>
      <w:lvlJc w:val="left"/>
      <w:pPr>
        <w:ind w:left="2278" w:hanging="360"/>
      </w:pPr>
      <w:rPr>
        <w:rFonts w:hint="default"/>
        <w:lang w:val="en-US" w:eastAsia="en-US" w:bidi="ar-SA"/>
      </w:rPr>
    </w:lvl>
    <w:lvl w:ilvl="4" w:tplc="1714C51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5" w:tplc="E0C2FC92">
      <w:numFmt w:val="bullet"/>
      <w:lvlText w:val="•"/>
      <w:lvlJc w:val="left"/>
      <w:pPr>
        <w:ind w:left="3503" w:hanging="360"/>
      </w:pPr>
      <w:rPr>
        <w:rFonts w:hint="default"/>
        <w:lang w:val="en-US" w:eastAsia="en-US" w:bidi="ar-SA"/>
      </w:rPr>
    </w:lvl>
    <w:lvl w:ilvl="6" w:tplc="FB1AB0D6">
      <w:numFmt w:val="bullet"/>
      <w:lvlText w:val="•"/>
      <w:lvlJc w:val="left"/>
      <w:pPr>
        <w:ind w:left="4116" w:hanging="360"/>
      </w:pPr>
      <w:rPr>
        <w:rFonts w:hint="default"/>
        <w:lang w:val="en-US" w:eastAsia="en-US" w:bidi="ar-SA"/>
      </w:rPr>
    </w:lvl>
    <w:lvl w:ilvl="7" w:tplc="9DEE51E4">
      <w:numFmt w:val="bullet"/>
      <w:lvlText w:val="•"/>
      <w:lvlJc w:val="left"/>
      <w:pPr>
        <w:ind w:left="4728" w:hanging="360"/>
      </w:pPr>
      <w:rPr>
        <w:rFonts w:hint="default"/>
        <w:lang w:val="en-US" w:eastAsia="en-US" w:bidi="ar-SA"/>
      </w:rPr>
    </w:lvl>
    <w:lvl w:ilvl="8" w:tplc="027EDA9C">
      <w:numFmt w:val="bullet"/>
      <w:lvlText w:val="•"/>
      <w:lvlJc w:val="left"/>
      <w:pPr>
        <w:ind w:left="5341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BB5113E"/>
    <w:multiLevelType w:val="hybridMultilevel"/>
    <w:tmpl w:val="595EE1C8"/>
    <w:lvl w:ilvl="0" w:tplc="40CA1028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15EC65AC">
      <w:numFmt w:val="bullet"/>
      <w:lvlText w:val="•"/>
      <w:lvlJc w:val="left"/>
      <w:pPr>
        <w:ind w:left="1047" w:hanging="360"/>
      </w:pPr>
      <w:rPr>
        <w:rFonts w:hint="default"/>
        <w:lang w:val="en-US" w:eastAsia="en-US" w:bidi="ar-SA"/>
      </w:rPr>
    </w:lvl>
    <w:lvl w:ilvl="2" w:tplc="0E5E9AF0">
      <w:numFmt w:val="bullet"/>
      <w:lvlText w:val="•"/>
      <w:lvlJc w:val="left"/>
      <w:pPr>
        <w:ind w:left="1654" w:hanging="360"/>
      </w:pPr>
      <w:rPr>
        <w:rFonts w:hint="default"/>
        <w:lang w:val="en-US" w:eastAsia="en-US" w:bidi="ar-SA"/>
      </w:rPr>
    </w:lvl>
    <w:lvl w:ilvl="3" w:tplc="5F2A32B0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4" w:tplc="F658231E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A22E2962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6" w:tplc="0FF47004">
      <w:numFmt w:val="bullet"/>
      <w:lvlText w:val="•"/>
      <w:lvlJc w:val="left"/>
      <w:pPr>
        <w:ind w:left="4082" w:hanging="360"/>
      </w:pPr>
      <w:rPr>
        <w:rFonts w:hint="default"/>
        <w:lang w:val="en-US" w:eastAsia="en-US" w:bidi="ar-SA"/>
      </w:rPr>
    </w:lvl>
    <w:lvl w:ilvl="7" w:tplc="D94273D4">
      <w:numFmt w:val="bullet"/>
      <w:lvlText w:val="•"/>
      <w:lvlJc w:val="left"/>
      <w:pPr>
        <w:ind w:left="4689" w:hanging="360"/>
      </w:pPr>
      <w:rPr>
        <w:rFonts w:hint="default"/>
        <w:lang w:val="en-US" w:eastAsia="en-US" w:bidi="ar-SA"/>
      </w:rPr>
    </w:lvl>
    <w:lvl w:ilvl="8" w:tplc="E858FBF8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D306D1F"/>
    <w:multiLevelType w:val="hybridMultilevel"/>
    <w:tmpl w:val="0CAA29B2"/>
    <w:lvl w:ilvl="0" w:tplc="D8B066B8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35D81EDE">
      <w:numFmt w:val="bullet"/>
      <w:lvlText w:val="•"/>
      <w:lvlJc w:val="left"/>
      <w:pPr>
        <w:ind w:left="1070" w:hanging="360"/>
      </w:pPr>
      <w:rPr>
        <w:rFonts w:hint="default"/>
        <w:lang w:val="en-US" w:eastAsia="en-US" w:bidi="ar-SA"/>
      </w:rPr>
    </w:lvl>
    <w:lvl w:ilvl="2" w:tplc="B136DEF8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3" w:tplc="7D3CD792">
      <w:numFmt w:val="bullet"/>
      <w:lvlText w:val="•"/>
      <w:lvlJc w:val="left"/>
      <w:pPr>
        <w:ind w:left="2291" w:hanging="360"/>
      </w:pPr>
      <w:rPr>
        <w:rFonts w:hint="default"/>
        <w:lang w:val="en-US" w:eastAsia="en-US" w:bidi="ar-SA"/>
      </w:rPr>
    </w:lvl>
    <w:lvl w:ilvl="4" w:tplc="A93E5588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5" w:tplc="AC0CBB90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6" w:tplc="0400B792">
      <w:numFmt w:val="bullet"/>
      <w:lvlText w:val="•"/>
      <w:lvlJc w:val="left"/>
      <w:pPr>
        <w:ind w:left="4123" w:hanging="360"/>
      </w:pPr>
      <w:rPr>
        <w:rFonts w:hint="default"/>
        <w:lang w:val="en-US" w:eastAsia="en-US" w:bidi="ar-SA"/>
      </w:rPr>
    </w:lvl>
    <w:lvl w:ilvl="7" w:tplc="E71A59D4">
      <w:numFmt w:val="bullet"/>
      <w:lvlText w:val="•"/>
      <w:lvlJc w:val="left"/>
      <w:pPr>
        <w:ind w:left="4734" w:hanging="360"/>
      </w:pPr>
      <w:rPr>
        <w:rFonts w:hint="default"/>
        <w:lang w:val="en-US" w:eastAsia="en-US" w:bidi="ar-SA"/>
      </w:rPr>
    </w:lvl>
    <w:lvl w:ilvl="8" w:tplc="B068F27A">
      <w:numFmt w:val="bullet"/>
      <w:lvlText w:val="•"/>
      <w:lvlJc w:val="left"/>
      <w:pPr>
        <w:ind w:left="5344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52926545"/>
    <w:multiLevelType w:val="hybridMultilevel"/>
    <w:tmpl w:val="9F3C70F4"/>
    <w:lvl w:ilvl="0" w:tplc="DCA68664">
      <w:numFmt w:val="bullet"/>
      <w:lvlText w:val="•"/>
      <w:lvlJc w:val="left"/>
      <w:pPr>
        <w:ind w:left="4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5456BD38">
      <w:numFmt w:val="bullet"/>
      <w:lvlText w:val="•"/>
      <w:lvlJc w:val="left"/>
      <w:pPr>
        <w:ind w:left="1159" w:hanging="360"/>
      </w:pPr>
      <w:rPr>
        <w:rFonts w:hint="default"/>
        <w:lang w:val="en-US" w:eastAsia="en-US" w:bidi="ar-SA"/>
      </w:rPr>
    </w:lvl>
    <w:lvl w:ilvl="2" w:tplc="B8C27034">
      <w:numFmt w:val="bullet"/>
      <w:lvlText w:val="•"/>
      <w:lvlJc w:val="left"/>
      <w:pPr>
        <w:ind w:left="1878" w:hanging="360"/>
      </w:pPr>
      <w:rPr>
        <w:rFonts w:hint="default"/>
        <w:lang w:val="en-US" w:eastAsia="en-US" w:bidi="ar-SA"/>
      </w:rPr>
    </w:lvl>
    <w:lvl w:ilvl="3" w:tplc="D9564D2A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9C1C66AA">
      <w:numFmt w:val="bullet"/>
      <w:lvlText w:val="•"/>
      <w:lvlJc w:val="left"/>
      <w:pPr>
        <w:ind w:left="3317" w:hanging="360"/>
      </w:pPr>
      <w:rPr>
        <w:rFonts w:hint="default"/>
        <w:lang w:val="en-US" w:eastAsia="en-US" w:bidi="ar-SA"/>
      </w:rPr>
    </w:lvl>
    <w:lvl w:ilvl="5" w:tplc="077A41D2">
      <w:numFmt w:val="bullet"/>
      <w:lvlText w:val="•"/>
      <w:lvlJc w:val="left"/>
      <w:pPr>
        <w:ind w:left="4036" w:hanging="360"/>
      </w:pPr>
      <w:rPr>
        <w:rFonts w:hint="default"/>
        <w:lang w:val="en-US" w:eastAsia="en-US" w:bidi="ar-SA"/>
      </w:rPr>
    </w:lvl>
    <w:lvl w:ilvl="6" w:tplc="74D69982">
      <w:numFmt w:val="bullet"/>
      <w:lvlText w:val="•"/>
      <w:lvlJc w:val="left"/>
      <w:pPr>
        <w:ind w:left="4755" w:hanging="360"/>
      </w:pPr>
      <w:rPr>
        <w:rFonts w:hint="default"/>
        <w:lang w:val="en-US" w:eastAsia="en-US" w:bidi="ar-SA"/>
      </w:rPr>
    </w:lvl>
    <w:lvl w:ilvl="7" w:tplc="A0E26E5C">
      <w:numFmt w:val="bullet"/>
      <w:lvlText w:val="•"/>
      <w:lvlJc w:val="left"/>
      <w:pPr>
        <w:ind w:left="5475" w:hanging="360"/>
      </w:pPr>
      <w:rPr>
        <w:rFonts w:hint="default"/>
        <w:lang w:val="en-US" w:eastAsia="en-US" w:bidi="ar-SA"/>
      </w:rPr>
    </w:lvl>
    <w:lvl w:ilvl="8" w:tplc="45869F36">
      <w:numFmt w:val="bullet"/>
      <w:lvlText w:val="•"/>
      <w:lvlJc w:val="left"/>
      <w:pPr>
        <w:ind w:left="6194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4E06BDE"/>
    <w:multiLevelType w:val="hybridMultilevel"/>
    <w:tmpl w:val="BFBC00D8"/>
    <w:lvl w:ilvl="0" w:tplc="9C364D88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E346B5FE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69A8EAB6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0DFE4402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764CC980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C2BC5BF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218687A6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662E79AC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169239EA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78C5271"/>
    <w:multiLevelType w:val="hybridMultilevel"/>
    <w:tmpl w:val="EBCC75BA"/>
    <w:lvl w:ilvl="0" w:tplc="BFB87D6C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136C8810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2D8CA248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3920099A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C79C49E2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C486D6FA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C9A4491C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31B0897C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F65272D4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C70049F"/>
    <w:multiLevelType w:val="hybridMultilevel"/>
    <w:tmpl w:val="FDD44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1E17EE"/>
    <w:multiLevelType w:val="hybridMultilevel"/>
    <w:tmpl w:val="5066C59C"/>
    <w:lvl w:ilvl="0" w:tplc="7E64269C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9B8A7816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2" w:tplc="5A4A2CC8">
      <w:numFmt w:val="bullet"/>
      <w:lvlText w:val="•"/>
      <w:lvlJc w:val="left"/>
      <w:pPr>
        <w:ind w:left="1885" w:hanging="360"/>
      </w:pPr>
      <w:rPr>
        <w:rFonts w:hint="default"/>
        <w:lang w:val="en-US" w:eastAsia="en-US" w:bidi="ar-SA"/>
      </w:rPr>
    </w:lvl>
    <w:lvl w:ilvl="3" w:tplc="6A5CBCC8">
      <w:numFmt w:val="bullet"/>
      <w:lvlText w:val="•"/>
      <w:lvlJc w:val="left"/>
      <w:pPr>
        <w:ind w:left="2597" w:hanging="360"/>
      </w:pPr>
      <w:rPr>
        <w:rFonts w:hint="default"/>
        <w:lang w:val="en-US" w:eastAsia="en-US" w:bidi="ar-SA"/>
      </w:rPr>
    </w:lvl>
    <w:lvl w:ilvl="4" w:tplc="EA22C7F6">
      <w:numFmt w:val="bullet"/>
      <w:lvlText w:val="•"/>
      <w:lvlJc w:val="left"/>
      <w:pPr>
        <w:ind w:left="3310" w:hanging="360"/>
      </w:pPr>
      <w:rPr>
        <w:rFonts w:hint="default"/>
        <w:lang w:val="en-US" w:eastAsia="en-US" w:bidi="ar-SA"/>
      </w:rPr>
    </w:lvl>
    <w:lvl w:ilvl="5" w:tplc="C8BA345C">
      <w:numFmt w:val="bullet"/>
      <w:lvlText w:val="•"/>
      <w:lvlJc w:val="left"/>
      <w:pPr>
        <w:ind w:left="4023" w:hanging="360"/>
      </w:pPr>
      <w:rPr>
        <w:rFonts w:hint="default"/>
        <w:lang w:val="en-US" w:eastAsia="en-US" w:bidi="ar-SA"/>
      </w:rPr>
    </w:lvl>
    <w:lvl w:ilvl="6" w:tplc="17BCF65A">
      <w:numFmt w:val="bullet"/>
      <w:lvlText w:val="•"/>
      <w:lvlJc w:val="left"/>
      <w:pPr>
        <w:ind w:left="4735" w:hanging="360"/>
      </w:pPr>
      <w:rPr>
        <w:rFonts w:hint="default"/>
        <w:lang w:val="en-US" w:eastAsia="en-US" w:bidi="ar-SA"/>
      </w:rPr>
    </w:lvl>
    <w:lvl w:ilvl="7" w:tplc="71100DE8">
      <w:numFmt w:val="bullet"/>
      <w:lvlText w:val="•"/>
      <w:lvlJc w:val="left"/>
      <w:pPr>
        <w:ind w:left="5448" w:hanging="360"/>
      </w:pPr>
      <w:rPr>
        <w:rFonts w:hint="default"/>
        <w:lang w:val="en-US" w:eastAsia="en-US" w:bidi="ar-SA"/>
      </w:rPr>
    </w:lvl>
    <w:lvl w:ilvl="8" w:tplc="BD1ECD6A">
      <w:numFmt w:val="bullet"/>
      <w:lvlText w:val="•"/>
      <w:lvlJc w:val="left"/>
      <w:pPr>
        <w:ind w:left="6160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6CC62F4D"/>
    <w:multiLevelType w:val="hybridMultilevel"/>
    <w:tmpl w:val="AC34D2AE"/>
    <w:lvl w:ilvl="0" w:tplc="E1A880B2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CEE4BD70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E6109370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B8AADC9A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C3D20612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301052A6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2DBA85D2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32845ECC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3878D7CC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6D3D7B63"/>
    <w:multiLevelType w:val="hybridMultilevel"/>
    <w:tmpl w:val="A2C83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1C0947"/>
    <w:multiLevelType w:val="hybridMultilevel"/>
    <w:tmpl w:val="236A2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644D64"/>
    <w:multiLevelType w:val="hybridMultilevel"/>
    <w:tmpl w:val="51FE0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ED74E9"/>
    <w:multiLevelType w:val="hybridMultilevel"/>
    <w:tmpl w:val="E3721CB8"/>
    <w:lvl w:ilvl="0" w:tplc="17F446D8">
      <w:numFmt w:val="bullet"/>
      <w:lvlText w:val="•"/>
      <w:lvlJc w:val="left"/>
      <w:pPr>
        <w:ind w:left="4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566E446A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2" w:tplc="236A198A">
      <w:numFmt w:val="bullet"/>
      <w:lvlText w:val="•"/>
      <w:lvlJc w:val="left"/>
      <w:pPr>
        <w:ind w:left="1901" w:hanging="360"/>
      </w:pPr>
      <w:rPr>
        <w:rFonts w:hint="default"/>
        <w:lang w:val="en-US" w:eastAsia="en-US" w:bidi="ar-SA"/>
      </w:rPr>
    </w:lvl>
    <w:lvl w:ilvl="3" w:tplc="1922842C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4" w:tplc="2C8ECFF0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5" w:tplc="C4A80992">
      <w:numFmt w:val="bullet"/>
      <w:lvlText w:val="•"/>
      <w:lvlJc w:val="left"/>
      <w:pPr>
        <w:ind w:left="4093" w:hanging="360"/>
      </w:pPr>
      <w:rPr>
        <w:rFonts w:hint="default"/>
        <w:lang w:val="en-US" w:eastAsia="en-US" w:bidi="ar-SA"/>
      </w:rPr>
    </w:lvl>
    <w:lvl w:ilvl="6" w:tplc="7CDEF004">
      <w:numFmt w:val="bullet"/>
      <w:lvlText w:val="•"/>
      <w:lvlJc w:val="left"/>
      <w:pPr>
        <w:ind w:left="4823" w:hanging="360"/>
      </w:pPr>
      <w:rPr>
        <w:rFonts w:hint="default"/>
        <w:lang w:val="en-US" w:eastAsia="en-US" w:bidi="ar-SA"/>
      </w:rPr>
    </w:lvl>
    <w:lvl w:ilvl="7" w:tplc="5024C71C">
      <w:numFmt w:val="bullet"/>
      <w:lvlText w:val="•"/>
      <w:lvlJc w:val="left"/>
      <w:pPr>
        <w:ind w:left="5554" w:hanging="360"/>
      </w:pPr>
      <w:rPr>
        <w:rFonts w:hint="default"/>
        <w:lang w:val="en-US" w:eastAsia="en-US" w:bidi="ar-SA"/>
      </w:rPr>
    </w:lvl>
    <w:lvl w:ilvl="8" w:tplc="0722031E">
      <w:numFmt w:val="bullet"/>
      <w:lvlText w:val="•"/>
      <w:lvlJc w:val="left"/>
      <w:pPr>
        <w:ind w:left="6284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713834A1"/>
    <w:multiLevelType w:val="hybridMultilevel"/>
    <w:tmpl w:val="9AA675DA"/>
    <w:lvl w:ilvl="0" w:tplc="C2EEAE9C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23EEAC3E">
      <w:numFmt w:val="bullet"/>
      <w:lvlText w:val="•"/>
      <w:lvlJc w:val="left"/>
      <w:pPr>
        <w:ind w:left="1189" w:hanging="360"/>
      </w:pPr>
      <w:rPr>
        <w:rFonts w:hint="default"/>
        <w:lang w:val="en-US" w:eastAsia="en-US" w:bidi="ar-SA"/>
      </w:rPr>
    </w:lvl>
    <w:lvl w:ilvl="2" w:tplc="4508BF00">
      <w:numFmt w:val="bullet"/>
      <w:lvlText w:val="•"/>
      <w:lvlJc w:val="left"/>
      <w:pPr>
        <w:ind w:left="1919" w:hanging="360"/>
      </w:pPr>
      <w:rPr>
        <w:rFonts w:hint="default"/>
        <w:lang w:val="en-US" w:eastAsia="en-US" w:bidi="ar-SA"/>
      </w:rPr>
    </w:lvl>
    <w:lvl w:ilvl="3" w:tplc="FBC437A8">
      <w:numFmt w:val="bullet"/>
      <w:lvlText w:val="•"/>
      <w:lvlJc w:val="left"/>
      <w:pPr>
        <w:ind w:left="2648" w:hanging="360"/>
      </w:pPr>
      <w:rPr>
        <w:rFonts w:hint="default"/>
        <w:lang w:val="en-US" w:eastAsia="en-US" w:bidi="ar-SA"/>
      </w:rPr>
    </w:lvl>
    <w:lvl w:ilvl="4" w:tplc="A4F24D46">
      <w:numFmt w:val="bullet"/>
      <w:lvlText w:val="•"/>
      <w:lvlJc w:val="left"/>
      <w:pPr>
        <w:ind w:left="3378" w:hanging="360"/>
      </w:pPr>
      <w:rPr>
        <w:rFonts w:hint="default"/>
        <w:lang w:val="en-US" w:eastAsia="en-US" w:bidi="ar-SA"/>
      </w:rPr>
    </w:lvl>
    <w:lvl w:ilvl="5" w:tplc="E7764532">
      <w:numFmt w:val="bullet"/>
      <w:lvlText w:val="•"/>
      <w:lvlJc w:val="left"/>
      <w:pPr>
        <w:ind w:left="4108" w:hanging="360"/>
      </w:pPr>
      <w:rPr>
        <w:rFonts w:hint="default"/>
        <w:lang w:val="en-US" w:eastAsia="en-US" w:bidi="ar-SA"/>
      </w:rPr>
    </w:lvl>
    <w:lvl w:ilvl="6" w:tplc="EEEC7C38">
      <w:numFmt w:val="bullet"/>
      <w:lvlText w:val="•"/>
      <w:lvlJc w:val="left"/>
      <w:pPr>
        <w:ind w:left="4837" w:hanging="360"/>
      </w:pPr>
      <w:rPr>
        <w:rFonts w:hint="default"/>
        <w:lang w:val="en-US" w:eastAsia="en-US" w:bidi="ar-SA"/>
      </w:rPr>
    </w:lvl>
    <w:lvl w:ilvl="7" w:tplc="CF4E8E2E">
      <w:numFmt w:val="bullet"/>
      <w:lvlText w:val="•"/>
      <w:lvlJc w:val="left"/>
      <w:pPr>
        <w:ind w:left="5567" w:hanging="360"/>
      </w:pPr>
      <w:rPr>
        <w:rFonts w:hint="default"/>
        <w:lang w:val="en-US" w:eastAsia="en-US" w:bidi="ar-SA"/>
      </w:rPr>
    </w:lvl>
    <w:lvl w:ilvl="8" w:tplc="FFE82FF2">
      <w:numFmt w:val="bullet"/>
      <w:lvlText w:val="•"/>
      <w:lvlJc w:val="left"/>
      <w:pPr>
        <w:ind w:left="6296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72C71976"/>
    <w:multiLevelType w:val="hybridMultilevel"/>
    <w:tmpl w:val="10249684"/>
    <w:lvl w:ilvl="0" w:tplc="B7AE2814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FC722C90">
      <w:numFmt w:val="bullet"/>
      <w:lvlText w:val="•"/>
      <w:lvlJc w:val="left"/>
      <w:pPr>
        <w:ind w:left="1047" w:hanging="360"/>
      </w:pPr>
      <w:rPr>
        <w:rFonts w:hint="default"/>
        <w:lang w:val="en-US" w:eastAsia="en-US" w:bidi="ar-SA"/>
      </w:rPr>
    </w:lvl>
    <w:lvl w:ilvl="2" w:tplc="142ADCB4">
      <w:numFmt w:val="bullet"/>
      <w:lvlText w:val="•"/>
      <w:lvlJc w:val="left"/>
      <w:pPr>
        <w:ind w:left="1654" w:hanging="360"/>
      </w:pPr>
      <w:rPr>
        <w:rFonts w:hint="default"/>
        <w:lang w:val="en-US" w:eastAsia="en-US" w:bidi="ar-SA"/>
      </w:rPr>
    </w:lvl>
    <w:lvl w:ilvl="3" w:tplc="8D347F7A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4" w:tplc="0FC0B240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C1707E56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6" w:tplc="24F40828">
      <w:numFmt w:val="bullet"/>
      <w:lvlText w:val="•"/>
      <w:lvlJc w:val="left"/>
      <w:pPr>
        <w:ind w:left="4082" w:hanging="360"/>
      </w:pPr>
      <w:rPr>
        <w:rFonts w:hint="default"/>
        <w:lang w:val="en-US" w:eastAsia="en-US" w:bidi="ar-SA"/>
      </w:rPr>
    </w:lvl>
    <w:lvl w:ilvl="7" w:tplc="5DAE5A54">
      <w:numFmt w:val="bullet"/>
      <w:lvlText w:val="•"/>
      <w:lvlJc w:val="left"/>
      <w:pPr>
        <w:ind w:left="4689" w:hanging="360"/>
      </w:pPr>
      <w:rPr>
        <w:rFonts w:hint="default"/>
        <w:lang w:val="en-US" w:eastAsia="en-US" w:bidi="ar-SA"/>
      </w:rPr>
    </w:lvl>
    <w:lvl w:ilvl="8" w:tplc="C9DA5530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760318E0"/>
    <w:multiLevelType w:val="hybridMultilevel"/>
    <w:tmpl w:val="F5625AC4"/>
    <w:lvl w:ilvl="0" w:tplc="AD3A116E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01962B0C">
      <w:numFmt w:val="bullet"/>
      <w:lvlText w:val="•"/>
      <w:lvlJc w:val="left"/>
      <w:pPr>
        <w:ind w:left="1047" w:hanging="360"/>
      </w:pPr>
      <w:rPr>
        <w:rFonts w:hint="default"/>
        <w:lang w:val="en-US" w:eastAsia="en-US" w:bidi="ar-SA"/>
      </w:rPr>
    </w:lvl>
    <w:lvl w:ilvl="2" w:tplc="C9E26BC2">
      <w:numFmt w:val="bullet"/>
      <w:lvlText w:val="•"/>
      <w:lvlJc w:val="left"/>
      <w:pPr>
        <w:ind w:left="1654" w:hanging="360"/>
      </w:pPr>
      <w:rPr>
        <w:rFonts w:hint="default"/>
        <w:lang w:val="en-US" w:eastAsia="en-US" w:bidi="ar-SA"/>
      </w:rPr>
    </w:lvl>
    <w:lvl w:ilvl="3" w:tplc="745C5B8E">
      <w:numFmt w:val="bullet"/>
      <w:lvlText w:val="•"/>
      <w:lvlJc w:val="left"/>
      <w:pPr>
        <w:ind w:left="2261" w:hanging="360"/>
      </w:pPr>
      <w:rPr>
        <w:rFonts w:hint="default"/>
        <w:lang w:val="en-US" w:eastAsia="en-US" w:bidi="ar-SA"/>
      </w:rPr>
    </w:lvl>
    <w:lvl w:ilvl="4" w:tplc="E48C8EE4">
      <w:numFmt w:val="bullet"/>
      <w:lvlText w:val="•"/>
      <w:lvlJc w:val="left"/>
      <w:pPr>
        <w:ind w:left="2868" w:hanging="360"/>
      </w:pPr>
      <w:rPr>
        <w:rFonts w:hint="default"/>
        <w:lang w:val="en-US" w:eastAsia="en-US" w:bidi="ar-SA"/>
      </w:rPr>
    </w:lvl>
    <w:lvl w:ilvl="5" w:tplc="2452D886">
      <w:numFmt w:val="bullet"/>
      <w:lvlText w:val="•"/>
      <w:lvlJc w:val="left"/>
      <w:pPr>
        <w:ind w:left="3475" w:hanging="360"/>
      </w:pPr>
      <w:rPr>
        <w:rFonts w:hint="default"/>
        <w:lang w:val="en-US" w:eastAsia="en-US" w:bidi="ar-SA"/>
      </w:rPr>
    </w:lvl>
    <w:lvl w:ilvl="6" w:tplc="2572DB28">
      <w:numFmt w:val="bullet"/>
      <w:lvlText w:val="•"/>
      <w:lvlJc w:val="left"/>
      <w:pPr>
        <w:ind w:left="4082" w:hanging="360"/>
      </w:pPr>
      <w:rPr>
        <w:rFonts w:hint="default"/>
        <w:lang w:val="en-US" w:eastAsia="en-US" w:bidi="ar-SA"/>
      </w:rPr>
    </w:lvl>
    <w:lvl w:ilvl="7" w:tplc="2996B950">
      <w:numFmt w:val="bullet"/>
      <w:lvlText w:val="•"/>
      <w:lvlJc w:val="left"/>
      <w:pPr>
        <w:ind w:left="4689" w:hanging="360"/>
      </w:pPr>
      <w:rPr>
        <w:rFonts w:hint="default"/>
        <w:lang w:val="en-US" w:eastAsia="en-US" w:bidi="ar-SA"/>
      </w:rPr>
    </w:lvl>
    <w:lvl w:ilvl="8" w:tplc="EA44D6EC">
      <w:numFmt w:val="bullet"/>
      <w:lvlText w:val="•"/>
      <w:lvlJc w:val="left"/>
      <w:pPr>
        <w:ind w:left="5296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970010B"/>
    <w:multiLevelType w:val="hybridMultilevel"/>
    <w:tmpl w:val="48229E8A"/>
    <w:lvl w:ilvl="0" w:tplc="B9A45A54">
      <w:numFmt w:val="bullet"/>
      <w:lvlText w:val="•"/>
      <w:lvlJc w:val="left"/>
      <w:pPr>
        <w:ind w:left="449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9EE0A912">
      <w:numFmt w:val="bullet"/>
      <w:lvlText w:val="•"/>
      <w:lvlJc w:val="left"/>
      <w:pPr>
        <w:ind w:left="1052" w:hanging="360"/>
      </w:pPr>
      <w:rPr>
        <w:rFonts w:hint="default"/>
        <w:lang w:val="en-US" w:eastAsia="en-US" w:bidi="ar-SA"/>
      </w:rPr>
    </w:lvl>
    <w:lvl w:ilvl="2" w:tplc="832CC7DE">
      <w:numFmt w:val="bullet"/>
      <w:lvlText w:val="•"/>
      <w:lvlJc w:val="left"/>
      <w:pPr>
        <w:ind w:left="1665" w:hanging="360"/>
      </w:pPr>
      <w:rPr>
        <w:rFonts w:hint="default"/>
        <w:lang w:val="en-US" w:eastAsia="en-US" w:bidi="ar-SA"/>
      </w:rPr>
    </w:lvl>
    <w:lvl w:ilvl="3" w:tplc="1BBA36AC">
      <w:numFmt w:val="bullet"/>
      <w:lvlText w:val="•"/>
      <w:lvlJc w:val="left"/>
      <w:pPr>
        <w:ind w:left="2278" w:hanging="360"/>
      </w:pPr>
      <w:rPr>
        <w:rFonts w:hint="default"/>
        <w:lang w:val="en-US" w:eastAsia="en-US" w:bidi="ar-SA"/>
      </w:rPr>
    </w:lvl>
    <w:lvl w:ilvl="4" w:tplc="F5DA3998">
      <w:numFmt w:val="bullet"/>
      <w:lvlText w:val="•"/>
      <w:lvlJc w:val="left"/>
      <w:pPr>
        <w:ind w:left="2890" w:hanging="360"/>
      </w:pPr>
      <w:rPr>
        <w:rFonts w:hint="default"/>
        <w:lang w:val="en-US" w:eastAsia="en-US" w:bidi="ar-SA"/>
      </w:rPr>
    </w:lvl>
    <w:lvl w:ilvl="5" w:tplc="CB004E2A">
      <w:numFmt w:val="bullet"/>
      <w:lvlText w:val="•"/>
      <w:lvlJc w:val="left"/>
      <w:pPr>
        <w:ind w:left="3503" w:hanging="360"/>
      </w:pPr>
      <w:rPr>
        <w:rFonts w:hint="default"/>
        <w:lang w:val="en-US" w:eastAsia="en-US" w:bidi="ar-SA"/>
      </w:rPr>
    </w:lvl>
    <w:lvl w:ilvl="6" w:tplc="0C4E51CC">
      <w:numFmt w:val="bullet"/>
      <w:lvlText w:val="•"/>
      <w:lvlJc w:val="left"/>
      <w:pPr>
        <w:ind w:left="4116" w:hanging="360"/>
      </w:pPr>
      <w:rPr>
        <w:rFonts w:hint="default"/>
        <w:lang w:val="en-US" w:eastAsia="en-US" w:bidi="ar-SA"/>
      </w:rPr>
    </w:lvl>
    <w:lvl w:ilvl="7" w:tplc="57826BBE">
      <w:numFmt w:val="bullet"/>
      <w:lvlText w:val="•"/>
      <w:lvlJc w:val="left"/>
      <w:pPr>
        <w:ind w:left="4728" w:hanging="360"/>
      </w:pPr>
      <w:rPr>
        <w:rFonts w:hint="default"/>
        <w:lang w:val="en-US" w:eastAsia="en-US" w:bidi="ar-SA"/>
      </w:rPr>
    </w:lvl>
    <w:lvl w:ilvl="8" w:tplc="CA781284">
      <w:numFmt w:val="bullet"/>
      <w:lvlText w:val="•"/>
      <w:lvlJc w:val="left"/>
      <w:pPr>
        <w:ind w:left="5341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7B3A445D"/>
    <w:multiLevelType w:val="hybridMultilevel"/>
    <w:tmpl w:val="AE1CD6C6"/>
    <w:lvl w:ilvl="0" w:tplc="203610B8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CC6287B2">
      <w:numFmt w:val="bullet"/>
      <w:lvlText w:val="•"/>
      <w:lvlJc w:val="left"/>
      <w:pPr>
        <w:ind w:left="1070" w:hanging="360"/>
      </w:pPr>
      <w:rPr>
        <w:rFonts w:hint="default"/>
        <w:lang w:val="en-US" w:eastAsia="en-US" w:bidi="ar-SA"/>
      </w:rPr>
    </w:lvl>
    <w:lvl w:ilvl="2" w:tplc="3C0C0C4E">
      <w:numFmt w:val="bullet"/>
      <w:lvlText w:val="•"/>
      <w:lvlJc w:val="left"/>
      <w:pPr>
        <w:ind w:left="1681" w:hanging="360"/>
      </w:pPr>
      <w:rPr>
        <w:rFonts w:hint="default"/>
        <w:lang w:val="en-US" w:eastAsia="en-US" w:bidi="ar-SA"/>
      </w:rPr>
    </w:lvl>
    <w:lvl w:ilvl="3" w:tplc="8572061E">
      <w:numFmt w:val="bullet"/>
      <w:lvlText w:val="•"/>
      <w:lvlJc w:val="left"/>
      <w:pPr>
        <w:ind w:left="2291" w:hanging="360"/>
      </w:pPr>
      <w:rPr>
        <w:rFonts w:hint="default"/>
        <w:lang w:val="en-US" w:eastAsia="en-US" w:bidi="ar-SA"/>
      </w:rPr>
    </w:lvl>
    <w:lvl w:ilvl="4" w:tplc="F634F0E8">
      <w:numFmt w:val="bullet"/>
      <w:lvlText w:val="•"/>
      <w:lvlJc w:val="left"/>
      <w:pPr>
        <w:ind w:left="2902" w:hanging="360"/>
      </w:pPr>
      <w:rPr>
        <w:rFonts w:hint="default"/>
        <w:lang w:val="en-US" w:eastAsia="en-US" w:bidi="ar-SA"/>
      </w:rPr>
    </w:lvl>
    <w:lvl w:ilvl="5" w:tplc="9A4C005E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6" w:tplc="546285EA">
      <w:numFmt w:val="bullet"/>
      <w:lvlText w:val="•"/>
      <w:lvlJc w:val="left"/>
      <w:pPr>
        <w:ind w:left="4123" w:hanging="360"/>
      </w:pPr>
      <w:rPr>
        <w:rFonts w:hint="default"/>
        <w:lang w:val="en-US" w:eastAsia="en-US" w:bidi="ar-SA"/>
      </w:rPr>
    </w:lvl>
    <w:lvl w:ilvl="7" w:tplc="FF108E3A">
      <w:numFmt w:val="bullet"/>
      <w:lvlText w:val="•"/>
      <w:lvlJc w:val="left"/>
      <w:pPr>
        <w:ind w:left="4734" w:hanging="360"/>
      </w:pPr>
      <w:rPr>
        <w:rFonts w:hint="default"/>
        <w:lang w:val="en-US" w:eastAsia="en-US" w:bidi="ar-SA"/>
      </w:rPr>
    </w:lvl>
    <w:lvl w:ilvl="8" w:tplc="F31AE190">
      <w:numFmt w:val="bullet"/>
      <w:lvlText w:val="•"/>
      <w:lvlJc w:val="left"/>
      <w:pPr>
        <w:ind w:left="5344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7EBE17AE"/>
    <w:multiLevelType w:val="hybridMultilevel"/>
    <w:tmpl w:val="62CA6C94"/>
    <w:lvl w:ilvl="0" w:tplc="01E4C86E">
      <w:numFmt w:val="bullet"/>
      <w:lvlText w:val="•"/>
      <w:lvlJc w:val="left"/>
      <w:pPr>
        <w:ind w:left="45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18"/>
        <w:szCs w:val="18"/>
        <w:lang w:val="en-US" w:eastAsia="en-US" w:bidi="ar-SA"/>
      </w:rPr>
    </w:lvl>
    <w:lvl w:ilvl="1" w:tplc="D1FE8418">
      <w:numFmt w:val="bullet"/>
      <w:lvlText w:val="•"/>
      <w:lvlJc w:val="left"/>
      <w:pPr>
        <w:ind w:left="1178" w:hanging="360"/>
      </w:pPr>
      <w:rPr>
        <w:rFonts w:hint="default"/>
        <w:lang w:val="en-US" w:eastAsia="en-US" w:bidi="ar-SA"/>
      </w:rPr>
    </w:lvl>
    <w:lvl w:ilvl="2" w:tplc="16447824">
      <w:numFmt w:val="bullet"/>
      <w:lvlText w:val="•"/>
      <w:lvlJc w:val="left"/>
      <w:pPr>
        <w:ind w:left="1896" w:hanging="360"/>
      </w:pPr>
      <w:rPr>
        <w:rFonts w:hint="default"/>
        <w:lang w:val="en-US" w:eastAsia="en-US" w:bidi="ar-SA"/>
      </w:rPr>
    </w:lvl>
    <w:lvl w:ilvl="3" w:tplc="7BD07B56">
      <w:numFmt w:val="bullet"/>
      <w:lvlText w:val="•"/>
      <w:lvlJc w:val="left"/>
      <w:pPr>
        <w:ind w:left="2614" w:hanging="360"/>
      </w:pPr>
      <w:rPr>
        <w:rFonts w:hint="default"/>
        <w:lang w:val="en-US" w:eastAsia="en-US" w:bidi="ar-SA"/>
      </w:rPr>
    </w:lvl>
    <w:lvl w:ilvl="4" w:tplc="EF726AB4">
      <w:numFmt w:val="bullet"/>
      <w:lvlText w:val="•"/>
      <w:lvlJc w:val="left"/>
      <w:pPr>
        <w:ind w:left="3333" w:hanging="360"/>
      </w:pPr>
      <w:rPr>
        <w:rFonts w:hint="default"/>
        <w:lang w:val="en-US" w:eastAsia="en-US" w:bidi="ar-SA"/>
      </w:rPr>
    </w:lvl>
    <w:lvl w:ilvl="5" w:tplc="F7DC78C6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6" w:tplc="A73C37AA">
      <w:numFmt w:val="bullet"/>
      <w:lvlText w:val="•"/>
      <w:lvlJc w:val="left"/>
      <w:pPr>
        <w:ind w:left="4769" w:hanging="360"/>
      </w:pPr>
      <w:rPr>
        <w:rFonts w:hint="default"/>
        <w:lang w:val="en-US" w:eastAsia="en-US" w:bidi="ar-SA"/>
      </w:rPr>
    </w:lvl>
    <w:lvl w:ilvl="7" w:tplc="F81C05DA">
      <w:numFmt w:val="bullet"/>
      <w:lvlText w:val="•"/>
      <w:lvlJc w:val="left"/>
      <w:pPr>
        <w:ind w:left="5488" w:hanging="360"/>
      </w:pPr>
      <w:rPr>
        <w:rFonts w:hint="default"/>
        <w:lang w:val="en-US" w:eastAsia="en-US" w:bidi="ar-SA"/>
      </w:rPr>
    </w:lvl>
    <w:lvl w:ilvl="8" w:tplc="E93C5A16">
      <w:numFmt w:val="bullet"/>
      <w:lvlText w:val="•"/>
      <w:lvlJc w:val="left"/>
      <w:pPr>
        <w:ind w:left="6206" w:hanging="360"/>
      </w:pPr>
      <w:rPr>
        <w:rFonts w:hint="default"/>
        <w:lang w:val="en-US" w:eastAsia="en-US" w:bidi="ar-SA"/>
      </w:r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35"/>
  </w:num>
  <w:num w:numId="5">
    <w:abstractNumId w:val="11"/>
  </w:num>
  <w:num w:numId="6">
    <w:abstractNumId w:val="18"/>
  </w:num>
  <w:num w:numId="7">
    <w:abstractNumId w:val="22"/>
  </w:num>
  <w:num w:numId="8">
    <w:abstractNumId w:val="19"/>
  </w:num>
  <w:num w:numId="9">
    <w:abstractNumId w:val="21"/>
  </w:num>
  <w:num w:numId="10">
    <w:abstractNumId w:val="34"/>
  </w:num>
  <w:num w:numId="11">
    <w:abstractNumId w:val="13"/>
  </w:num>
  <w:num w:numId="12">
    <w:abstractNumId w:val="33"/>
  </w:num>
  <w:num w:numId="13">
    <w:abstractNumId w:val="3"/>
  </w:num>
  <w:num w:numId="14">
    <w:abstractNumId w:val="8"/>
  </w:num>
  <w:num w:numId="15">
    <w:abstractNumId w:val="2"/>
  </w:num>
  <w:num w:numId="16">
    <w:abstractNumId w:val="30"/>
  </w:num>
  <w:num w:numId="17">
    <w:abstractNumId w:val="31"/>
  </w:num>
  <w:num w:numId="18">
    <w:abstractNumId w:val="0"/>
  </w:num>
  <w:num w:numId="19">
    <w:abstractNumId w:val="32"/>
  </w:num>
  <w:num w:numId="20">
    <w:abstractNumId w:val="28"/>
  </w:num>
  <w:num w:numId="21">
    <w:abstractNumId w:val="27"/>
  </w:num>
  <w:num w:numId="22">
    <w:abstractNumId w:val="1"/>
  </w:num>
  <w:num w:numId="23">
    <w:abstractNumId w:val="5"/>
  </w:num>
  <w:num w:numId="24">
    <w:abstractNumId w:val="16"/>
  </w:num>
  <w:num w:numId="25">
    <w:abstractNumId w:val="29"/>
  </w:num>
  <w:num w:numId="26">
    <w:abstractNumId w:val="6"/>
  </w:num>
  <w:num w:numId="27">
    <w:abstractNumId w:val="42"/>
  </w:num>
  <w:num w:numId="28">
    <w:abstractNumId w:val="7"/>
  </w:num>
  <w:num w:numId="29">
    <w:abstractNumId w:val="40"/>
  </w:num>
  <w:num w:numId="30">
    <w:abstractNumId w:val="4"/>
  </w:num>
  <w:num w:numId="31">
    <w:abstractNumId w:val="20"/>
  </w:num>
  <w:num w:numId="32">
    <w:abstractNumId w:val="23"/>
  </w:num>
  <w:num w:numId="33">
    <w:abstractNumId w:val="10"/>
  </w:num>
  <w:num w:numId="34">
    <w:abstractNumId w:val="41"/>
  </w:num>
  <w:num w:numId="35">
    <w:abstractNumId w:val="26"/>
  </w:num>
  <w:num w:numId="36">
    <w:abstractNumId w:val="37"/>
  </w:num>
  <w:num w:numId="37">
    <w:abstractNumId w:val="36"/>
  </w:num>
  <w:num w:numId="38">
    <w:abstractNumId w:val="38"/>
  </w:num>
  <w:num w:numId="39">
    <w:abstractNumId w:val="17"/>
  </w:num>
  <w:num w:numId="40">
    <w:abstractNumId w:val="9"/>
  </w:num>
  <w:num w:numId="41">
    <w:abstractNumId w:val="24"/>
  </w:num>
  <w:num w:numId="42">
    <w:abstractNumId w:val="39"/>
  </w:num>
  <w:num w:numId="43">
    <w:abstractNumId w:val="2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4C2"/>
    <w:rsid w:val="000004EE"/>
    <w:rsid w:val="00000EC9"/>
    <w:rsid w:val="000049DA"/>
    <w:rsid w:val="00007012"/>
    <w:rsid w:val="00007EB0"/>
    <w:rsid w:val="000109D5"/>
    <w:rsid w:val="0001249B"/>
    <w:rsid w:val="00012CC3"/>
    <w:rsid w:val="00013698"/>
    <w:rsid w:val="000143DF"/>
    <w:rsid w:val="000156AA"/>
    <w:rsid w:val="00015EEA"/>
    <w:rsid w:val="00017590"/>
    <w:rsid w:val="000175E8"/>
    <w:rsid w:val="00025E88"/>
    <w:rsid w:val="000265A6"/>
    <w:rsid w:val="0003116B"/>
    <w:rsid w:val="00031469"/>
    <w:rsid w:val="00032A5F"/>
    <w:rsid w:val="00032A76"/>
    <w:rsid w:val="0003318E"/>
    <w:rsid w:val="0003372F"/>
    <w:rsid w:val="00033A3E"/>
    <w:rsid w:val="000375F3"/>
    <w:rsid w:val="000411A0"/>
    <w:rsid w:val="00042E8A"/>
    <w:rsid w:val="00043B74"/>
    <w:rsid w:val="0004452E"/>
    <w:rsid w:val="00044C3F"/>
    <w:rsid w:val="00045306"/>
    <w:rsid w:val="00047AB1"/>
    <w:rsid w:val="00050374"/>
    <w:rsid w:val="0005165E"/>
    <w:rsid w:val="00053DAD"/>
    <w:rsid w:val="00055B1C"/>
    <w:rsid w:val="00055ECF"/>
    <w:rsid w:val="00060639"/>
    <w:rsid w:val="000606EF"/>
    <w:rsid w:val="000607A2"/>
    <w:rsid w:val="000608D0"/>
    <w:rsid w:val="000613C5"/>
    <w:rsid w:val="0006289F"/>
    <w:rsid w:val="00064148"/>
    <w:rsid w:val="0006523A"/>
    <w:rsid w:val="00065C4D"/>
    <w:rsid w:val="00066545"/>
    <w:rsid w:val="00067907"/>
    <w:rsid w:val="0006790A"/>
    <w:rsid w:val="00067BB7"/>
    <w:rsid w:val="000701FE"/>
    <w:rsid w:val="00070456"/>
    <w:rsid w:val="00072EB4"/>
    <w:rsid w:val="000731B0"/>
    <w:rsid w:val="00073AF3"/>
    <w:rsid w:val="00077CEF"/>
    <w:rsid w:val="000810F5"/>
    <w:rsid w:val="00081C69"/>
    <w:rsid w:val="00083A1F"/>
    <w:rsid w:val="00086477"/>
    <w:rsid w:val="0009146E"/>
    <w:rsid w:val="00091A7A"/>
    <w:rsid w:val="00092C91"/>
    <w:rsid w:val="00093054"/>
    <w:rsid w:val="00093B1D"/>
    <w:rsid w:val="0009762E"/>
    <w:rsid w:val="00097C70"/>
    <w:rsid w:val="00097E8D"/>
    <w:rsid w:val="000A7354"/>
    <w:rsid w:val="000B1E80"/>
    <w:rsid w:val="000B27C1"/>
    <w:rsid w:val="000B2F89"/>
    <w:rsid w:val="000B3585"/>
    <w:rsid w:val="000B35D9"/>
    <w:rsid w:val="000B492B"/>
    <w:rsid w:val="000B5183"/>
    <w:rsid w:val="000B6A15"/>
    <w:rsid w:val="000C0D59"/>
    <w:rsid w:val="000C1005"/>
    <w:rsid w:val="000C1858"/>
    <w:rsid w:val="000C234C"/>
    <w:rsid w:val="000C2BF5"/>
    <w:rsid w:val="000C3B2F"/>
    <w:rsid w:val="000C58B0"/>
    <w:rsid w:val="000D0369"/>
    <w:rsid w:val="000D2F9F"/>
    <w:rsid w:val="000D68F0"/>
    <w:rsid w:val="000E00D6"/>
    <w:rsid w:val="000E0877"/>
    <w:rsid w:val="000E08DF"/>
    <w:rsid w:val="000E0DB8"/>
    <w:rsid w:val="000E23BA"/>
    <w:rsid w:val="000E40E0"/>
    <w:rsid w:val="000E527D"/>
    <w:rsid w:val="000E77F8"/>
    <w:rsid w:val="000F319D"/>
    <w:rsid w:val="000F5E19"/>
    <w:rsid w:val="000F6B27"/>
    <w:rsid w:val="0010168E"/>
    <w:rsid w:val="00102042"/>
    <w:rsid w:val="00102908"/>
    <w:rsid w:val="00103311"/>
    <w:rsid w:val="001033CD"/>
    <w:rsid w:val="00105359"/>
    <w:rsid w:val="00106807"/>
    <w:rsid w:val="0010739E"/>
    <w:rsid w:val="00107731"/>
    <w:rsid w:val="00110627"/>
    <w:rsid w:val="00111DA6"/>
    <w:rsid w:val="00112209"/>
    <w:rsid w:val="00113C49"/>
    <w:rsid w:val="001159EA"/>
    <w:rsid w:val="001168FD"/>
    <w:rsid w:val="001170D6"/>
    <w:rsid w:val="00120063"/>
    <w:rsid w:val="00120BC9"/>
    <w:rsid w:val="00121E2D"/>
    <w:rsid w:val="001234E2"/>
    <w:rsid w:val="00123FCA"/>
    <w:rsid w:val="00124A5C"/>
    <w:rsid w:val="0012762C"/>
    <w:rsid w:val="001301B0"/>
    <w:rsid w:val="001306BD"/>
    <w:rsid w:val="00130788"/>
    <w:rsid w:val="00130B98"/>
    <w:rsid w:val="00131807"/>
    <w:rsid w:val="00132B6E"/>
    <w:rsid w:val="00133413"/>
    <w:rsid w:val="00133A66"/>
    <w:rsid w:val="00133EC5"/>
    <w:rsid w:val="0013467E"/>
    <w:rsid w:val="00135079"/>
    <w:rsid w:val="00135404"/>
    <w:rsid w:val="00135972"/>
    <w:rsid w:val="00136662"/>
    <w:rsid w:val="00141DB8"/>
    <w:rsid w:val="00141F08"/>
    <w:rsid w:val="0014269A"/>
    <w:rsid w:val="001431FC"/>
    <w:rsid w:val="001432BA"/>
    <w:rsid w:val="00143CA9"/>
    <w:rsid w:val="00145C45"/>
    <w:rsid w:val="001464D0"/>
    <w:rsid w:val="001537BD"/>
    <w:rsid w:val="00153EC8"/>
    <w:rsid w:val="001544B1"/>
    <w:rsid w:val="00154549"/>
    <w:rsid w:val="00157A52"/>
    <w:rsid w:val="001627E6"/>
    <w:rsid w:val="00162EC0"/>
    <w:rsid w:val="00163B7C"/>
    <w:rsid w:val="00164A93"/>
    <w:rsid w:val="00165B0C"/>
    <w:rsid w:val="0016608D"/>
    <w:rsid w:val="0017041D"/>
    <w:rsid w:val="0017179B"/>
    <w:rsid w:val="00172BB5"/>
    <w:rsid w:val="0017321F"/>
    <w:rsid w:val="001736C5"/>
    <w:rsid w:val="00174052"/>
    <w:rsid w:val="0017694F"/>
    <w:rsid w:val="00181DF1"/>
    <w:rsid w:val="00183313"/>
    <w:rsid w:val="00183872"/>
    <w:rsid w:val="00183F7B"/>
    <w:rsid w:val="001841A4"/>
    <w:rsid w:val="00185D08"/>
    <w:rsid w:val="00186C2F"/>
    <w:rsid w:val="0019019A"/>
    <w:rsid w:val="001970A6"/>
    <w:rsid w:val="001A0C0A"/>
    <w:rsid w:val="001A17D3"/>
    <w:rsid w:val="001A3E03"/>
    <w:rsid w:val="001A4D3B"/>
    <w:rsid w:val="001A4FF2"/>
    <w:rsid w:val="001A551E"/>
    <w:rsid w:val="001A5FED"/>
    <w:rsid w:val="001A6F89"/>
    <w:rsid w:val="001A70AC"/>
    <w:rsid w:val="001B30C2"/>
    <w:rsid w:val="001B3C63"/>
    <w:rsid w:val="001B40C6"/>
    <w:rsid w:val="001B6204"/>
    <w:rsid w:val="001B66AA"/>
    <w:rsid w:val="001C2920"/>
    <w:rsid w:val="001C3D5D"/>
    <w:rsid w:val="001C62E6"/>
    <w:rsid w:val="001C6457"/>
    <w:rsid w:val="001D07C1"/>
    <w:rsid w:val="001D1CAF"/>
    <w:rsid w:val="001D1CC6"/>
    <w:rsid w:val="001D20E3"/>
    <w:rsid w:val="001D3EAB"/>
    <w:rsid w:val="001D6F19"/>
    <w:rsid w:val="001D75E8"/>
    <w:rsid w:val="001E2730"/>
    <w:rsid w:val="001E38FF"/>
    <w:rsid w:val="001E4FE1"/>
    <w:rsid w:val="001E5138"/>
    <w:rsid w:val="001E5D9D"/>
    <w:rsid w:val="001E6C4A"/>
    <w:rsid w:val="001F0056"/>
    <w:rsid w:val="001F16F2"/>
    <w:rsid w:val="001F1B76"/>
    <w:rsid w:val="001F1EB3"/>
    <w:rsid w:val="001F229B"/>
    <w:rsid w:val="001F38D8"/>
    <w:rsid w:val="001F3A8F"/>
    <w:rsid w:val="001F43BA"/>
    <w:rsid w:val="001F5FE8"/>
    <w:rsid w:val="002010CB"/>
    <w:rsid w:val="002027F5"/>
    <w:rsid w:val="00204240"/>
    <w:rsid w:val="00204920"/>
    <w:rsid w:val="00211685"/>
    <w:rsid w:val="0021338B"/>
    <w:rsid w:val="00217808"/>
    <w:rsid w:val="002200EB"/>
    <w:rsid w:val="00223CB0"/>
    <w:rsid w:val="00224919"/>
    <w:rsid w:val="00225C5D"/>
    <w:rsid w:val="002263D9"/>
    <w:rsid w:val="002265E5"/>
    <w:rsid w:val="002304D9"/>
    <w:rsid w:val="0023227D"/>
    <w:rsid w:val="002333B6"/>
    <w:rsid w:val="002336F6"/>
    <w:rsid w:val="00234986"/>
    <w:rsid w:val="0023565D"/>
    <w:rsid w:val="002435F3"/>
    <w:rsid w:val="00245A77"/>
    <w:rsid w:val="00245CC3"/>
    <w:rsid w:val="0024600D"/>
    <w:rsid w:val="002502D0"/>
    <w:rsid w:val="00251655"/>
    <w:rsid w:val="00254161"/>
    <w:rsid w:val="00254CEE"/>
    <w:rsid w:val="00257F37"/>
    <w:rsid w:val="002605F2"/>
    <w:rsid w:val="00260940"/>
    <w:rsid w:val="00260ECA"/>
    <w:rsid w:val="00264701"/>
    <w:rsid w:val="00270000"/>
    <w:rsid w:val="00270934"/>
    <w:rsid w:val="00273468"/>
    <w:rsid w:val="00274B97"/>
    <w:rsid w:val="002753B4"/>
    <w:rsid w:val="002765B9"/>
    <w:rsid w:val="00280D93"/>
    <w:rsid w:val="00281F60"/>
    <w:rsid w:val="00282D4C"/>
    <w:rsid w:val="00283A5F"/>
    <w:rsid w:val="00285851"/>
    <w:rsid w:val="00286D16"/>
    <w:rsid w:val="002879D3"/>
    <w:rsid w:val="002922A9"/>
    <w:rsid w:val="002929D4"/>
    <w:rsid w:val="002952D5"/>
    <w:rsid w:val="0029541E"/>
    <w:rsid w:val="002A1DBB"/>
    <w:rsid w:val="002A258B"/>
    <w:rsid w:val="002A319D"/>
    <w:rsid w:val="002A480A"/>
    <w:rsid w:val="002A6915"/>
    <w:rsid w:val="002B1933"/>
    <w:rsid w:val="002B446D"/>
    <w:rsid w:val="002B52FD"/>
    <w:rsid w:val="002B5505"/>
    <w:rsid w:val="002C0A2E"/>
    <w:rsid w:val="002C0FAC"/>
    <w:rsid w:val="002C1254"/>
    <w:rsid w:val="002C1FF8"/>
    <w:rsid w:val="002C2127"/>
    <w:rsid w:val="002C2213"/>
    <w:rsid w:val="002C409F"/>
    <w:rsid w:val="002C6B11"/>
    <w:rsid w:val="002D0EC3"/>
    <w:rsid w:val="002D4F42"/>
    <w:rsid w:val="002D56BD"/>
    <w:rsid w:val="002E29EF"/>
    <w:rsid w:val="002E7613"/>
    <w:rsid w:val="002E7F3C"/>
    <w:rsid w:val="002F0CFF"/>
    <w:rsid w:val="002F1453"/>
    <w:rsid w:val="002F1912"/>
    <w:rsid w:val="002F1A9A"/>
    <w:rsid w:val="002F5672"/>
    <w:rsid w:val="002F67B9"/>
    <w:rsid w:val="002F7344"/>
    <w:rsid w:val="002F73B0"/>
    <w:rsid w:val="00301FFD"/>
    <w:rsid w:val="003027E9"/>
    <w:rsid w:val="003039D7"/>
    <w:rsid w:val="0030421B"/>
    <w:rsid w:val="00304964"/>
    <w:rsid w:val="00305043"/>
    <w:rsid w:val="0030738A"/>
    <w:rsid w:val="00307D38"/>
    <w:rsid w:val="00307DD3"/>
    <w:rsid w:val="0031501A"/>
    <w:rsid w:val="0032028C"/>
    <w:rsid w:val="003231C9"/>
    <w:rsid w:val="00324A48"/>
    <w:rsid w:val="003277A0"/>
    <w:rsid w:val="003343B0"/>
    <w:rsid w:val="003347D3"/>
    <w:rsid w:val="003358D8"/>
    <w:rsid w:val="0034079E"/>
    <w:rsid w:val="00343A3B"/>
    <w:rsid w:val="00345BA7"/>
    <w:rsid w:val="0034692B"/>
    <w:rsid w:val="00346CD8"/>
    <w:rsid w:val="00347B11"/>
    <w:rsid w:val="003506A5"/>
    <w:rsid w:val="00351934"/>
    <w:rsid w:val="00351A55"/>
    <w:rsid w:val="00352F3C"/>
    <w:rsid w:val="00353B5C"/>
    <w:rsid w:val="00353B89"/>
    <w:rsid w:val="003544BE"/>
    <w:rsid w:val="003568B6"/>
    <w:rsid w:val="00361A37"/>
    <w:rsid w:val="0036680D"/>
    <w:rsid w:val="00366823"/>
    <w:rsid w:val="003670EA"/>
    <w:rsid w:val="003677D3"/>
    <w:rsid w:val="00370720"/>
    <w:rsid w:val="00370799"/>
    <w:rsid w:val="00371E44"/>
    <w:rsid w:val="00373716"/>
    <w:rsid w:val="00373952"/>
    <w:rsid w:val="0037399A"/>
    <w:rsid w:val="00373AE8"/>
    <w:rsid w:val="00374AB6"/>
    <w:rsid w:val="00375D46"/>
    <w:rsid w:val="00375DFE"/>
    <w:rsid w:val="003769D8"/>
    <w:rsid w:val="00377A65"/>
    <w:rsid w:val="00377D82"/>
    <w:rsid w:val="00380EEE"/>
    <w:rsid w:val="00381C2D"/>
    <w:rsid w:val="0038351A"/>
    <w:rsid w:val="00384B12"/>
    <w:rsid w:val="003878EE"/>
    <w:rsid w:val="003906E8"/>
    <w:rsid w:val="00391CBB"/>
    <w:rsid w:val="00393CA0"/>
    <w:rsid w:val="00393D34"/>
    <w:rsid w:val="00396CDA"/>
    <w:rsid w:val="003A157B"/>
    <w:rsid w:val="003A2293"/>
    <w:rsid w:val="003A338C"/>
    <w:rsid w:val="003A6C43"/>
    <w:rsid w:val="003A7DAF"/>
    <w:rsid w:val="003B1061"/>
    <w:rsid w:val="003B1957"/>
    <w:rsid w:val="003B1AF4"/>
    <w:rsid w:val="003B5843"/>
    <w:rsid w:val="003B65B8"/>
    <w:rsid w:val="003B66FD"/>
    <w:rsid w:val="003C0898"/>
    <w:rsid w:val="003C12A4"/>
    <w:rsid w:val="003C21D7"/>
    <w:rsid w:val="003C3936"/>
    <w:rsid w:val="003C4335"/>
    <w:rsid w:val="003C4F56"/>
    <w:rsid w:val="003C6502"/>
    <w:rsid w:val="003C6C06"/>
    <w:rsid w:val="003C6E48"/>
    <w:rsid w:val="003D0066"/>
    <w:rsid w:val="003D3BAC"/>
    <w:rsid w:val="003D5562"/>
    <w:rsid w:val="003D6B64"/>
    <w:rsid w:val="003E2936"/>
    <w:rsid w:val="003E5267"/>
    <w:rsid w:val="003E566B"/>
    <w:rsid w:val="003E62AC"/>
    <w:rsid w:val="003E6F39"/>
    <w:rsid w:val="003E7434"/>
    <w:rsid w:val="003E752B"/>
    <w:rsid w:val="003F2E85"/>
    <w:rsid w:val="003F3953"/>
    <w:rsid w:val="004002DF"/>
    <w:rsid w:val="004008A0"/>
    <w:rsid w:val="00401208"/>
    <w:rsid w:val="00401655"/>
    <w:rsid w:val="00401AD3"/>
    <w:rsid w:val="0040360A"/>
    <w:rsid w:val="004041BD"/>
    <w:rsid w:val="004110FE"/>
    <w:rsid w:val="004169B0"/>
    <w:rsid w:val="00425983"/>
    <w:rsid w:val="00425BB8"/>
    <w:rsid w:val="00425C09"/>
    <w:rsid w:val="004263D0"/>
    <w:rsid w:val="00430756"/>
    <w:rsid w:val="004339A3"/>
    <w:rsid w:val="00434DE7"/>
    <w:rsid w:val="004365D7"/>
    <w:rsid w:val="00437B84"/>
    <w:rsid w:val="00440B37"/>
    <w:rsid w:val="00441518"/>
    <w:rsid w:val="00441540"/>
    <w:rsid w:val="0044636B"/>
    <w:rsid w:val="00446D12"/>
    <w:rsid w:val="00447A1C"/>
    <w:rsid w:val="00450392"/>
    <w:rsid w:val="00451FC8"/>
    <w:rsid w:val="00452C9D"/>
    <w:rsid w:val="0045325B"/>
    <w:rsid w:val="0045518C"/>
    <w:rsid w:val="0045525C"/>
    <w:rsid w:val="00456292"/>
    <w:rsid w:val="00456BC8"/>
    <w:rsid w:val="0045715F"/>
    <w:rsid w:val="004579D8"/>
    <w:rsid w:val="0046067D"/>
    <w:rsid w:val="00460C24"/>
    <w:rsid w:val="00464DFB"/>
    <w:rsid w:val="00465A93"/>
    <w:rsid w:val="00465E0A"/>
    <w:rsid w:val="00466035"/>
    <w:rsid w:val="004705FB"/>
    <w:rsid w:val="00473419"/>
    <w:rsid w:val="00473DB0"/>
    <w:rsid w:val="00474E41"/>
    <w:rsid w:val="00475E2F"/>
    <w:rsid w:val="004773E1"/>
    <w:rsid w:val="00477C91"/>
    <w:rsid w:val="004810FF"/>
    <w:rsid w:val="00483129"/>
    <w:rsid w:val="004867E5"/>
    <w:rsid w:val="00490382"/>
    <w:rsid w:val="00490B20"/>
    <w:rsid w:val="004920DF"/>
    <w:rsid w:val="004942E0"/>
    <w:rsid w:val="00494A85"/>
    <w:rsid w:val="00496F3F"/>
    <w:rsid w:val="00497954"/>
    <w:rsid w:val="004A0577"/>
    <w:rsid w:val="004A23E4"/>
    <w:rsid w:val="004A32C1"/>
    <w:rsid w:val="004A38FF"/>
    <w:rsid w:val="004A7218"/>
    <w:rsid w:val="004B101A"/>
    <w:rsid w:val="004B1CCA"/>
    <w:rsid w:val="004B1D13"/>
    <w:rsid w:val="004B21C5"/>
    <w:rsid w:val="004B24B7"/>
    <w:rsid w:val="004B32E6"/>
    <w:rsid w:val="004B38C9"/>
    <w:rsid w:val="004B4A90"/>
    <w:rsid w:val="004B4E99"/>
    <w:rsid w:val="004B5460"/>
    <w:rsid w:val="004B55D2"/>
    <w:rsid w:val="004C1434"/>
    <w:rsid w:val="004C5A2F"/>
    <w:rsid w:val="004C703B"/>
    <w:rsid w:val="004C7B51"/>
    <w:rsid w:val="004D0485"/>
    <w:rsid w:val="004D0F13"/>
    <w:rsid w:val="004D12E6"/>
    <w:rsid w:val="004D1481"/>
    <w:rsid w:val="004D16DE"/>
    <w:rsid w:val="004D1EA1"/>
    <w:rsid w:val="004D2730"/>
    <w:rsid w:val="004D3959"/>
    <w:rsid w:val="004D4B09"/>
    <w:rsid w:val="004D4F6A"/>
    <w:rsid w:val="004D6A87"/>
    <w:rsid w:val="004D7C69"/>
    <w:rsid w:val="004E00B7"/>
    <w:rsid w:val="004E087F"/>
    <w:rsid w:val="004E0B36"/>
    <w:rsid w:val="004E0BCE"/>
    <w:rsid w:val="004E277C"/>
    <w:rsid w:val="004E2C7D"/>
    <w:rsid w:val="004E42B6"/>
    <w:rsid w:val="004E4460"/>
    <w:rsid w:val="004E4F43"/>
    <w:rsid w:val="004E5B9A"/>
    <w:rsid w:val="004E6F49"/>
    <w:rsid w:val="004F08B5"/>
    <w:rsid w:val="004F0C95"/>
    <w:rsid w:val="004F3620"/>
    <w:rsid w:val="004F68B1"/>
    <w:rsid w:val="004F7D49"/>
    <w:rsid w:val="00500CEC"/>
    <w:rsid w:val="00503324"/>
    <w:rsid w:val="005036CC"/>
    <w:rsid w:val="0051197B"/>
    <w:rsid w:val="0051654A"/>
    <w:rsid w:val="0052032A"/>
    <w:rsid w:val="005216C4"/>
    <w:rsid w:val="00522461"/>
    <w:rsid w:val="00522A4B"/>
    <w:rsid w:val="0052432F"/>
    <w:rsid w:val="00526D6F"/>
    <w:rsid w:val="00531619"/>
    <w:rsid w:val="005320DB"/>
    <w:rsid w:val="00533C84"/>
    <w:rsid w:val="005344CE"/>
    <w:rsid w:val="00537FF0"/>
    <w:rsid w:val="005404A4"/>
    <w:rsid w:val="0054170C"/>
    <w:rsid w:val="0054298C"/>
    <w:rsid w:val="0054377D"/>
    <w:rsid w:val="00545127"/>
    <w:rsid w:val="00545882"/>
    <w:rsid w:val="00546863"/>
    <w:rsid w:val="00547C36"/>
    <w:rsid w:val="00550E36"/>
    <w:rsid w:val="005515AE"/>
    <w:rsid w:val="005521B4"/>
    <w:rsid w:val="00552DB3"/>
    <w:rsid w:val="00553126"/>
    <w:rsid w:val="0055451B"/>
    <w:rsid w:val="00554C53"/>
    <w:rsid w:val="00555325"/>
    <w:rsid w:val="0055625D"/>
    <w:rsid w:val="005575EF"/>
    <w:rsid w:val="00560C97"/>
    <w:rsid w:val="0056226E"/>
    <w:rsid w:val="005642DC"/>
    <w:rsid w:val="00564C84"/>
    <w:rsid w:val="00565407"/>
    <w:rsid w:val="00565EFD"/>
    <w:rsid w:val="0056629A"/>
    <w:rsid w:val="0057077C"/>
    <w:rsid w:val="00570E55"/>
    <w:rsid w:val="005710FA"/>
    <w:rsid w:val="00575CBC"/>
    <w:rsid w:val="005768AB"/>
    <w:rsid w:val="00577B9C"/>
    <w:rsid w:val="005803D9"/>
    <w:rsid w:val="00587D4B"/>
    <w:rsid w:val="00590A65"/>
    <w:rsid w:val="00592412"/>
    <w:rsid w:val="00593491"/>
    <w:rsid w:val="00593905"/>
    <w:rsid w:val="00594DFA"/>
    <w:rsid w:val="005959DC"/>
    <w:rsid w:val="00596C24"/>
    <w:rsid w:val="005A166A"/>
    <w:rsid w:val="005A28D3"/>
    <w:rsid w:val="005A632A"/>
    <w:rsid w:val="005A7241"/>
    <w:rsid w:val="005A7CC2"/>
    <w:rsid w:val="005B1369"/>
    <w:rsid w:val="005B201F"/>
    <w:rsid w:val="005B4703"/>
    <w:rsid w:val="005B53EC"/>
    <w:rsid w:val="005B5F56"/>
    <w:rsid w:val="005B6483"/>
    <w:rsid w:val="005B6575"/>
    <w:rsid w:val="005B7790"/>
    <w:rsid w:val="005C09F9"/>
    <w:rsid w:val="005C0BA5"/>
    <w:rsid w:val="005C1222"/>
    <w:rsid w:val="005C143A"/>
    <w:rsid w:val="005C1A7D"/>
    <w:rsid w:val="005C267A"/>
    <w:rsid w:val="005C7F2F"/>
    <w:rsid w:val="005D6B91"/>
    <w:rsid w:val="005D796F"/>
    <w:rsid w:val="005E17AF"/>
    <w:rsid w:val="005E2A58"/>
    <w:rsid w:val="005E51AC"/>
    <w:rsid w:val="005F0975"/>
    <w:rsid w:val="005F1EE3"/>
    <w:rsid w:val="005F3E97"/>
    <w:rsid w:val="005F5A49"/>
    <w:rsid w:val="005F6999"/>
    <w:rsid w:val="005F7CE4"/>
    <w:rsid w:val="00601BF6"/>
    <w:rsid w:val="00602395"/>
    <w:rsid w:val="0060302C"/>
    <w:rsid w:val="00603C34"/>
    <w:rsid w:val="00605C20"/>
    <w:rsid w:val="0060646A"/>
    <w:rsid w:val="00607A4C"/>
    <w:rsid w:val="00607B95"/>
    <w:rsid w:val="00610265"/>
    <w:rsid w:val="00610BD3"/>
    <w:rsid w:val="00611F88"/>
    <w:rsid w:val="00612095"/>
    <w:rsid w:val="006127EC"/>
    <w:rsid w:val="0061580F"/>
    <w:rsid w:val="00615B79"/>
    <w:rsid w:val="00617635"/>
    <w:rsid w:val="00622C43"/>
    <w:rsid w:val="00624205"/>
    <w:rsid w:val="006251D7"/>
    <w:rsid w:val="006255C5"/>
    <w:rsid w:val="006266FF"/>
    <w:rsid w:val="006267E0"/>
    <w:rsid w:val="00626AB8"/>
    <w:rsid w:val="00630C8A"/>
    <w:rsid w:val="00632E53"/>
    <w:rsid w:val="00633C03"/>
    <w:rsid w:val="006355DD"/>
    <w:rsid w:val="00637493"/>
    <w:rsid w:val="006376E8"/>
    <w:rsid w:val="006379AD"/>
    <w:rsid w:val="00640371"/>
    <w:rsid w:val="00643B17"/>
    <w:rsid w:val="00644293"/>
    <w:rsid w:val="00644900"/>
    <w:rsid w:val="00645250"/>
    <w:rsid w:val="00645D6C"/>
    <w:rsid w:val="006472A1"/>
    <w:rsid w:val="00650625"/>
    <w:rsid w:val="00650C09"/>
    <w:rsid w:val="006515B1"/>
    <w:rsid w:val="00653CB9"/>
    <w:rsid w:val="006547F8"/>
    <w:rsid w:val="00654820"/>
    <w:rsid w:val="00660EA4"/>
    <w:rsid w:val="00661A99"/>
    <w:rsid w:val="0066293D"/>
    <w:rsid w:val="00662C06"/>
    <w:rsid w:val="006659A7"/>
    <w:rsid w:val="00667824"/>
    <w:rsid w:val="0067009F"/>
    <w:rsid w:val="0067110C"/>
    <w:rsid w:val="006725D9"/>
    <w:rsid w:val="00674184"/>
    <w:rsid w:val="006750C9"/>
    <w:rsid w:val="00676316"/>
    <w:rsid w:val="00676F43"/>
    <w:rsid w:val="00677288"/>
    <w:rsid w:val="00677670"/>
    <w:rsid w:val="0068430E"/>
    <w:rsid w:val="00685590"/>
    <w:rsid w:val="00687332"/>
    <w:rsid w:val="0069039F"/>
    <w:rsid w:val="0069387D"/>
    <w:rsid w:val="006958A7"/>
    <w:rsid w:val="00696DBF"/>
    <w:rsid w:val="006A2822"/>
    <w:rsid w:val="006A3282"/>
    <w:rsid w:val="006A4B20"/>
    <w:rsid w:val="006A6115"/>
    <w:rsid w:val="006B06D1"/>
    <w:rsid w:val="006B1A93"/>
    <w:rsid w:val="006B1E9E"/>
    <w:rsid w:val="006B1FA9"/>
    <w:rsid w:val="006B2142"/>
    <w:rsid w:val="006B4865"/>
    <w:rsid w:val="006B6A60"/>
    <w:rsid w:val="006B6F29"/>
    <w:rsid w:val="006B78B5"/>
    <w:rsid w:val="006B7C6B"/>
    <w:rsid w:val="006B7CB5"/>
    <w:rsid w:val="006B7CDA"/>
    <w:rsid w:val="006C0771"/>
    <w:rsid w:val="006C07CB"/>
    <w:rsid w:val="006C1F81"/>
    <w:rsid w:val="006C2837"/>
    <w:rsid w:val="006C2ACD"/>
    <w:rsid w:val="006C3BCD"/>
    <w:rsid w:val="006C3F48"/>
    <w:rsid w:val="006C3F79"/>
    <w:rsid w:val="006C4B8B"/>
    <w:rsid w:val="006C6F3F"/>
    <w:rsid w:val="006D1282"/>
    <w:rsid w:val="006D2743"/>
    <w:rsid w:val="006D3754"/>
    <w:rsid w:val="006D3BD6"/>
    <w:rsid w:val="006D4C8A"/>
    <w:rsid w:val="006D735D"/>
    <w:rsid w:val="006E074D"/>
    <w:rsid w:val="006E07A1"/>
    <w:rsid w:val="006E1DAF"/>
    <w:rsid w:val="006E4C18"/>
    <w:rsid w:val="006E4E9C"/>
    <w:rsid w:val="006E66B5"/>
    <w:rsid w:val="006E6931"/>
    <w:rsid w:val="006E709C"/>
    <w:rsid w:val="006E76FE"/>
    <w:rsid w:val="006F02F3"/>
    <w:rsid w:val="006F16D8"/>
    <w:rsid w:val="006F1D5A"/>
    <w:rsid w:val="006F4670"/>
    <w:rsid w:val="006F7D76"/>
    <w:rsid w:val="00700A75"/>
    <w:rsid w:val="007014C2"/>
    <w:rsid w:val="007021C3"/>
    <w:rsid w:val="00703078"/>
    <w:rsid w:val="00705362"/>
    <w:rsid w:val="007065B7"/>
    <w:rsid w:val="00712891"/>
    <w:rsid w:val="00713938"/>
    <w:rsid w:val="0071426D"/>
    <w:rsid w:val="00717135"/>
    <w:rsid w:val="00720E8A"/>
    <w:rsid w:val="00723AD7"/>
    <w:rsid w:val="00724B44"/>
    <w:rsid w:val="00724FAB"/>
    <w:rsid w:val="00725204"/>
    <w:rsid w:val="007347DC"/>
    <w:rsid w:val="0074003E"/>
    <w:rsid w:val="0074067E"/>
    <w:rsid w:val="007421A3"/>
    <w:rsid w:val="00742555"/>
    <w:rsid w:val="007428BD"/>
    <w:rsid w:val="007437CA"/>
    <w:rsid w:val="00744F79"/>
    <w:rsid w:val="00745611"/>
    <w:rsid w:val="00745AFC"/>
    <w:rsid w:val="007473C1"/>
    <w:rsid w:val="00747986"/>
    <w:rsid w:val="00750024"/>
    <w:rsid w:val="007501C3"/>
    <w:rsid w:val="00751C4C"/>
    <w:rsid w:val="00752ED1"/>
    <w:rsid w:val="00755CAE"/>
    <w:rsid w:val="00755DCD"/>
    <w:rsid w:val="007569E4"/>
    <w:rsid w:val="00757973"/>
    <w:rsid w:val="0076081A"/>
    <w:rsid w:val="00761452"/>
    <w:rsid w:val="00761678"/>
    <w:rsid w:val="0076275A"/>
    <w:rsid w:val="007633D4"/>
    <w:rsid w:val="007642D6"/>
    <w:rsid w:val="00771531"/>
    <w:rsid w:val="00772009"/>
    <w:rsid w:val="00772652"/>
    <w:rsid w:val="0077294F"/>
    <w:rsid w:val="007745EA"/>
    <w:rsid w:val="00775EB8"/>
    <w:rsid w:val="0077696C"/>
    <w:rsid w:val="00780376"/>
    <w:rsid w:val="0078278E"/>
    <w:rsid w:val="00782D80"/>
    <w:rsid w:val="00782DEA"/>
    <w:rsid w:val="0078339C"/>
    <w:rsid w:val="007840A0"/>
    <w:rsid w:val="007845A1"/>
    <w:rsid w:val="007854BA"/>
    <w:rsid w:val="00785B1F"/>
    <w:rsid w:val="00785ED9"/>
    <w:rsid w:val="00786C27"/>
    <w:rsid w:val="007907C4"/>
    <w:rsid w:val="00790B0E"/>
    <w:rsid w:val="00791543"/>
    <w:rsid w:val="00792635"/>
    <w:rsid w:val="007943A2"/>
    <w:rsid w:val="00794D82"/>
    <w:rsid w:val="00795623"/>
    <w:rsid w:val="00797715"/>
    <w:rsid w:val="007979E1"/>
    <w:rsid w:val="00797A1F"/>
    <w:rsid w:val="007A003C"/>
    <w:rsid w:val="007A0919"/>
    <w:rsid w:val="007A2997"/>
    <w:rsid w:val="007A55E1"/>
    <w:rsid w:val="007A6B3D"/>
    <w:rsid w:val="007A735F"/>
    <w:rsid w:val="007B1247"/>
    <w:rsid w:val="007B257A"/>
    <w:rsid w:val="007B352A"/>
    <w:rsid w:val="007B3FBA"/>
    <w:rsid w:val="007B4C0F"/>
    <w:rsid w:val="007B5E1C"/>
    <w:rsid w:val="007B5F1A"/>
    <w:rsid w:val="007B6B73"/>
    <w:rsid w:val="007B6DB7"/>
    <w:rsid w:val="007C1856"/>
    <w:rsid w:val="007C1D8B"/>
    <w:rsid w:val="007C2481"/>
    <w:rsid w:val="007C41C0"/>
    <w:rsid w:val="007C4AEE"/>
    <w:rsid w:val="007C4FB8"/>
    <w:rsid w:val="007C6430"/>
    <w:rsid w:val="007C6ED9"/>
    <w:rsid w:val="007C700D"/>
    <w:rsid w:val="007D0B3B"/>
    <w:rsid w:val="007D0D90"/>
    <w:rsid w:val="007D1137"/>
    <w:rsid w:val="007D1EEC"/>
    <w:rsid w:val="007D230F"/>
    <w:rsid w:val="007D2EB1"/>
    <w:rsid w:val="007D424D"/>
    <w:rsid w:val="007D4261"/>
    <w:rsid w:val="007D4AFB"/>
    <w:rsid w:val="007D5A00"/>
    <w:rsid w:val="007D5A74"/>
    <w:rsid w:val="007D5EEC"/>
    <w:rsid w:val="007D7EB8"/>
    <w:rsid w:val="007E05E7"/>
    <w:rsid w:val="007E26F4"/>
    <w:rsid w:val="007E2F30"/>
    <w:rsid w:val="007E64EF"/>
    <w:rsid w:val="007F1B9D"/>
    <w:rsid w:val="007F2488"/>
    <w:rsid w:val="007F2E03"/>
    <w:rsid w:val="007F377E"/>
    <w:rsid w:val="007F6AB9"/>
    <w:rsid w:val="00801536"/>
    <w:rsid w:val="00805FC2"/>
    <w:rsid w:val="00811B64"/>
    <w:rsid w:val="008129FE"/>
    <w:rsid w:val="00812C70"/>
    <w:rsid w:val="00814239"/>
    <w:rsid w:val="00816285"/>
    <w:rsid w:val="008212B1"/>
    <w:rsid w:val="00824FB2"/>
    <w:rsid w:val="008261EA"/>
    <w:rsid w:val="00827437"/>
    <w:rsid w:val="00830DFA"/>
    <w:rsid w:val="00832420"/>
    <w:rsid w:val="008333FA"/>
    <w:rsid w:val="0083435B"/>
    <w:rsid w:val="00836A52"/>
    <w:rsid w:val="00837724"/>
    <w:rsid w:val="00840884"/>
    <w:rsid w:val="008415BB"/>
    <w:rsid w:val="00843E35"/>
    <w:rsid w:val="0084514B"/>
    <w:rsid w:val="008500B5"/>
    <w:rsid w:val="0085027C"/>
    <w:rsid w:val="00851650"/>
    <w:rsid w:val="00852EA8"/>
    <w:rsid w:val="00853D17"/>
    <w:rsid w:val="0085429B"/>
    <w:rsid w:val="00861DF1"/>
    <w:rsid w:val="00862754"/>
    <w:rsid w:val="00862874"/>
    <w:rsid w:val="00863B21"/>
    <w:rsid w:val="00865C2E"/>
    <w:rsid w:val="00867493"/>
    <w:rsid w:val="00867ED8"/>
    <w:rsid w:val="00873A06"/>
    <w:rsid w:val="00874AAE"/>
    <w:rsid w:val="008756DB"/>
    <w:rsid w:val="008820E8"/>
    <w:rsid w:val="00882A0F"/>
    <w:rsid w:val="0088352F"/>
    <w:rsid w:val="00885858"/>
    <w:rsid w:val="0088673C"/>
    <w:rsid w:val="00886977"/>
    <w:rsid w:val="00886A8E"/>
    <w:rsid w:val="00887274"/>
    <w:rsid w:val="00892EC7"/>
    <w:rsid w:val="00893A23"/>
    <w:rsid w:val="00894680"/>
    <w:rsid w:val="00897590"/>
    <w:rsid w:val="00897D79"/>
    <w:rsid w:val="00897FFC"/>
    <w:rsid w:val="008A2E4D"/>
    <w:rsid w:val="008A319A"/>
    <w:rsid w:val="008A3C05"/>
    <w:rsid w:val="008A3CBA"/>
    <w:rsid w:val="008A51D1"/>
    <w:rsid w:val="008A6278"/>
    <w:rsid w:val="008A67D4"/>
    <w:rsid w:val="008B04B2"/>
    <w:rsid w:val="008B1B53"/>
    <w:rsid w:val="008B2668"/>
    <w:rsid w:val="008B3305"/>
    <w:rsid w:val="008B39DF"/>
    <w:rsid w:val="008B409F"/>
    <w:rsid w:val="008B4249"/>
    <w:rsid w:val="008C32EF"/>
    <w:rsid w:val="008C472A"/>
    <w:rsid w:val="008C680E"/>
    <w:rsid w:val="008C68CF"/>
    <w:rsid w:val="008C7B26"/>
    <w:rsid w:val="008C7C3B"/>
    <w:rsid w:val="008C7C75"/>
    <w:rsid w:val="008D0DC2"/>
    <w:rsid w:val="008D147F"/>
    <w:rsid w:val="008D184B"/>
    <w:rsid w:val="008D2D6B"/>
    <w:rsid w:val="008D2F98"/>
    <w:rsid w:val="008D2FB8"/>
    <w:rsid w:val="008D423E"/>
    <w:rsid w:val="008D473A"/>
    <w:rsid w:val="008D7370"/>
    <w:rsid w:val="008D7697"/>
    <w:rsid w:val="008D76A1"/>
    <w:rsid w:val="008E0011"/>
    <w:rsid w:val="008E0224"/>
    <w:rsid w:val="008E2692"/>
    <w:rsid w:val="008E38EC"/>
    <w:rsid w:val="008E4355"/>
    <w:rsid w:val="008E7A6E"/>
    <w:rsid w:val="008F0684"/>
    <w:rsid w:val="008F20F1"/>
    <w:rsid w:val="008F2AF1"/>
    <w:rsid w:val="008F3CD5"/>
    <w:rsid w:val="008F46F7"/>
    <w:rsid w:val="008F484A"/>
    <w:rsid w:val="008F5A73"/>
    <w:rsid w:val="008F5BBF"/>
    <w:rsid w:val="008F74E0"/>
    <w:rsid w:val="008F7E58"/>
    <w:rsid w:val="009035DB"/>
    <w:rsid w:val="009042B8"/>
    <w:rsid w:val="00904E01"/>
    <w:rsid w:val="00907893"/>
    <w:rsid w:val="00907C93"/>
    <w:rsid w:val="00910D13"/>
    <w:rsid w:val="0091256B"/>
    <w:rsid w:val="00912CA0"/>
    <w:rsid w:val="00917957"/>
    <w:rsid w:val="00917B8D"/>
    <w:rsid w:val="00921C96"/>
    <w:rsid w:val="00922273"/>
    <w:rsid w:val="0092300B"/>
    <w:rsid w:val="00924216"/>
    <w:rsid w:val="00924D9E"/>
    <w:rsid w:val="00924DC3"/>
    <w:rsid w:val="00925155"/>
    <w:rsid w:val="00927585"/>
    <w:rsid w:val="00927858"/>
    <w:rsid w:val="00930238"/>
    <w:rsid w:val="0093130D"/>
    <w:rsid w:val="00935776"/>
    <w:rsid w:val="009374D9"/>
    <w:rsid w:val="00940EF7"/>
    <w:rsid w:val="00941F9A"/>
    <w:rsid w:val="009427B0"/>
    <w:rsid w:val="0094460D"/>
    <w:rsid w:val="00945A4E"/>
    <w:rsid w:val="00946018"/>
    <w:rsid w:val="00946885"/>
    <w:rsid w:val="00946A0E"/>
    <w:rsid w:val="00947764"/>
    <w:rsid w:val="00950AFA"/>
    <w:rsid w:val="00952565"/>
    <w:rsid w:val="0095492C"/>
    <w:rsid w:val="00956BEC"/>
    <w:rsid w:val="009641C5"/>
    <w:rsid w:val="00967F60"/>
    <w:rsid w:val="009703AA"/>
    <w:rsid w:val="0097088A"/>
    <w:rsid w:val="00970966"/>
    <w:rsid w:val="00972157"/>
    <w:rsid w:val="009739FF"/>
    <w:rsid w:val="00974C1B"/>
    <w:rsid w:val="00977F1C"/>
    <w:rsid w:val="00980AD6"/>
    <w:rsid w:val="00980EB0"/>
    <w:rsid w:val="0098139E"/>
    <w:rsid w:val="00981E16"/>
    <w:rsid w:val="009838D0"/>
    <w:rsid w:val="00984BBA"/>
    <w:rsid w:val="009853FF"/>
    <w:rsid w:val="00985CD7"/>
    <w:rsid w:val="009862F1"/>
    <w:rsid w:val="0098674D"/>
    <w:rsid w:val="00986ECF"/>
    <w:rsid w:val="00992C2C"/>
    <w:rsid w:val="009948A6"/>
    <w:rsid w:val="00995B7A"/>
    <w:rsid w:val="009A1C83"/>
    <w:rsid w:val="009A48C2"/>
    <w:rsid w:val="009A51B5"/>
    <w:rsid w:val="009B1AEA"/>
    <w:rsid w:val="009B1D59"/>
    <w:rsid w:val="009B3641"/>
    <w:rsid w:val="009B6E74"/>
    <w:rsid w:val="009C1685"/>
    <w:rsid w:val="009C34A4"/>
    <w:rsid w:val="009C6502"/>
    <w:rsid w:val="009C6B39"/>
    <w:rsid w:val="009D097B"/>
    <w:rsid w:val="009D1770"/>
    <w:rsid w:val="009D36CB"/>
    <w:rsid w:val="009D3CCE"/>
    <w:rsid w:val="009D54EC"/>
    <w:rsid w:val="009D5A24"/>
    <w:rsid w:val="009D7270"/>
    <w:rsid w:val="009E0118"/>
    <w:rsid w:val="009E1F48"/>
    <w:rsid w:val="009E2330"/>
    <w:rsid w:val="009E2CA1"/>
    <w:rsid w:val="009E55BB"/>
    <w:rsid w:val="009E5861"/>
    <w:rsid w:val="009E5A2F"/>
    <w:rsid w:val="009E5C40"/>
    <w:rsid w:val="009F01C6"/>
    <w:rsid w:val="009F2403"/>
    <w:rsid w:val="009F3DC8"/>
    <w:rsid w:val="009F6C31"/>
    <w:rsid w:val="009F6CA3"/>
    <w:rsid w:val="009F75B6"/>
    <w:rsid w:val="009F7B47"/>
    <w:rsid w:val="00A006C4"/>
    <w:rsid w:val="00A02297"/>
    <w:rsid w:val="00A047F3"/>
    <w:rsid w:val="00A06105"/>
    <w:rsid w:val="00A0751D"/>
    <w:rsid w:val="00A10463"/>
    <w:rsid w:val="00A1110C"/>
    <w:rsid w:val="00A11EC4"/>
    <w:rsid w:val="00A12FD0"/>
    <w:rsid w:val="00A13893"/>
    <w:rsid w:val="00A17225"/>
    <w:rsid w:val="00A1723F"/>
    <w:rsid w:val="00A17D27"/>
    <w:rsid w:val="00A17E82"/>
    <w:rsid w:val="00A17F69"/>
    <w:rsid w:val="00A22AEF"/>
    <w:rsid w:val="00A27BF8"/>
    <w:rsid w:val="00A3015B"/>
    <w:rsid w:val="00A3156D"/>
    <w:rsid w:val="00A31859"/>
    <w:rsid w:val="00A3185A"/>
    <w:rsid w:val="00A324E9"/>
    <w:rsid w:val="00A3324C"/>
    <w:rsid w:val="00A33F15"/>
    <w:rsid w:val="00A3430B"/>
    <w:rsid w:val="00A34AA3"/>
    <w:rsid w:val="00A3527B"/>
    <w:rsid w:val="00A35812"/>
    <w:rsid w:val="00A35F9B"/>
    <w:rsid w:val="00A377D4"/>
    <w:rsid w:val="00A42C02"/>
    <w:rsid w:val="00A440DD"/>
    <w:rsid w:val="00A44520"/>
    <w:rsid w:val="00A44DE0"/>
    <w:rsid w:val="00A468FA"/>
    <w:rsid w:val="00A46F75"/>
    <w:rsid w:val="00A47ACB"/>
    <w:rsid w:val="00A50D5C"/>
    <w:rsid w:val="00A51C59"/>
    <w:rsid w:val="00A536B3"/>
    <w:rsid w:val="00A54737"/>
    <w:rsid w:val="00A61BCF"/>
    <w:rsid w:val="00A61D8F"/>
    <w:rsid w:val="00A62DBD"/>
    <w:rsid w:val="00A6354A"/>
    <w:rsid w:val="00A64334"/>
    <w:rsid w:val="00A6569A"/>
    <w:rsid w:val="00A65F31"/>
    <w:rsid w:val="00A724FD"/>
    <w:rsid w:val="00A725CC"/>
    <w:rsid w:val="00A7440C"/>
    <w:rsid w:val="00A75C47"/>
    <w:rsid w:val="00A769AC"/>
    <w:rsid w:val="00A76ADE"/>
    <w:rsid w:val="00A854D8"/>
    <w:rsid w:val="00A86B01"/>
    <w:rsid w:val="00A87E8B"/>
    <w:rsid w:val="00A9061C"/>
    <w:rsid w:val="00A9247B"/>
    <w:rsid w:val="00A934C2"/>
    <w:rsid w:val="00A94C2A"/>
    <w:rsid w:val="00A94C54"/>
    <w:rsid w:val="00A97AF0"/>
    <w:rsid w:val="00AA2707"/>
    <w:rsid w:val="00AA33E6"/>
    <w:rsid w:val="00AA39B3"/>
    <w:rsid w:val="00AA4746"/>
    <w:rsid w:val="00AA5215"/>
    <w:rsid w:val="00AB0052"/>
    <w:rsid w:val="00AB1D4E"/>
    <w:rsid w:val="00AB3287"/>
    <w:rsid w:val="00AB54BF"/>
    <w:rsid w:val="00AB5F7C"/>
    <w:rsid w:val="00AB6314"/>
    <w:rsid w:val="00AC0FAF"/>
    <w:rsid w:val="00AC1750"/>
    <w:rsid w:val="00AC3D6F"/>
    <w:rsid w:val="00AD01F1"/>
    <w:rsid w:val="00AD04F6"/>
    <w:rsid w:val="00AD29A2"/>
    <w:rsid w:val="00AD2CFA"/>
    <w:rsid w:val="00AD3AB7"/>
    <w:rsid w:val="00AD4604"/>
    <w:rsid w:val="00AD4904"/>
    <w:rsid w:val="00AD5242"/>
    <w:rsid w:val="00AD534A"/>
    <w:rsid w:val="00AD5514"/>
    <w:rsid w:val="00AD68EC"/>
    <w:rsid w:val="00AD6E2A"/>
    <w:rsid w:val="00AD7636"/>
    <w:rsid w:val="00AD7842"/>
    <w:rsid w:val="00AD7CD9"/>
    <w:rsid w:val="00AE2C01"/>
    <w:rsid w:val="00AE2D38"/>
    <w:rsid w:val="00AE382E"/>
    <w:rsid w:val="00AE557E"/>
    <w:rsid w:val="00AE6D20"/>
    <w:rsid w:val="00AE77D9"/>
    <w:rsid w:val="00AF469C"/>
    <w:rsid w:val="00AF5466"/>
    <w:rsid w:val="00AF5AE5"/>
    <w:rsid w:val="00AF707E"/>
    <w:rsid w:val="00AF7931"/>
    <w:rsid w:val="00B00D32"/>
    <w:rsid w:val="00B026ED"/>
    <w:rsid w:val="00B02CC2"/>
    <w:rsid w:val="00B03039"/>
    <w:rsid w:val="00B0375E"/>
    <w:rsid w:val="00B03EBA"/>
    <w:rsid w:val="00B04819"/>
    <w:rsid w:val="00B05254"/>
    <w:rsid w:val="00B114CE"/>
    <w:rsid w:val="00B17AC4"/>
    <w:rsid w:val="00B17CE2"/>
    <w:rsid w:val="00B2034B"/>
    <w:rsid w:val="00B24FC2"/>
    <w:rsid w:val="00B25844"/>
    <w:rsid w:val="00B26B3C"/>
    <w:rsid w:val="00B26F88"/>
    <w:rsid w:val="00B277F6"/>
    <w:rsid w:val="00B2787A"/>
    <w:rsid w:val="00B30D45"/>
    <w:rsid w:val="00B33508"/>
    <w:rsid w:val="00B3594F"/>
    <w:rsid w:val="00B3610D"/>
    <w:rsid w:val="00B370F7"/>
    <w:rsid w:val="00B372CF"/>
    <w:rsid w:val="00B37B6E"/>
    <w:rsid w:val="00B37DAC"/>
    <w:rsid w:val="00B41254"/>
    <w:rsid w:val="00B44577"/>
    <w:rsid w:val="00B450DE"/>
    <w:rsid w:val="00B4543C"/>
    <w:rsid w:val="00B459D5"/>
    <w:rsid w:val="00B47D10"/>
    <w:rsid w:val="00B5094A"/>
    <w:rsid w:val="00B51F8C"/>
    <w:rsid w:val="00B520A8"/>
    <w:rsid w:val="00B55043"/>
    <w:rsid w:val="00B6389B"/>
    <w:rsid w:val="00B66BA9"/>
    <w:rsid w:val="00B70331"/>
    <w:rsid w:val="00B7076E"/>
    <w:rsid w:val="00B7236D"/>
    <w:rsid w:val="00B74878"/>
    <w:rsid w:val="00B74F3C"/>
    <w:rsid w:val="00B76A75"/>
    <w:rsid w:val="00B7778F"/>
    <w:rsid w:val="00B81F90"/>
    <w:rsid w:val="00B8268A"/>
    <w:rsid w:val="00B8372A"/>
    <w:rsid w:val="00B83878"/>
    <w:rsid w:val="00B856AC"/>
    <w:rsid w:val="00B86C4B"/>
    <w:rsid w:val="00B91287"/>
    <w:rsid w:val="00B91701"/>
    <w:rsid w:val="00B92381"/>
    <w:rsid w:val="00B92C05"/>
    <w:rsid w:val="00B92F5A"/>
    <w:rsid w:val="00B94358"/>
    <w:rsid w:val="00B9718C"/>
    <w:rsid w:val="00B972A3"/>
    <w:rsid w:val="00B97A01"/>
    <w:rsid w:val="00BA068C"/>
    <w:rsid w:val="00BA3644"/>
    <w:rsid w:val="00BA3D85"/>
    <w:rsid w:val="00BA4449"/>
    <w:rsid w:val="00BA5AEC"/>
    <w:rsid w:val="00BA5BDA"/>
    <w:rsid w:val="00BA74E8"/>
    <w:rsid w:val="00BA76D1"/>
    <w:rsid w:val="00BA7DE7"/>
    <w:rsid w:val="00BB0750"/>
    <w:rsid w:val="00BB4911"/>
    <w:rsid w:val="00BB5B5B"/>
    <w:rsid w:val="00BB6A85"/>
    <w:rsid w:val="00BB72D7"/>
    <w:rsid w:val="00BB757A"/>
    <w:rsid w:val="00BC33B2"/>
    <w:rsid w:val="00BC362F"/>
    <w:rsid w:val="00BC6498"/>
    <w:rsid w:val="00BC7C8A"/>
    <w:rsid w:val="00BD7FB4"/>
    <w:rsid w:val="00BF0DD0"/>
    <w:rsid w:val="00BF1772"/>
    <w:rsid w:val="00BF4684"/>
    <w:rsid w:val="00BF5DDE"/>
    <w:rsid w:val="00BF7F6F"/>
    <w:rsid w:val="00C000B0"/>
    <w:rsid w:val="00C02018"/>
    <w:rsid w:val="00C02736"/>
    <w:rsid w:val="00C02EFF"/>
    <w:rsid w:val="00C03399"/>
    <w:rsid w:val="00C041A4"/>
    <w:rsid w:val="00C05FD2"/>
    <w:rsid w:val="00C0742B"/>
    <w:rsid w:val="00C074DF"/>
    <w:rsid w:val="00C102A1"/>
    <w:rsid w:val="00C10CA5"/>
    <w:rsid w:val="00C14D6D"/>
    <w:rsid w:val="00C25B70"/>
    <w:rsid w:val="00C2615A"/>
    <w:rsid w:val="00C27BDB"/>
    <w:rsid w:val="00C30C8C"/>
    <w:rsid w:val="00C31F9C"/>
    <w:rsid w:val="00C32625"/>
    <w:rsid w:val="00C328E7"/>
    <w:rsid w:val="00C3298B"/>
    <w:rsid w:val="00C343FD"/>
    <w:rsid w:val="00C36208"/>
    <w:rsid w:val="00C36627"/>
    <w:rsid w:val="00C40284"/>
    <w:rsid w:val="00C40D77"/>
    <w:rsid w:val="00C40EEA"/>
    <w:rsid w:val="00C4109B"/>
    <w:rsid w:val="00C4393A"/>
    <w:rsid w:val="00C45452"/>
    <w:rsid w:val="00C45B99"/>
    <w:rsid w:val="00C46291"/>
    <w:rsid w:val="00C47DA4"/>
    <w:rsid w:val="00C53F07"/>
    <w:rsid w:val="00C54C6E"/>
    <w:rsid w:val="00C552A4"/>
    <w:rsid w:val="00C561BF"/>
    <w:rsid w:val="00C56961"/>
    <w:rsid w:val="00C601E8"/>
    <w:rsid w:val="00C61A64"/>
    <w:rsid w:val="00C6217D"/>
    <w:rsid w:val="00C63B74"/>
    <w:rsid w:val="00C64123"/>
    <w:rsid w:val="00C6588C"/>
    <w:rsid w:val="00C6795A"/>
    <w:rsid w:val="00C67DC5"/>
    <w:rsid w:val="00C704A1"/>
    <w:rsid w:val="00C717CB"/>
    <w:rsid w:val="00C73822"/>
    <w:rsid w:val="00C749C4"/>
    <w:rsid w:val="00C75203"/>
    <w:rsid w:val="00C7584F"/>
    <w:rsid w:val="00C76733"/>
    <w:rsid w:val="00C77417"/>
    <w:rsid w:val="00C77E83"/>
    <w:rsid w:val="00C8096F"/>
    <w:rsid w:val="00C80985"/>
    <w:rsid w:val="00C81047"/>
    <w:rsid w:val="00C8292B"/>
    <w:rsid w:val="00C85D08"/>
    <w:rsid w:val="00C85E45"/>
    <w:rsid w:val="00C908A4"/>
    <w:rsid w:val="00C90AC5"/>
    <w:rsid w:val="00C93296"/>
    <w:rsid w:val="00C93B17"/>
    <w:rsid w:val="00C94FF0"/>
    <w:rsid w:val="00C957F3"/>
    <w:rsid w:val="00C95A26"/>
    <w:rsid w:val="00CA2062"/>
    <w:rsid w:val="00CA27FA"/>
    <w:rsid w:val="00CA28D2"/>
    <w:rsid w:val="00CA3F92"/>
    <w:rsid w:val="00CA4372"/>
    <w:rsid w:val="00CA5F78"/>
    <w:rsid w:val="00CA6780"/>
    <w:rsid w:val="00CB1268"/>
    <w:rsid w:val="00CB1B1E"/>
    <w:rsid w:val="00CB6152"/>
    <w:rsid w:val="00CB638B"/>
    <w:rsid w:val="00CC69B5"/>
    <w:rsid w:val="00CC69FF"/>
    <w:rsid w:val="00CC6B15"/>
    <w:rsid w:val="00CC79FC"/>
    <w:rsid w:val="00CD0A6C"/>
    <w:rsid w:val="00CD6F19"/>
    <w:rsid w:val="00CD6FCD"/>
    <w:rsid w:val="00CE0862"/>
    <w:rsid w:val="00CE1BBB"/>
    <w:rsid w:val="00CE35C4"/>
    <w:rsid w:val="00CE47B5"/>
    <w:rsid w:val="00CE5046"/>
    <w:rsid w:val="00CE5C11"/>
    <w:rsid w:val="00CE6464"/>
    <w:rsid w:val="00CE7216"/>
    <w:rsid w:val="00CF007A"/>
    <w:rsid w:val="00CF11F0"/>
    <w:rsid w:val="00CF2033"/>
    <w:rsid w:val="00CF47B7"/>
    <w:rsid w:val="00CF625E"/>
    <w:rsid w:val="00CF737A"/>
    <w:rsid w:val="00CF7BD0"/>
    <w:rsid w:val="00D02374"/>
    <w:rsid w:val="00D0250C"/>
    <w:rsid w:val="00D02EAD"/>
    <w:rsid w:val="00D03FFC"/>
    <w:rsid w:val="00D04049"/>
    <w:rsid w:val="00D047B1"/>
    <w:rsid w:val="00D05186"/>
    <w:rsid w:val="00D10277"/>
    <w:rsid w:val="00D1051F"/>
    <w:rsid w:val="00D120FC"/>
    <w:rsid w:val="00D123E5"/>
    <w:rsid w:val="00D15F34"/>
    <w:rsid w:val="00D211B3"/>
    <w:rsid w:val="00D222E0"/>
    <w:rsid w:val="00D226E0"/>
    <w:rsid w:val="00D2340A"/>
    <w:rsid w:val="00D31EC1"/>
    <w:rsid w:val="00D32E0C"/>
    <w:rsid w:val="00D3542A"/>
    <w:rsid w:val="00D4058C"/>
    <w:rsid w:val="00D46175"/>
    <w:rsid w:val="00D465C4"/>
    <w:rsid w:val="00D46BB4"/>
    <w:rsid w:val="00D46CD6"/>
    <w:rsid w:val="00D50D66"/>
    <w:rsid w:val="00D5144C"/>
    <w:rsid w:val="00D51A51"/>
    <w:rsid w:val="00D5249F"/>
    <w:rsid w:val="00D56313"/>
    <w:rsid w:val="00D579E5"/>
    <w:rsid w:val="00D57F90"/>
    <w:rsid w:val="00D60C66"/>
    <w:rsid w:val="00D6191E"/>
    <w:rsid w:val="00D624D9"/>
    <w:rsid w:val="00D63E61"/>
    <w:rsid w:val="00D6476F"/>
    <w:rsid w:val="00D64E46"/>
    <w:rsid w:val="00D65FBC"/>
    <w:rsid w:val="00D67194"/>
    <w:rsid w:val="00D67921"/>
    <w:rsid w:val="00D70AF2"/>
    <w:rsid w:val="00D72D10"/>
    <w:rsid w:val="00D730B0"/>
    <w:rsid w:val="00D74867"/>
    <w:rsid w:val="00D75283"/>
    <w:rsid w:val="00D7678A"/>
    <w:rsid w:val="00D77E2C"/>
    <w:rsid w:val="00D8228C"/>
    <w:rsid w:val="00D858C1"/>
    <w:rsid w:val="00D87EEA"/>
    <w:rsid w:val="00D9053D"/>
    <w:rsid w:val="00D9401E"/>
    <w:rsid w:val="00D94BCC"/>
    <w:rsid w:val="00D95957"/>
    <w:rsid w:val="00DA4C52"/>
    <w:rsid w:val="00DA5579"/>
    <w:rsid w:val="00DA6868"/>
    <w:rsid w:val="00DB0D00"/>
    <w:rsid w:val="00DB250C"/>
    <w:rsid w:val="00DB4986"/>
    <w:rsid w:val="00DB5596"/>
    <w:rsid w:val="00DB6AE5"/>
    <w:rsid w:val="00DC29C9"/>
    <w:rsid w:val="00DC40A7"/>
    <w:rsid w:val="00DD0539"/>
    <w:rsid w:val="00DD2531"/>
    <w:rsid w:val="00DD45EF"/>
    <w:rsid w:val="00DE1795"/>
    <w:rsid w:val="00DE20C7"/>
    <w:rsid w:val="00DE2332"/>
    <w:rsid w:val="00DE28AD"/>
    <w:rsid w:val="00DE6A89"/>
    <w:rsid w:val="00DF00E8"/>
    <w:rsid w:val="00DF01D6"/>
    <w:rsid w:val="00DF2B61"/>
    <w:rsid w:val="00DF3256"/>
    <w:rsid w:val="00DF52CF"/>
    <w:rsid w:val="00DF6C19"/>
    <w:rsid w:val="00DF72E7"/>
    <w:rsid w:val="00DF7D67"/>
    <w:rsid w:val="00DF7F3B"/>
    <w:rsid w:val="00E01835"/>
    <w:rsid w:val="00E02E32"/>
    <w:rsid w:val="00E0308F"/>
    <w:rsid w:val="00E033EA"/>
    <w:rsid w:val="00E04E2B"/>
    <w:rsid w:val="00E04F95"/>
    <w:rsid w:val="00E055D5"/>
    <w:rsid w:val="00E05D84"/>
    <w:rsid w:val="00E063E1"/>
    <w:rsid w:val="00E10726"/>
    <w:rsid w:val="00E10E8B"/>
    <w:rsid w:val="00E11C63"/>
    <w:rsid w:val="00E11CB6"/>
    <w:rsid w:val="00E12D54"/>
    <w:rsid w:val="00E12EF5"/>
    <w:rsid w:val="00E13AEF"/>
    <w:rsid w:val="00E14AD4"/>
    <w:rsid w:val="00E15595"/>
    <w:rsid w:val="00E15CA3"/>
    <w:rsid w:val="00E16652"/>
    <w:rsid w:val="00E169AF"/>
    <w:rsid w:val="00E1758D"/>
    <w:rsid w:val="00E20710"/>
    <w:rsid w:val="00E2195D"/>
    <w:rsid w:val="00E22E16"/>
    <w:rsid w:val="00E241EB"/>
    <w:rsid w:val="00E25A00"/>
    <w:rsid w:val="00E31807"/>
    <w:rsid w:val="00E3324B"/>
    <w:rsid w:val="00E3574E"/>
    <w:rsid w:val="00E35AA8"/>
    <w:rsid w:val="00E35AC1"/>
    <w:rsid w:val="00E3670D"/>
    <w:rsid w:val="00E370A6"/>
    <w:rsid w:val="00E40121"/>
    <w:rsid w:val="00E420BF"/>
    <w:rsid w:val="00E424E9"/>
    <w:rsid w:val="00E425C7"/>
    <w:rsid w:val="00E4262F"/>
    <w:rsid w:val="00E426BD"/>
    <w:rsid w:val="00E45326"/>
    <w:rsid w:val="00E45F59"/>
    <w:rsid w:val="00E4606A"/>
    <w:rsid w:val="00E47770"/>
    <w:rsid w:val="00E47D96"/>
    <w:rsid w:val="00E51652"/>
    <w:rsid w:val="00E54990"/>
    <w:rsid w:val="00E601C1"/>
    <w:rsid w:val="00E6056C"/>
    <w:rsid w:val="00E61AF9"/>
    <w:rsid w:val="00E62F0E"/>
    <w:rsid w:val="00E649D5"/>
    <w:rsid w:val="00E65AF3"/>
    <w:rsid w:val="00E664C5"/>
    <w:rsid w:val="00E74E94"/>
    <w:rsid w:val="00E76083"/>
    <w:rsid w:val="00E76FFA"/>
    <w:rsid w:val="00E77C9D"/>
    <w:rsid w:val="00E82BD8"/>
    <w:rsid w:val="00E8424D"/>
    <w:rsid w:val="00E85FBE"/>
    <w:rsid w:val="00E90963"/>
    <w:rsid w:val="00E90C9F"/>
    <w:rsid w:val="00E90F89"/>
    <w:rsid w:val="00E91E21"/>
    <w:rsid w:val="00E91FCE"/>
    <w:rsid w:val="00E927DA"/>
    <w:rsid w:val="00E93A9B"/>
    <w:rsid w:val="00E9499C"/>
    <w:rsid w:val="00EA12D8"/>
    <w:rsid w:val="00EA1701"/>
    <w:rsid w:val="00EA24C6"/>
    <w:rsid w:val="00EA3DE3"/>
    <w:rsid w:val="00EA6EEA"/>
    <w:rsid w:val="00EB247E"/>
    <w:rsid w:val="00EB2A63"/>
    <w:rsid w:val="00EB3739"/>
    <w:rsid w:val="00EB3FD7"/>
    <w:rsid w:val="00EB5FF1"/>
    <w:rsid w:val="00EB6187"/>
    <w:rsid w:val="00EB773E"/>
    <w:rsid w:val="00EC17DD"/>
    <w:rsid w:val="00EC28B2"/>
    <w:rsid w:val="00EC2FEE"/>
    <w:rsid w:val="00EC3B98"/>
    <w:rsid w:val="00EC4513"/>
    <w:rsid w:val="00EC58A8"/>
    <w:rsid w:val="00EC6334"/>
    <w:rsid w:val="00EC756A"/>
    <w:rsid w:val="00EC7FA4"/>
    <w:rsid w:val="00ED12D3"/>
    <w:rsid w:val="00ED1CE5"/>
    <w:rsid w:val="00ED2217"/>
    <w:rsid w:val="00ED3B9B"/>
    <w:rsid w:val="00ED4F5C"/>
    <w:rsid w:val="00ED5A22"/>
    <w:rsid w:val="00EE2652"/>
    <w:rsid w:val="00EE46AA"/>
    <w:rsid w:val="00EE4ADA"/>
    <w:rsid w:val="00EE50A6"/>
    <w:rsid w:val="00EE515E"/>
    <w:rsid w:val="00EE5D8D"/>
    <w:rsid w:val="00EE7EC8"/>
    <w:rsid w:val="00EF082E"/>
    <w:rsid w:val="00EF08D5"/>
    <w:rsid w:val="00EF1D75"/>
    <w:rsid w:val="00EF3BB9"/>
    <w:rsid w:val="00EF4FFC"/>
    <w:rsid w:val="00EF5478"/>
    <w:rsid w:val="00F05B96"/>
    <w:rsid w:val="00F06FF9"/>
    <w:rsid w:val="00F1128A"/>
    <w:rsid w:val="00F1414A"/>
    <w:rsid w:val="00F1458D"/>
    <w:rsid w:val="00F16C22"/>
    <w:rsid w:val="00F20102"/>
    <w:rsid w:val="00F20F68"/>
    <w:rsid w:val="00F21397"/>
    <w:rsid w:val="00F21771"/>
    <w:rsid w:val="00F22C5B"/>
    <w:rsid w:val="00F235C2"/>
    <w:rsid w:val="00F25A03"/>
    <w:rsid w:val="00F2616F"/>
    <w:rsid w:val="00F2627A"/>
    <w:rsid w:val="00F26B36"/>
    <w:rsid w:val="00F30E4B"/>
    <w:rsid w:val="00F31AA9"/>
    <w:rsid w:val="00F34E76"/>
    <w:rsid w:val="00F40D16"/>
    <w:rsid w:val="00F41939"/>
    <w:rsid w:val="00F426C7"/>
    <w:rsid w:val="00F4377B"/>
    <w:rsid w:val="00F509F7"/>
    <w:rsid w:val="00F50C29"/>
    <w:rsid w:val="00F52F34"/>
    <w:rsid w:val="00F52F36"/>
    <w:rsid w:val="00F53792"/>
    <w:rsid w:val="00F545AB"/>
    <w:rsid w:val="00F54AD7"/>
    <w:rsid w:val="00F55E2D"/>
    <w:rsid w:val="00F5649E"/>
    <w:rsid w:val="00F57909"/>
    <w:rsid w:val="00F65320"/>
    <w:rsid w:val="00F6561E"/>
    <w:rsid w:val="00F66E04"/>
    <w:rsid w:val="00F710E0"/>
    <w:rsid w:val="00F7130E"/>
    <w:rsid w:val="00F7140C"/>
    <w:rsid w:val="00F7148E"/>
    <w:rsid w:val="00F71794"/>
    <w:rsid w:val="00F7198E"/>
    <w:rsid w:val="00F720C3"/>
    <w:rsid w:val="00F77C57"/>
    <w:rsid w:val="00F80C76"/>
    <w:rsid w:val="00F8186E"/>
    <w:rsid w:val="00F81C0E"/>
    <w:rsid w:val="00F8221A"/>
    <w:rsid w:val="00F82EF6"/>
    <w:rsid w:val="00F83CE9"/>
    <w:rsid w:val="00F8449C"/>
    <w:rsid w:val="00F866DD"/>
    <w:rsid w:val="00F86F03"/>
    <w:rsid w:val="00F904E1"/>
    <w:rsid w:val="00F928EF"/>
    <w:rsid w:val="00F92B6F"/>
    <w:rsid w:val="00F9513D"/>
    <w:rsid w:val="00F95479"/>
    <w:rsid w:val="00F96FD5"/>
    <w:rsid w:val="00FA12C9"/>
    <w:rsid w:val="00FA4E08"/>
    <w:rsid w:val="00FA6BB8"/>
    <w:rsid w:val="00FA6E02"/>
    <w:rsid w:val="00FA76A6"/>
    <w:rsid w:val="00FB0816"/>
    <w:rsid w:val="00FB0A8A"/>
    <w:rsid w:val="00FB2BDA"/>
    <w:rsid w:val="00FB39EF"/>
    <w:rsid w:val="00FB6201"/>
    <w:rsid w:val="00FC0C2A"/>
    <w:rsid w:val="00FC62E0"/>
    <w:rsid w:val="00FC642C"/>
    <w:rsid w:val="00FC6F56"/>
    <w:rsid w:val="00FC7048"/>
    <w:rsid w:val="00FD1254"/>
    <w:rsid w:val="00FD1398"/>
    <w:rsid w:val="00FD1E96"/>
    <w:rsid w:val="00FD280B"/>
    <w:rsid w:val="00FD4AB4"/>
    <w:rsid w:val="00FE0C6D"/>
    <w:rsid w:val="00FE252E"/>
    <w:rsid w:val="00FE2B7C"/>
    <w:rsid w:val="00FE3667"/>
    <w:rsid w:val="00FE5F11"/>
    <w:rsid w:val="00FE621C"/>
    <w:rsid w:val="00FF63A1"/>
    <w:rsid w:val="00FF658E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723CA"/>
  <w15:chartTrackingRefBased/>
  <w15:docId w15:val="{18BF05E1-B7CC-4604-AC6C-C85C8A10D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65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65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5B7A"/>
  </w:style>
  <w:style w:type="paragraph" w:styleId="Footer">
    <w:name w:val="footer"/>
    <w:basedOn w:val="Normal"/>
    <w:link w:val="FooterChar"/>
    <w:uiPriority w:val="99"/>
    <w:unhideWhenUsed/>
    <w:rsid w:val="00995B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5B7A"/>
  </w:style>
  <w:style w:type="paragraph" w:customStyle="1" w:styleId="TableStyle2">
    <w:name w:val="Table Style 2"/>
    <w:rsid w:val="00995B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995B7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5B7A"/>
    <w:rPr>
      <w:rFonts w:asciiTheme="majorHAnsi" w:eastAsiaTheme="majorEastAsia" w:hAnsiTheme="majorHAnsi" w:cstheme="majorBidi"/>
      <w:spacing w:val="-10"/>
      <w:kern w:val="28"/>
      <w:sz w:val="56"/>
      <w:szCs w:val="56"/>
      <w:bdr w:val="nil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32"/>
      <w:szCs w:val="32"/>
      <w:bdr w:val="nil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6545"/>
    <w:rPr>
      <w:rFonts w:asciiTheme="majorHAnsi" w:eastAsiaTheme="majorEastAsia" w:hAnsiTheme="majorHAnsi" w:cstheme="majorBidi"/>
      <w:color w:val="2F5496" w:themeColor="accent1" w:themeShade="BF"/>
      <w:sz w:val="26"/>
      <w:szCs w:val="26"/>
      <w:bdr w:val="nil"/>
      <w:lang w:val="en-US"/>
    </w:rPr>
  </w:style>
  <w:style w:type="paragraph" w:styleId="NoSpacing">
    <w:name w:val="No Spacing"/>
    <w:link w:val="NoSpacingChar"/>
    <w:uiPriority w:val="1"/>
    <w:qFormat/>
    <w:rsid w:val="00E35AC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35AC1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8F2AF1"/>
  </w:style>
  <w:style w:type="character" w:styleId="Strong">
    <w:name w:val="Strong"/>
    <w:basedOn w:val="DefaultParagraphFont"/>
    <w:uiPriority w:val="22"/>
    <w:qFormat/>
    <w:rsid w:val="008F2AF1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6C3BC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Verdana" w:eastAsia="Verdana" w:hAnsi="Verdana" w:cs="Verdana"/>
      <w:sz w:val="22"/>
      <w:szCs w:val="22"/>
      <w:bdr w:val="none" w:sz="0" w:space="0" w:color="auto"/>
    </w:rPr>
  </w:style>
  <w:style w:type="paragraph" w:styleId="ListParagraph">
    <w:name w:val="List Paragraph"/>
    <w:basedOn w:val="Normal"/>
    <w:uiPriority w:val="1"/>
    <w:qFormat/>
    <w:rsid w:val="000175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character" w:styleId="Hyperlink">
    <w:name w:val="Hyperlink"/>
    <w:basedOn w:val="DefaultParagraphFont"/>
    <w:uiPriority w:val="99"/>
    <w:unhideWhenUsed/>
    <w:rsid w:val="009E011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B0C"/>
    <w:rPr>
      <w:color w:val="954F72" w:themeColor="followedHyperlink"/>
      <w:u w:val="single"/>
    </w:rPr>
  </w:style>
  <w:style w:type="paragraph" w:customStyle="1" w:styleId="Pa3">
    <w:name w:val="Pa3"/>
    <w:basedOn w:val="Normal"/>
    <w:next w:val="Normal"/>
    <w:uiPriority w:val="99"/>
    <w:rsid w:val="00440B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41" w:lineRule="atLeast"/>
    </w:pPr>
    <w:rPr>
      <w:rFonts w:ascii="BIWPS U+ Arial MT" w:eastAsiaTheme="minorHAnsi" w:hAnsi="BIWPS U+ Arial MT" w:cstheme="minorBidi"/>
      <w:bdr w:val="none" w:sz="0" w:space="0" w:color="auto"/>
      <w:lang w:val="en-GB"/>
      <w14:ligatures w14:val="standardContextual"/>
    </w:rPr>
  </w:style>
  <w:style w:type="character" w:customStyle="1" w:styleId="A2">
    <w:name w:val="A2"/>
    <w:uiPriority w:val="99"/>
    <w:rsid w:val="00440B37"/>
    <w:rPr>
      <w:rFonts w:cs="BIWPS U+ Arial MT"/>
      <w:color w:val="000000"/>
      <w:sz w:val="18"/>
      <w:szCs w:val="18"/>
    </w:rPr>
  </w:style>
  <w:style w:type="paragraph" w:customStyle="1" w:styleId="Pa4">
    <w:name w:val="Pa4"/>
    <w:basedOn w:val="Normal"/>
    <w:next w:val="Normal"/>
    <w:uiPriority w:val="99"/>
    <w:rsid w:val="00EA24C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41" w:lineRule="atLeast"/>
    </w:pPr>
    <w:rPr>
      <w:rFonts w:ascii="BIWPS U+ Arial MT" w:eastAsiaTheme="minorHAnsi" w:hAnsi="BIWPS U+ Arial MT" w:cstheme="minorBidi"/>
      <w:bdr w:val="none" w:sz="0" w:space="0" w:color="auto"/>
      <w:lang w:val="en-GB"/>
      <w14:ligatures w14:val="standardContextual"/>
    </w:rPr>
  </w:style>
  <w:style w:type="character" w:customStyle="1" w:styleId="A3">
    <w:name w:val="A3"/>
    <w:uiPriority w:val="99"/>
    <w:rsid w:val="007A0919"/>
    <w:rPr>
      <w:color w:val="000000"/>
      <w:sz w:val="17"/>
      <w:szCs w:val="17"/>
    </w:rPr>
  </w:style>
  <w:style w:type="paragraph" w:customStyle="1" w:styleId="Pa5">
    <w:name w:val="Pa5"/>
    <w:basedOn w:val="Normal"/>
    <w:next w:val="Normal"/>
    <w:uiPriority w:val="99"/>
    <w:rsid w:val="00307D3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bdr w:val="none" w:sz="0" w:space="0" w:color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diagramLayout" Target="diagrams/layout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dy_\OneDrive%20-%20Redefining%20Education%20Ltd\Redefinition\CCW\SS%20Project\Templates\Final%20Curriculum%20Overview%20Template.dotx" TargetMode="External"/></Relationships>
</file>

<file path=word/diagrams/_rels/data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3.svg"/><Relationship Id="rId3" Type="http://schemas.openxmlformats.org/officeDocument/2006/relationships/image" Target="../media/image8.png"/><Relationship Id="rId7" Type="http://schemas.openxmlformats.org/officeDocument/2006/relationships/image" Target="../media/image12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_rels/drawing1.xml.rels><?xml version="1.0" encoding="UTF-8" standalone="yes"?>
<Relationships xmlns="http://schemas.openxmlformats.org/package/2006/relationships"><Relationship Id="rId8" Type="http://schemas.openxmlformats.org/officeDocument/2006/relationships/image" Target="../media/image13.svg"/><Relationship Id="rId3" Type="http://schemas.openxmlformats.org/officeDocument/2006/relationships/image" Target="../media/image8.png"/><Relationship Id="rId7" Type="http://schemas.openxmlformats.org/officeDocument/2006/relationships/image" Target="../media/image12.png"/><Relationship Id="rId2" Type="http://schemas.openxmlformats.org/officeDocument/2006/relationships/image" Target="../media/image7.svg"/><Relationship Id="rId1" Type="http://schemas.openxmlformats.org/officeDocument/2006/relationships/image" Target="../media/image6.png"/><Relationship Id="rId6" Type="http://schemas.openxmlformats.org/officeDocument/2006/relationships/image" Target="../media/image11.svg"/><Relationship Id="rId5" Type="http://schemas.openxmlformats.org/officeDocument/2006/relationships/image" Target="../media/image10.png"/><Relationship Id="rId4" Type="http://schemas.openxmlformats.org/officeDocument/2006/relationships/image" Target="../media/image9.sv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AF5CCB8-1183-4549-9CF7-036F348AFA96}" type="doc">
      <dgm:prSet loTypeId="urn:microsoft.com/office/officeart/2005/8/layout/pList2" loCatId="list" qsTypeId="urn:microsoft.com/office/officeart/2005/8/quickstyle/simple1" qsCatId="simple" csTypeId="urn:microsoft.com/office/officeart/2005/8/colors/accent1_2" csCatId="accent1" phldr="1"/>
      <dgm:spPr/>
    </dgm:pt>
    <dgm:pt modelId="{E3D40B30-8DA5-44DA-A4A7-3CFB92412173}">
      <dgm:prSet phldrT="[Text]"/>
      <dgm:spPr>
        <a:solidFill>
          <a:schemeClr val="accent5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 b="1"/>
            <a:t>Performing</a:t>
          </a:r>
        </a:p>
      </dgm:t>
    </dgm:pt>
    <dgm:pt modelId="{907355ED-F04E-4D9C-BDAE-9538E2AD1629}" type="parTrans" cxnId="{07106D13-CFFC-420D-BAFB-CB440F4B79CF}">
      <dgm:prSet/>
      <dgm:spPr/>
      <dgm:t>
        <a:bodyPr/>
        <a:lstStyle/>
        <a:p>
          <a:endParaRPr lang="en-GB"/>
        </a:p>
      </dgm:t>
    </dgm:pt>
    <dgm:pt modelId="{1944AB52-5AEA-4F38-A208-A83B5E11680D}" type="sibTrans" cxnId="{07106D13-CFFC-420D-BAFB-CB440F4B79CF}">
      <dgm:prSet/>
      <dgm:spPr/>
      <dgm:t>
        <a:bodyPr/>
        <a:lstStyle/>
        <a:p>
          <a:endParaRPr lang="en-GB"/>
        </a:p>
      </dgm:t>
    </dgm:pt>
    <dgm:pt modelId="{7D437717-91AC-4212-B755-8ADFA4087900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pPr algn="ctr"/>
          <a:r>
            <a:rPr lang="en-GB" b="1"/>
            <a:t>Listening</a:t>
          </a:r>
        </a:p>
      </dgm:t>
    </dgm:pt>
    <dgm:pt modelId="{707B4C53-D2C7-4F71-9431-40DEE1FCB18C}" type="parTrans" cxnId="{31AF5CA7-41E8-448D-A10F-6AB0E494CD9F}">
      <dgm:prSet/>
      <dgm:spPr/>
      <dgm:t>
        <a:bodyPr/>
        <a:lstStyle/>
        <a:p>
          <a:endParaRPr lang="en-GB"/>
        </a:p>
      </dgm:t>
    </dgm:pt>
    <dgm:pt modelId="{748139F7-AF31-46C7-A66C-ED8DF784CD3C}" type="sibTrans" cxnId="{31AF5CA7-41E8-448D-A10F-6AB0E494CD9F}">
      <dgm:prSet/>
      <dgm:spPr/>
      <dgm:t>
        <a:bodyPr/>
        <a:lstStyle/>
        <a:p>
          <a:endParaRPr lang="en-GB"/>
        </a:p>
      </dgm:t>
    </dgm:pt>
    <dgm:pt modelId="{E8A4F5C3-12F9-4864-9648-2BC1EC0283F7}">
      <dgm:prSet phldrT="[Text]"/>
      <dgm:spPr>
        <a:solidFill>
          <a:srgbClr val="F95DF2"/>
        </a:solidFill>
      </dgm:spPr>
      <dgm:t>
        <a:bodyPr/>
        <a:lstStyle/>
        <a:p>
          <a:r>
            <a:rPr lang="en-GB" b="1"/>
            <a:t>Composing</a:t>
          </a:r>
        </a:p>
      </dgm:t>
    </dgm:pt>
    <dgm:pt modelId="{AE0E6CF3-43AA-48CF-8B02-E7C6B2D380A8}" type="parTrans" cxnId="{40C52569-75DB-42FE-96CD-2AF0C29B1063}">
      <dgm:prSet/>
      <dgm:spPr/>
      <dgm:t>
        <a:bodyPr/>
        <a:lstStyle/>
        <a:p>
          <a:endParaRPr lang="en-GB"/>
        </a:p>
      </dgm:t>
    </dgm:pt>
    <dgm:pt modelId="{5394E72A-622A-44F0-B75B-161C2ED08604}" type="sibTrans" cxnId="{40C52569-75DB-42FE-96CD-2AF0C29B1063}">
      <dgm:prSet/>
      <dgm:spPr/>
      <dgm:t>
        <a:bodyPr/>
        <a:lstStyle/>
        <a:p>
          <a:endParaRPr lang="en-GB"/>
        </a:p>
      </dgm:t>
    </dgm:pt>
    <dgm:pt modelId="{E0AF4542-2A35-4D1E-972F-A1059440450C}">
      <dgm:prSet phldrT="[Text]"/>
      <dgm:spPr>
        <a:solidFill>
          <a:srgbClr val="B6E9F0"/>
        </a:solidFill>
      </dgm:spPr>
      <dgm:t>
        <a:bodyPr/>
        <a:lstStyle/>
        <a:p>
          <a:r>
            <a:rPr lang="en-GB" b="1"/>
            <a:t>History of Music</a:t>
          </a:r>
        </a:p>
      </dgm:t>
    </dgm:pt>
    <dgm:pt modelId="{0CDCD108-9B77-4F31-ABE0-FF7882BEF1AE}" type="parTrans" cxnId="{BD941FB0-3237-4CCA-A054-85EBB3046C5E}">
      <dgm:prSet/>
      <dgm:spPr/>
      <dgm:t>
        <a:bodyPr/>
        <a:lstStyle/>
        <a:p>
          <a:endParaRPr lang="en-GB"/>
        </a:p>
      </dgm:t>
    </dgm:pt>
    <dgm:pt modelId="{79DD5D64-755C-4534-9E5F-C04CFED9454A}" type="sibTrans" cxnId="{BD941FB0-3237-4CCA-A054-85EBB3046C5E}">
      <dgm:prSet/>
      <dgm:spPr/>
      <dgm:t>
        <a:bodyPr/>
        <a:lstStyle/>
        <a:p>
          <a:endParaRPr lang="en-GB"/>
        </a:p>
      </dgm:t>
    </dgm:pt>
    <dgm:pt modelId="{7E2EAA07-553D-43BB-AAA6-751BDB0F84C0}" type="pres">
      <dgm:prSet presAssocID="{CAF5CCB8-1183-4549-9CF7-036F348AFA96}" presName="Name0" presStyleCnt="0">
        <dgm:presLayoutVars>
          <dgm:dir/>
          <dgm:resizeHandles val="exact"/>
        </dgm:presLayoutVars>
      </dgm:prSet>
      <dgm:spPr/>
    </dgm:pt>
    <dgm:pt modelId="{3E684182-261E-4F91-9327-AC10853FC93A}" type="pres">
      <dgm:prSet presAssocID="{CAF5CCB8-1183-4549-9CF7-036F348AFA96}" presName="bkgdShp" presStyleLbl="alignAccFollowNode1" presStyleIdx="0" presStyleCnt="1"/>
      <dgm:spPr>
        <a:solidFill>
          <a:schemeClr val="tx1">
            <a:lumMod val="50000"/>
            <a:lumOff val="50000"/>
            <a:alpha val="90000"/>
          </a:schemeClr>
        </a:solidFill>
      </dgm:spPr>
    </dgm:pt>
    <dgm:pt modelId="{664B96D7-12EE-44BB-83ED-9429798829EA}" type="pres">
      <dgm:prSet presAssocID="{CAF5CCB8-1183-4549-9CF7-036F348AFA96}" presName="linComp" presStyleCnt="0"/>
      <dgm:spPr/>
    </dgm:pt>
    <dgm:pt modelId="{DAEC6F83-0281-4E41-88CD-79FFD0420A00}" type="pres">
      <dgm:prSet presAssocID="{E3D40B30-8DA5-44DA-A4A7-3CFB92412173}" presName="compNode" presStyleCnt="0"/>
      <dgm:spPr/>
    </dgm:pt>
    <dgm:pt modelId="{340710AC-3823-4436-B173-C1264B29B550}" type="pres">
      <dgm:prSet presAssocID="{E3D40B30-8DA5-44DA-A4A7-3CFB92412173}" presName="node" presStyleLbl="node1" presStyleIdx="0" presStyleCnt="4">
        <dgm:presLayoutVars>
          <dgm:bulletEnabled val="1"/>
        </dgm:presLayoutVars>
      </dgm:prSet>
      <dgm:spPr/>
    </dgm:pt>
    <dgm:pt modelId="{93B5510A-5D8C-4815-8024-0ADA44134AD5}" type="pres">
      <dgm:prSet presAssocID="{E3D40B30-8DA5-44DA-A4A7-3CFB92412173}" presName="invisiNode" presStyleLbl="node1" presStyleIdx="0" presStyleCnt="4"/>
      <dgm:spPr/>
    </dgm:pt>
    <dgm:pt modelId="{76687ED7-8747-4BA4-9526-94809ACC71EA}" type="pres">
      <dgm:prSet presAssocID="{E3D40B30-8DA5-44DA-A4A7-3CFB92412173}" presName="imagNode" presStyleLbl="fgImgPlace1" presStyleIdx="0" presStyleCnt="4"/>
      <dgm:spPr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Dance outline"/>
        </a:ext>
      </dgm:extLst>
    </dgm:pt>
    <dgm:pt modelId="{0C358920-824A-4CFB-A207-7C004BCB47D9}" type="pres">
      <dgm:prSet presAssocID="{1944AB52-5AEA-4F38-A208-A83B5E11680D}" presName="sibTrans" presStyleLbl="sibTrans2D1" presStyleIdx="0" presStyleCnt="0"/>
      <dgm:spPr/>
    </dgm:pt>
    <dgm:pt modelId="{DCC7ABFC-EA04-43B2-8930-C0AD34CF36FD}" type="pres">
      <dgm:prSet presAssocID="{7D437717-91AC-4212-B755-8ADFA4087900}" presName="compNode" presStyleCnt="0"/>
      <dgm:spPr/>
    </dgm:pt>
    <dgm:pt modelId="{0C477E63-FCD3-473E-B740-DC0CAC3220EC}" type="pres">
      <dgm:prSet presAssocID="{7D437717-91AC-4212-B755-8ADFA4087900}" presName="node" presStyleLbl="node1" presStyleIdx="1" presStyleCnt="4">
        <dgm:presLayoutVars>
          <dgm:bulletEnabled val="1"/>
        </dgm:presLayoutVars>
      </dgm:prSet>
      <dgm:spPr/>
    </dgm:pt>
    <dgm:pt modelId="{24524BF2-19CB-47D9-8C29-98ED7FEC1A4A}" type="pres">
      <dgm:prSet presAssocID="{7D437717-91AC-4212-B755-8ADFA4087900}" presName="invisiNode" presStyleLbl="node1" presStyleIdx="1" presStyleCnt="4"/>
      <dgm:spPr/>
    </dgm:pt>
    <dgm:pt modelId="{45106649-E8DE-42DF-9ED0-4B9A80640E45}" type="pres">
      <dgm:prSet presAssocID="{7D437717-91AC-4212-B755-8ADFA4087900}" presName="imagNode" presStyleLbl="fgImgPlace1" presStyleIdx="1" presStyleCnt="4"/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Ear outline"/>
        </a:ext>
      </dgm:extLst>
    </dgm:pt>
    <dgm:pt modelId="{CC9A35E0-38DA-4EF9-B33A-9264E2DB2597}" type="pres">
      <dgm:prSet presAssocID="{748139F7-AF31-46C7-A66C-ED8DF784CD3C}" presName="sibTrans" presStyleLbl="sibTrans2D1" presStyleIdx="0" presStyleCnt="0"/>
      <dgm:spPr/>
    </dgm:pt>
    <dgm:pt modelId="{43329080-F226-4F4D-A2B2-5357CBE64AED}" type="pres">
      <dgm:prSet presAssocID="{E8A4F5C3-12F9-4864-9648-2BC1EC0283F7}" presName="compNode" presStyleCnt="0"/>
      <dgm:spPr/>
    </dgm:pt>
    <dgm:pt modelId="{53FAAAD1-636F-4ED1-A54A-D0EAD1161505}" type="pres">
      <dgm:prSet presAssocID="{E8A4F5C3-12F9-4864-9648-2BC1EC0283F7}" presName="node" presStyleLbl="node1" presStyleIdx="2" presStyleCnt="4">
        <dgm:presLayoutVars>
          <dgm:bulletEnabled val="1"/>
        </dgm:presLayoutVars>
      </dgm:prSet>
      <dgm:spPr/>
    </dgm:pt>
    <dgm:pt modelId="{849CC1C2-3FF0-4A6B-AA73-728AD3DE1F6E}" type="pres">
      <dgm:prSet presAssocID="{E8A4F5C3-12F9-4864-9648-2BC1EC0283F7}" presName="invisiNode" presStyleLbl="node1" presStyleIdx="2" presStyleCnt="4"/>
      <dgm:spPr/>
    </dgm:pt>
    <dgm:pt modelId="{CF5E8AC6-5B2D-4C73-8DCF-A4CD994FA18F}" type="pres">
      <dgm:prSet presAssocID="{E8A4F5C3-12F9-4864-9648-2BC1EC0283F7}" presName="imagNode" presStyleLbl="fgImgPlace1" presStyleIdx="2" presStyleCnt="4"/>
      <dgm:spPr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000" b="-1000"/>
          </a:stretch>
        </a:blipFill>
      </dgm:spPr>
      <dgm:extLst>
        <a:ext uri="{E40237B7-FDA0-4F09-8148-C483321AD2D9}">
          <dgm14:cNvPr xmlns:dgm14="http://schemas.microsoft.com/office/drawing/2010/diagram" id="0" name="" descr="Music notation with solid fill"/>
        </a:ext>
      </dgm:extLst>
    </dgm:pt>
    <dgm:pt modelId="{7F05DE1B-CB00-4D2C-B1EF-B84A76365A65}" type="pres">
      <dgm:prSet presAssocID="{5394E72A-622A-44F0-B75B-161C2ED08604}" presName="sibTrans" presStyleLbl="sibTrans2D1" presStyleIdx="0" presStyleCnt="0"/>
      <dgm:spPr/>
    </dgm:pt>
    <dgm:pt modelId="{4FFEFBA0-55E8-4988-A8B9-3DB7661C931A}" type="pres">
      <dgm:prSet presAssocID="{E0AF4542-2A35-4D1E-972F-A1059440450C}" presName="compNode" presStyleCnt="0"/>
      <dgm:spPr/>
    </dgm:pt>
    <dgm:pt modelId="{7C7025B5-D1CC-4657-A06A-FF0FE93DB9CA}" type="pres">
      <dgm:prSet presAssocID="{E0AF4542-2A35-4D1E-972F-A1059440450C}" presName="node" presStyleLbl="node1" presStyleIdx="3" presStyleCnt="4">
        <dgm:presLayoutVars>
          <dgm:bulletEnabled val="1"/>
        </dgm:presLayoutVars>
      </dgm:prSet>
      <dgm:spPr/>
    </dgm:pt>
    <dgm:pt modelId="{4E7119E2-6BBE-4E8D-92A0-BD61E03AB765}" type="pres">
      <dgm:prSet presAssocID="{E0AF4542-2A35-4D1E-972F-A1059440450C}" presName="invisiNode" presStyleLbl="node1" presStyleIdx="3" presStyleCnt="4"/>
      <dgm:spPr/>
    </dgm:pt>
    <dgm:pt modelId="{8F607139-B142-41B0-83FC-96BC2CB05771}" type="pres">
      <dgm:prSet presAssocID="{E0AF4542-2A35-4D1E-972F-A1059440450C}" presName="imagNode" presStyleLbl="fgImgPlace1" presStyleIdx="3" presStyleCnt="4"/>
      <dgm:spPr>
        <a:blipFill>
          <a:blip xmlns:r="http://schemas.openxmlformats.org/officeDocument/2006/relationships" r:embed="rId7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8"/>
              </a:ext>
            </a:extLst>
          </a:blip>
          <a:srcRect/>
          <a:stretch>
            <a:fillRect l="-11000" r="-11000"/>
          </a:stretch>
        </a:blipFill>
      </dgm:spPr>
      <dgm:extLst>
        <a:ext uri="{E40237B7-FDA0-4F09-8148-C483321AD2D9}">
          <dgm14:cNvPr xmlns:dgm14="http://schemas.microsoft.com/office/drawing/2010/diagram" id="0" name="" descr="Hourglass 30% outline"/>
        </a:ext>
      </dgm:extLst>
    </dgm:pt>
  </dgm:ptLst>
  <dgm:cxnLst>
    <dgm:cxn modelId="{07106D13-CFFC-420D-BAFB-CB440F4B79CF}" srcId="{CAF5CCB8-1183-4549-9CF7-036F348AFA96}" destId="{E3D40B30-8DA5-44DA-A4A7-3CFB92412173}" srcOrd="0" destOrd="0" parTransId="{907355ED-F04E-4D9C-BDAE-9538E2AD1629}" sibTransId="{1944AB52-5AEA-4F38-A208-A83B5E11680D}"/>
    <dgm:cxn modelId="{E5FFA81F-011C-438A-AB96-C46117380D2A}" type="presOf" srcId="{5394E72A-622A-44F0-B75B-161C2ED08604}" destId="{7F05DE1B-CB00-4D2C-B1EF-B84A76365A65}" srcOrd="0" destOrd="0" presId="urn:microsoft.com/office/officeart/2005/8/layout/pList2"/>
    <dgm:cxn modelId="{9661A920-7426-48B8-9D24-87CC56155417}" type="presOf" srcId="{E0AF4542-2A35-4D1E-972F-A1059440450C}" destId="{7C7025B5-D1CC-4657-A06A-FF0FE93DB9CA}" srcOrd="0" destOrd="0" presId="urn:microsoft.com/office/officeart/2005/8/layout/pList2"/>
    <dgm:cxn modelId="{162B043B-43CF-4402-A414-68248366B8A6}" type="presOf" srcId="{E8A4F5C3-12F9-4864-9648-2BC1EC0283F7}" destId="{53FAAAD1-636F-4ED1-A54A-D0EAD1161505}" srcOrd="0" destOrd="0" presId="urn:microsoft.com/office/officeart/2005/8/layout/pList2"/>
    <dgm:cxn modelId="{40C52569-75DB-42FE-96CD-2AF0C29B1063}" srcId="{CAF5CCB8-1183-4549-9CF7-036F348AFA96}" destId="{E8A4F5C3-12F9-4864-9648-2BC1EC0283F7}" srcOrd="2" destOrd="0" parTransId="{AE0E6CF3-43AA-48CF-8B02-E7C6B2D380A8}" sibTransId="{5394E72A-622A-44F0-B75B-161C2ED08604}"/>
    <dgm:cxn modelId="{9CDC2E8A-847B-422C-8673-98E66C18A1F9}" type="presOf" srcId="{E3D40B30-8DA5-44DA-A4A7-3CFB92412173}" destId="{340710AC-3823-4436-B173-C1264B29B550}" srcOrd="0" destOrd="0" presId="urn:microsoft.com/office/officeart/2005/8/layout/pList2"/>
    <dgm:cxn modelId="{C15FE299-1BFD-422D-B00B-C739D5A974A7}" type="presOf" srcId="{748139F7-AF31-46C7-A66C-ED8DF784CD3C}" destId="{CC9A35E0-38DA-4EF9-B33A-9264E2DB2597}" srcOrd="0" destOrd="0" presId="urn:microsoft.com/office/officeart/2005/8/layout/pList2"/>
    <dgm:cxn modelId="{31AF5CA7-41E8-448D-A10F-6AB0E494CD9F}" srcId="{CAF5CCB8-1183-4549-9CF7-036F348AFA96}" destId="{7D437717-91AC-4212-B755-8ADFA4087900}" srcOrd="1" destOrd="0" parTransId="{707B4C53-D2C7-4F71-9431-40DEE1FCB18C}" sibTransId="{748139F7-AF31-46C7-A66C-ED8DF784CD3C}"/>
    <dgm:cxn modelId="{BD941FB0-3237-4CCA-A054-85EBB3046C5E}" srcId="{CAF5CCB8-1183-4549-9CF7-036F348AFA96}" destId="{E0AF4542-2A35-4D1E-972F-A1059440450C}" srcOrd="3" destOrd="0" parTransId="{0CDCD108-9B77-4F31-ABE0-FF7882BEF1AE}" sibTransId="{79DD5D64-755C-4534-9E5F-C04CFED9454A}"/>
    <dgm:cxn modelId="{7819D1D1-A927-454D-BF55-F9F7C997CCD7}" type="presOf" srcId="{CAF5CCB8-1183-4549-9CF7-036F348AFA96}" destId="{7E2EAA07-553D-43BB-AAA6-751BDB0F84C0}" srcOrd="0" destOrd="0" presId="urn:microsoft.com/office/officeart/2005/8/layout/pList2"/>
    <dgm:cxn modelId="{16E211E9-2536-47F6-8506-FB28663016DA}" type="presOf" srcId="{7D437717-91AC-4212-B755-8ADFA4087900}" destId="{0C477E63-FCD3-473E-B740-DC0CAC3220EC}" srcOrd="0" destOrd="0" presId="urn:microsoft.com/office/officeart/2005/8/layout/pList2"/>
    <dgm:cxn modelId="{0870F3FB-48A0-4790-96D6-35B5E19AEACB}" type="presOf" srcId="{1944AB52-5AEA-4F38-A208-A83B5E11680D}" destId="{0C358920-824A-4CFB-A207-7C004BCB47D9}" srcOrd="0" destOrd="0" presId="urn:microsoft.com/office/officeart/2005/8/layout/pList2"/>
    <dgm:cxn modelId="{7060353A-D371-45CD-9266-444629A8AEFF}" type="presParOf" srcId="{7E2EAA07-553D-43BB-AAA6-751BDB0F84C0}" destId="{3E684182-261E-4F91-9327-AC10853FC93A}" srcOrd="0" destOrd="0" presId="urn:microsoft.com/office/officeart/2005/8/layout/pList2"/>
    <dgm:cxn modelId="{777D55C1-EC84-4573-9690-B1A4361DF2FE}" type="presParOf" srcId="{7E2EAA07-553D-43BB-AAA6-751BDB0F84C0}" destId="{664B96D7-12EE-44BB-83ED-9429798829EA}" srcOrd="1" destOrd="0" presId="urn:microsoft.com/office/officeart/2005/8/layout/pList2"/>
    <dgm:cxn modelId="{FEB9A6A7-2813-417F-9258-C8872FF7C303}" type="presParOf" srcId="{664B96D7-12EE-44BB-83ED-9429798829EA}" destId="{DAEC6F83-0281-4E41-88CD-79FFD0420A00}" srcOrd="0" destOrd="0" presId="urn:microsoft.com/office/officeart/2005/8/layout/pList2"/>
    <dgm:cxn modelId="{A76E74DE-5712-47BF-A9A2-1317D471E19D}" type="presParOf" srcId="{DAEC6F83-0281-4E41-88CD-79FFD0420A00}" destId="{340710AC-3823-4436-B173-C1264B29B550}" srcOrd="0" destOrd="0" presId="urn:microsoft.com/office/officeart/2005/8/layout/pList2"/>
    <dgm:cxn modelId="{8EF81374-1FDF-48FF-A6DA-FD3256360100}" type="presParOf" srcId="{DAEC6F83-0281-4E41-88CD-79FFD0420A00}" destId="{93B5510A-5D8C-4815-8024-0ADA44134AD5}" srcOrd="1" destOrd="0" presId="urn:microsoft.com/office/officeart/2005/8/layout/pList2"/>
    <dgm:cxn modelId="{37F60752-F1D4-40A3-BD3F-A810A823059C}" type="presParOf" srcId="{DAEC6F83-0281-4E41-88CD-79FFD0420A00}" destId="{76687ED7-8747-4BA4-9526-94809ACC71EA}" srcOrd="2" destOrd="0" presId="urn:microsoft.com/office/officeart/2005/8/layout/pList2"/>
    <dgm:cxn modelId="{B18B4119-C8DF-4A98-8B66-EC315B7B2875}" type="presParOf" srcId="{664B96D7-12EE-44BB-83ED-9429798829EA}" destId="{0C358920-824A-4CFB-A207-7C004BCB47D9}" srcOrd="1" destOrd="0" presId="urn:microsoft.com/office/officeart/2005/8/layout/pList2"/>
    <dgm:cxn modelId="{632BE963-BD8E-49CB-8CE8-549EEBEEA8A4}" type="presParOf" srcId="{664B96D7-12EE-44BB-83ED-9429798829EA}" destId="{DCC7ABFC-EA04-43B2-8930-C0AD34CF36FD}" srcOrd="2" destOrd="0" presId="urn:microsoft.com/office/officeart/2005/8/layout/pList2"/>
    <dgm:cxn modelId="{74659B4F-B6C3-4F0A-A98E-8D97AAB2052A}" type="presParOf" srcId="{DCC7ABFC-EA04-43B2-8930-C0AD34CF36FD}" destId="{0C477E63-FCD3-473E-B740-DC0CAC3220EC}" srcOrd="0" destOrd="0" presId="urn:microsoft.com/office/officeart/2005/8/layout/pList2"/>
    <dgm:cxn modelId="{E428A102-7A9B-4706-980D-1C00B17538DE}" type="presParOf" srcId="{DCC7ABFC-EA04-43B2-8930-C0AD34CF36FD}" destId="{24524BF2-19CB-47D9-8C29-98ED7FEC1A4A}" srcOrd="1" destOrd="0" presId="urn:microsoft.com/office/officeart/2005/8/layout/pList2"/>
    <dgm:cxn modelId="{53AEF6DF-EBC3-47B7-9AA7-9F4382526DED}" type="presParOf" srcId="{DCC7ABFC-EA04-43B2-8930-C0AD34CF36FD}" destId="{45106649-E8DE-42DF-9ED0-4B9A80640E45}" srcOrd="2" destOrd="0" presId="urn:microsoft.com/office/officeart/2005/8/layout/pList2"/>
    <dgm:cxn modelId="{55B89625-F3DB-4AA1-BB85-A71CB9F25602}" type="presParOf" srcId="{664B96D7-12EE-44BB-83ED-9429798829EA}" destId="{CC9A35E0-38DA-4EF9-B33A-9264E2DB2597}" srcOrd="3" destOrd="0" presId="urn:microsoft.com/office/officeart/2005/8/layout/pList2"/>
    <dgm:cxn modelId="{95B7F31C-E872-4D9E-9F4C-487BDB47F825}" type="presParOf" srcId="{664B96D7-12EE-44BB-83ED-9429798829EA}" destId="{43329080-F226-4F4D-A2B2-5357CBE64AED}" srcOrd="4" destOrd="0" presId="urn:microsoft.com/office/officeart/2005/8/layout/pList2"/>
    <dgm:cxn modelId="{C8AC6675-5E0B-438E-AB1E-9C342A69218C}" type="presParOf" srcId="{43329080-F226-4F4D-A2B2-5357CBE64AED}" destId="{53FAAAD1-636F-4ED1-A54A-D0EAD1161505}" srcOrd="0" destOrd="0" presId="urn:microsoft.com/office/officeart/2005/8/layout/pList2"/>
    <dgm:cxn modelId="{012CD34F-F7BF-4B7D-8247-32BF64B35884}" type="presParOf" srcId="{43329080-F226-4F4D-A2B2-5357CBE64AED}" destId="{849CC1C2-3FF0-4A6B-AA73-728AD3DE1F6E}" srcOrd="1" destOrd="0" presId="urn:microsoft.com/office/officeart/2005/8/layout/pList2"/>
    <dgm:cxn modelId="{0ED724ED-BA0F-4219-A8FA-089A968D6F8A}" type="presParOf" srcId="{43329080-F226-4F4D-A2B2-5357CBE64AED}" destId="{CF5E8AC6-5B2D-4C73-8DCF-A4CD994FA18F}" srcOrd="2" destOrd="0" presId="urn:microsoft.com/office/officeart/2005/8/layout/pList2"/>
    <dgm:cxn modelId="{5E13F812-B5AC-4068-9963-B44B5776672C}" type="presParOf" srcId="{664B96D7-12EE-44BB-83ED-9429798829EA}" destId="{7F05DE1B-CB00-4D2C-B1EF-B84A76365A65}" srcOrd="5" destOrd="0" presId="urn:microsoft.com/office/officeart/2005/8/layout/pList2"/>
    <dgm:cxn modelId="{795E2BEA-293A-4319-9C28-F1B0D4A63730}" type="presParOf" srcId="{664B96D7-12EE-44BB-83ED-9429798829EA}" destId="{4FFEFBA0-55E8-4988-A8B9-3DB7661C931A}" srcOrd="6" destOrd="0" presId="urn:microsoft.com/office/officeart/2005/8/layout/pList2"/>
    <dgm:cxn modelId="{0C151BA2-0F13-4866-8196-FD22E8796663}" type="presParOf" srcId="{4FFEFBA0-55E8-4988-A8B9-3DB7661C931A}" destId="{7C7025B5-D1CC-4657-A06A-FF0FE93DB9CA}" srcOrd="0" destOrd="0" presId="urn:microsoft.com/office/officeart/2005/8/layout/pList2"/>
    <dgm:cxn modelId="{27262410-E63D-41D9-B8AE-E6110920D234}" type="presParOf" srcId="{4FFEFBA0-55E8-4988-A8B9-3DB7661C931A}" destId="{4E7119E2-6BBE-4E8D-92A0-BD61E03AB765}" srcOrd="1" destOrd="0" presId="urn:microsoft.com/office/officeart/2005/8/layout/pList2"/>
    <dgm:cxn modelId="{AC36CBA6-1C33-4329-BCBD-A74E2B0DDAEE}" type="presParOf" srcId="{4FFEFBA0-55E8-4988-A8B9-3DB7661C931A}" destId="{8F607139-B142-41B0-83FC-96BC2CB05771}" srcOrd="2" destOrd="0" presId="urn:microsoft.com/office/officeart/2005/8/layout/pList2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684182-261E-4F91-9327-AC10853FC93A}">
      <dsp:nvSpPr>
        <dsp:cNvPr id="0" name=""/>
        <dsp:cNvSpPr/>
      </dsp:nvSpPr>
      <dsp:spPr>
        <a:xfrm>
          <a:off x="0" y="0"/>
          <a:ext cx="5743574" cy="1658778"/>
        </a:xfrm>
        <a:prstGeom prst="roundRect">
          <a:avLst>
            <a:gd name="adj" fmla="val 10000"/>
          </a:avLst>
        </a:prstGeom>
        <a:solidFill>
          <a:schemeClr val="tx1">
            <a:lumMod val="50000"/>
            <a:lumOff val="50000"/>
            <a:alpha val="9000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687ED7-8747-4BA4-9526-94809ACC71EA}">
      <dsp:nvSpPr>
        <dsp:cNvPr id="0" name=""/>
        <dsp:cNvSpPr/>
      </dsp:nvSpPr>
      <dsp:spPr>
        <a:xfrm>
          <a:off x="173888" y="221170"/>
          <a:ext cx="1254836" cy="121643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1">
            <a:extLst>
              <a:ext uri="{96DAC541-7B7A-43D3-8B79-37D633B846F1}">
                <asvg:svgBlip xmlns:asvg="http://schemas.microsoft.com/office/drawing/2016/SVG/main" r:embed="rId2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40710AC-3823-4436-B173-C1264B29B550}">
      <dsp:nvSpPr>
        <dsp:cNvPr id="0" name=""/>
        <dsp:cNvSpPr/>
      </dsp:nvSpPr>
      <dsp:spPr>
        <a:xfrm rot="10800000">
          <a:off x="173888" y="1658778"/>
          <a:ext cx="1254836" cy="2027396"/>
        </a:xfrm>
        <a:prstGeom prst="round2SameRect">
          <a:avLst>
            <a:gd name="adj1" fmla="val 10500"/>
            <a:gd name="adj2" fmla="val 0"/>
          </a:avLst>
        </a:prstGeom>
        <a:solidFill>
          <a:schemeClr val="accent5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t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Performing</a:t>
          </a:r>
        </a:p>
      </dsp:txBody>
      <dsp:txXfrm rot="10800000">
        <a:off x="212479" y="1658778"/>
        <a:ext cx="1177654" cy="1988805"/>
      </dsp:txXfrm>
    </dsp:sp>
    <dsp:sp modelId="{45106649-E8DE-42DF-9ED0-4B9A80640E45}">
      <dsp:nvSpPr>
        <dsp:cNvPr id="0" name=""/>
        <dsp:cNvSpPr/>
      </dsp:nvSpPr>
      <dsp:spPr>
        <a:xfrm>
          <a:off x="1554209" y="221170"/>
          <a:ext cx="1254836" cy="121643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4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C477E63-FCD3-473E-B740-DC0CAC3220EC}">
      <dsp:nvSpPr>
        <dsp:cNvPr id="0" name=""/>
        <dsp:cNvSpPr/>
      </dsp:nvSpPr>
      <dsp:spPr>
        <a:xfrm rot="10800000">
          <a:off x="1554209" y="1658778"/>
          <a:ext cx="1254836" cy="2027396"/>
        </a:xfrm>
        <a:prstGeom prst="round2SameRect">
          <a:avLst>
            <a:gd name="adj1" fmla="val 10500"/>
            <a:gd name="adj2" fmla="val 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t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Listening</a:t>
          </a:r>
        </a:p>
      </dsp:txBody>
      <dsp:txXfrm rot="10800000">
        <a:off x="1592800" y="1658778"/>
        <a:ext cx="1177654" cy="1988805"/>
      </dsp:txXfrm>
    </dsp:sp>
    <dsp:sp modelId="{CF5E8AC6-5B2D-4C73-8DCF-A4CD994FA18F}">
      <dsp:nvSpPr>
        <dsp:cNvPr id="0" name=""/>
        <dsp:cNvSpPr/>
      </dsp:nvSpPr>
      <dsp:spPr>
        <a:xfrm>
          <a:off x="2934529" y="221170"/>
          <a:ext cx="1254836" cy="121643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5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6"/>
              </a:ext>
            </a:extLst>
          </a:blip>
          <a:srcRect/>
          <a:stretch>
            <a:fillRect t="-1000" b="-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3FAAAD1-636F-4ED1-A54A-D0EAD1161505}">
      <dsp:nvSpPr>
        <dsp:cNvPr id="0" name=""/>
        <dsp:cNvSpPr/>
      </dsp:nvSpPr>
      <dsp:spPr>
        <a:xfrm rot="10800000">
          <a:off x="2934529" y="1658778"/>
          <a:ext cx="1254836" cy="2027396"/>
        </a:xfrm>
        <a:prstGeom prst="round2SameRect">
          <a:avLst>
            <a:gd name="adj1" fmla="val 10500"/>
            <a:gd name="adj2" fmla="val 0"/>
          </a:avLst>
        </a:prstGeom>
        <a:solidFill>
          <a:srgbClr val="F95DF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t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Composing</a:t>
          </a:r>
        </a:p>
      </dsp:txBody>
      <dsp:txXfrm rot="10800000">
        <a:off x="2973120" y="1658778"/>
        <a:ext cx="1177654" cy="1988805"/>
      </dsp:txXfrm>
    </dsp:sp>
    <dsp:sp modelId="{8F607139-B142-41B0-83FC-96BC2CB05771}">
      <dsp:nvSpPr>
        <dsp:cNvPr id="0" name=""/>
        <dsp:cNvSpPr/>
      </dsp:nvSpPr>
      <dsp:spPr>
        <a:xfrm>
          <a:off x="4314849" y="221170"/>
          <a:ext cx="1254836" cy="1216437"/>
        </a:xfrm>
        <a:prstGeom prst="roundRect">
          <a:avLst>
            <a:gd name="adj" fmla="val 10000"/>
          </a:avLst>
        </a:prstGeom>
        <a:blipFill>
          <a:blip xmlns:r="http://schemas.openxmlformats.org/officeDocument/2006/relationships" r:embed="rId7">
            <a:extLst>
              <a:ext uri="{28A0092B-C50C-407E-A947-70E740481C1C}">
                <a14:useLocalDpi xmlns:a14="http://schemas.microsoft.com/office/drawing/2010/main" val="0"/>
              </a:ext>
              <a:ext uri="{96DAC541-7B7A-43D3-8B79-37D633B846F1}">
                <asvg:svgBlip xmlns:asvg="http://schemas.microsoft.com/office/drawing/2016/SVG/main" r:embed="rId8"/>
              </a:ext>
            </a:extLst>
          </a:blip>
          <a:srcRect/>
          <a:stretch>
            <a:fillRect l="-11000" r="-11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C7025B5-D1CC-4657-A06A-FF0FE93DB9CA}">
      <dsp:nvSpPr>
        <dsp:cNvPr id="0" name=""/>
        <dsp:cNvSpPr/>
      </dsp:nvSpPr>
      <dsp:spPr>
        <a:xfrm rot="10800000">
          <a:off x="4314849" y="1658778"/>
          <a:ext cx="1254836" cy="2027396"/>
        </a:xfrm>
        <a:prstGeom prst="round2SameRect">
          <a:avLst>
            <a:gd name="adj1" fmla="val 10500"/>
            <a:gd name="adj2" fmla="val 0"/>
          </a:avLst>
        </a:prstGeom>
        <a:solidFill>
          <a:srgbClr val="B6E9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113792" numCol="1" spcCol="1270" anchor="t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1" kern="1200"/>
            <a:t>History of Music</a:t>
          </a:r>
        </a:p>
      </dsp:txBody>
      <dsp:txXfrm rot="10800000">
        <a:off x="4353440" y="1658778"/>
        <a:ext cx="1177654" cy="198880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List2">
  <dgm:title val=""/>
  <dgm:desc val=""/>
  <dgm:catLst>
    <dgm:cat type="list" pri="11000"/>
    <dgm:cat type="picture" pri="24000"/>
    <dgm:cat type="pictureconvert" pri="24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bkgdShp" refType="w"/>
      <dgm:constr type="h" for="ch" forName="bkgdShp" refType="h" fact="0.45"/>
      <dgm:constr type="t" for="ch" forName="bkgdShp"/>
      <dgm:constr type="w" for="ch" forName="linComp" refType="w" fact="0.94"/>
      <dgm:constr type="h" for="ch" forName="linComp" refType="h"/>
      <dgm:constr type="ctrX" for="ch" forName="linComp" refType="w" fact="0.5"/>
    </dgm:constrLst>
    <dgm:ruleLst/>
    <dgm:choose name="Name1">
      <dgm:if name="Name2" axis="ch" ptType="node" func="cnt" op="gte" val="1">
        <dgm:layoutNode name="bkgdShp" styleLbl="alignAccFollow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/>
          <dgm:constrLst/>
          <dgm:ruleLst/>
        </dgm:layoutNode>
        <dgm:layoutNode name="linComp">
          <dgm:choose name="Name3">
            <dgm:if name="Name4" func="var" arg="dir" op="equ" val="norm">
              <dgm:alg type="lin"/>
            </dgm:if>
            <dgm:else name="Name5">
              <dgm:alg type="lin">
                <dgm:param type="linDir" val="from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w" for="ch" forName="compNode" refType="w"/>
            <dgm:constr type="h" for="ch" forName="compNode" refType="h"/>
            <dgm:constr type="w" for="ch" ptType="sibTrans" refType="w" refFor="ch" refForName="compNode" fact="0.1"/>
            <dgm:constr type="h" for="ch" ptType="sibTrans" op="equ"/>
            <dgm:constr type="h" for="ch" forName="compNode" op="equ"/>
            <dgm:constr type="primFontSz" for="des" forName="node" op="equ"/>
          </dgm:constrLst>
          <dgm:ruleLst/>
          <dgm:forEach name="nodesForEach" axis="ch" ptType="node">
            <dgm:layoutNode name="compNode">
              <dgm:alg type="composite"/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node" refType="w"/>
                <dgm:constr type="h" for="ch" forName="node" refType="h" fact="0.55"/>
                <dgm:constr type="b" for="ch" forName="node" refType="h"/>
                <dgm:constr type="w" for="ch" forName="invisiNode" refType="w" fact="0.75"/>
                <dgm:constr type="h" for="ch" forName="invisiNode" refType="h" fact="0.06"/>
                <dgm:constr type="t" for="ch" forName="invisiNode"/>
                <dgm:constr type="w" for="ch" forName="imagNode" refType="w"/>
                <dgm:constr type="h" for="ch" forName="imagNode" refType="h" fact="0.33"/>
                <dgm:constr type="ctrX" for="ch" forName="imagNode" refType="w" fact="0.5"/>
                <dgm:constr type="t" for="ch" forName="imagNode" refType="h" fact="0.06"/>
              </dgm:constrLst>
              <dgm:ruleLst/>
              <dgm:layoutNode name="node" styleLbl="node1">
                <dgm:varLst>
                  <dgm:bulletEnabled val="1"/>
                </dgm:varLst>
                <dgm:alg type="tx">
                  <dgm:param type="txAnchorVert" val="t"/>
                </dgm:alg>
                <dgm:shape xmlns:r="http://schemas.openxmlformats.org/officeDocument/2006/relationships" rot="180" type="round2SameRect" r:blip="">
                  <dgm:adjLst>
                    <dgm:adj idx="1" val="0.105"/>
                  </dgm:adjLst>
                </dgm:shape>
                <dgm:presOf axis="desOrSelf" ptType="node"/>
                <dgm:constrLst>
                  <dgm:constr type="primFontSz" val="65"/>
                </dgm:constrLst>
                <dgm:ruleLst>
                  <dgm:rule type="primFontSz" val="5" fact="NaN" max="NaN"/>
                </dgm:ruleLst>
              </dgm:layoutNode>
              <dgm:layoutNode name="invisiNode">
                <dgm:alg type="sp"/>
                <dgm:shape xmlns:r="http://schemas.openxmlformats.org/officeDocument/2006/relationships" type="roundRect" r:blip="" hideGeom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  <dgm:layoutNode name="imagNode" styleLbl="fgImgPlace1">
                <dgm:alg type="sp"/>
                <dgm:shape xmlns:r="http://schemas.openxmlformats.org/officeDocument/2006/relationships" type="roundRect" r:blip="" zOrderOff="-2" blipPhldr="1">
                  <dgm:adjLst>
                    <dgm:adj idx="1" val="0.1"/>
                  </dgm:adjLst>
                </dgm:shape>
                <dgm:presOf/>
                <dgm:constrLst/>
                <dgm:ruleLst/>
              </dgm:layoutNode>
            </dgm:layoutNode>
            <dgm:forEach name="sibTransForEach" axis="followSib" ptType="sibTrans" cnt="1">
              <dgm:layoutNode name="sibTrans">
                <dgm:alg type="sp"/>
                <dgm:shape xmlns:r="http://schemas.openxmlformats.org/officeDocument/2006/relationships" type="rect" r:blip="" hideGeom="1">
                  <dgm:adjLst/>
                </dgm:shape>
                <dgm:presOf axis="self"/>
                <dgm:constrLst/>
                <dgm:ruleLst/>
              </dgm:layoutNode>
            </dgm:forEach>
          </dgm:forEach>
        </dgm:layoutNode>
      </dgm:if>
      <dgm:else name="Name6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1BE7D-B497-4D32-84CA-599D4BCEA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Final Curriculum Overview Template</Template>
  <TotalTime>226</TotalTime>
  <Pages>9</Pages>
  <Words>4132</Words>
  <Characters>23555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Rhodes</dc:creator>
  <cp:keywords/>
  <dc:description/>
  <cp:lastModifiedBy>rebecca.grant</cp:lastModifiedBy>
  <cp:revision>361</cp:revision>
  <cp:lastPrinted>2023-07-17T21:36:00Z</cp:lastPrinted>
  <dcterms:created xsi:type="dcterms:W3CDTF">2023-07-17T21:36:00Z</dcterms:created>
  <dcterms:modified xsi:type="dcterms:W3CDTF">2024-10-15T12:54:00Z</dcterms:modified>
</cp:coreProperties>
</file>