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6391620"/>
        <w:docPartObj>
          <w:docPartGallery w:val="Cover Pages"/>
          <w:docPartUnique/>
        </w:docPartObj>
      </w:sdtPr>
      <w:sdtEndPr>
        <w:rPr>
          <w:sz w:val="40"/>
          <w:szCs w:val="40"/>
        </w:rPr>
      </w:sdtEndPr>
      <w:sdtContent>
        <w:p w14:paraId="4B0D7572" w14:textId="25ED1E8E" w:rsidR="00E35AC1" w:rsidRDefault="006C3F4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F68B93" wp14:editId="6547DE31">
                    <wp:simplePos x="0" y="0"/>
                    <wp:positionH relativeFrom="column">
                      <wp:posOffset>-366712</wp:posOffset>
                    </wp:positionH>
                    <wp:positionV relativeFrom="page">
                      <wp:posOffset>19050</wp:posOffset>
                    </wp:positionV>
                    <wp:extent cx="1685925" cy="1381125"/>
                    <wp:effectExtent l="0" t="0" r="28575" b="28575"/>
                    <wp:wrapNone/>
                    <wp:docPr id="3" name="Flowchart: Connector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685925" cy="1381125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995ED6"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Flowchart: Connector 3" o:spid="_x0000_s1026" type="#_x0000_t120" style="position:absolute;margin-left:-28.85pt;margin-top:1.5pt;width:132.7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" fillcolor="white [3212]" strokecolor="white [3212]" strokeweight="1pt">
                    <v:stroke joinstyle="miter"/>
                    <w10:wrap anchory="page"/>
                  </v:shape>
                </w:pict>
              </mc:Fallback>
            </mc:AlternateContent>
          </w:r>
        </w:p>
        <w:p w14:paraId="3E0711E5" w14:textId="09B9548B" w:rsidR="00E35AC1" w:rsidRDefault="00E35AC1" w:rsidP="00E35AC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1" layoutInCell="1" allowOverlap="1" wp14:anchorId="30465B8E" wp14:editId="4582E1D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704850</wp:posOffset>
                    </wp:positionV>
                    <wp:extent cx="6839585" cy="904875"/>
                    <wp:effectExtent l="0" t="0" r="0" b="9525"/>
                    <wp:wrapNone/>
                    <wp:docPr id="13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39585" cy="9048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DBBE6C" w14:textId="658F8457" w:rsidR="00E02B2E" w:rsidRPr="001264B2" w:rsidRDefault="00E02B2E" w:rsidP="00E35AC1">
                                <w:pPr>
                                  <w:pStyle w:val="Heading1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>Computing Curriculum Overview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465B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6" type="#_x0000_t202" style="position:absolute;margin-left:0;margin-top:55.5pt;width:538.55pt;height:71.2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" fillcolor="white [3201]" stroked="f" strokeweight=".5pt">
                    <v:textbox>
                      <w:txbxContent>
                        <w:p w14:paraId="6BDBBE6C" w14:textId="658F8457" w:rsidR="00E02B2E" w:rsidRPr="001264B2" w:rsidRDefault="00E02B2E" w:rsidP="00E35AC1">
                          <w:pPr>
                            <w:pStyle w:val="Heading1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>Computing Curriculum Overview</w:t>
                          </w:r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3F2F6849" wp14:editId="38305784">
                    <wp:simplePos x="0" y="0"/>
                    <wp:positionH relativeFrom="column">
                      <wp:posOffset>-911860</wp:posOffset>
                    </wp:positionH>
                    <wp:positionV relativeFrom="page">
                      <wp:posOffset>7305040</wp:posOffset>
                    </wp:positionV>
                    <wp:extent cx="10687685" cy="247650"/>
                    <wp:effectExtent l="0" t="0" r="0" b="0"/>
                    <wp:wrapNone/>
                    <wp:docPr id="14" name="Rectangle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685" cy="247650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73853B4C" id="Rectangle 14" o:spid="_x0000_s1026" style="position:absolute;margin-left:-71.8pt;margin-top:575.2pt;width:841.5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" fillcolor="#a5a5a5 [3206]" stroked="f" strokeweight="1pt">
                    <w10:wrap anchory="page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1" layoutInCell="1" allowOverlap="1" wp14:anchorId="1E3A5569" wp14:editId="05BF0A2D">
                <wp:simplePos x="0" y="0"/>
                <wp:positionH relativeFrom="page">
                  <wp:align>left</wp:align>
                </wp:positionH>
                <wp:positionV relativeFrom="margin">
                  <wp:posOffset>1184275</wp:posOffset>
                </wp:positionV>
                <wp:extent cx="5147945" cy="3648075"/>
                <wp:effectExtent l="0" t="0" r="0" b="9525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7945" cy="3648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1" layoutInCell="1" allowOverlap="1" wp14:anchorId="64C5B254" wp14:editId="0FC3142A">
                    <wp:simplePos x="0" y="0"/>
                    <wp:positionH relativeFrom="column">
                      <wp:posOffset>19050</wp:posOffset>
                    </wp:positionH>
                    <wp:positionV relativeFrom="page">
                      <wp:posOffset>172720</wp:posOffset>
                    </wp:positionV>
                    <wp:extent cx="867410" cy="885190"/>
                    <wp:effectExtent l="0" t="0" r="27940" b="10160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67410" cy="88519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82535E2" w14:textId="77777777" w:rsidR="00E02B2E" w:rsidRDefault="00E02B2E" w:rsidP="00E35AC1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6911AA8" wp14:editId="78F1E534">
                                      <wp:extent cx="772160" cy="794981"/>
                                      <wp:effectExtent l="0" t="0" r="8890" b="5715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9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72160" cy="7949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C5B254" id="Text Box 4" o:spid="_x0000_s1027" type="#_x0000_t202" style="position:absolute;margin-left:1.5pt;margin-top:13.6pt;width:68.3pt;height:6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" fillcolor="white [3201]" strokecolor="white [3212]" strokeweight=".5pt">
                    <v:textbox>
                      <w:txbxContent>
                        <w:p w14:paraId="682535E2" w14:textId="77777777" w:rsidR="00E02B2E" w:rsidRDefault="00E02B2E" w:rsidP="00E35A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911AA8" wp14:editId="78F1E534">
                                <wp:extent cx="772160" cy="794981"/>
                                <wp:effectExtent l="0" t="0" r="8890" b="571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72160" cy="79498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1" layoutInCell="1" allowOverlap="1" wp14:anchorId="6112A1F5" wp14:editId="79738CC0">
                    <wp:simplePos x="0" y="0"/>
                    <wp:positionH relativeFrom="column">
                      <wp:posOffset>-1228725</wp:posOffset>
                    </wp:positionH>
                    <wp:positionV relativeFrom="page">
                      <wp:posOffset>2095500</wp:posOffset>
                    </wp:positionV>
                    <wp:extent cx="11174095" cy="5516245"/>
                    <wp:effectExtent l="0" t="0" r="8255" b="8255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174095" cy="551624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30071D0" id="Rectangle 1" o:spid="_x0000_s1026" style="position:absolute;margin-left:-96.75pt;margin-top:165pt;width:879.85pt;height:43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" fillcolor="#4472c4 [3204]" stroked="f" strokeweight="1pt">
                    <w10:wrap anchory="page"/>
                    <w10:anchorlock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1" layoutInCell="1" allowOverlap="1" wp14:anchorId="7117119A" wp14:editId="3A4E2C6A">
                    <wp:simplePos x="0" y="0"/>
                    <wp:positionH relativeFrom="column">
                      <wp:posOffset>-1181100</wp:posOffset>
                    </wp:positionH>
                    <wp:positionV relativeFrom="page">
                      <wp:posOffset>-57150</wp:posOffset>
                    </wp:positionV>
                    <wp:extent cx="10954800" cy="439200"/>
                    <wp:effectExtent l="0" t="0" r="0" b="0"/>
                    <wp:wrapNone/>
                    <wp:docPr id="5" name="Rectangl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954800" cy="43920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FD97548" id="Rectangle 5" o:spid="_x0000_s1026" style="position:absolute;margin-left:-93pt;margin-top:-4.5pt;width:862.6pt;height:34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" fillcolor="#4472c4 [3204]" stroked="f" strokeweight="1pt">
                    <w10:wrap anchory="page"/>
                    <w10:anchorlock/>
                  </v:rect>
                </w:pict>
              </mc:Fallback>
            </mc:AlternateContent>
          </w:r>
        </w:p>
        <w:p w14:paraId="1C08BE1B" w14:textId="0D86393C" w:rsidR="00E35AC1" w:rsidRDefault="00607A4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spacing w:after="160" w:line="259" w:lineRule="auto"/>
            <w:rPr>
              <w:rFonts w:asciiTheme="majorHAnsi" w:eastAsiaTheme="majorEastAsia" w:hAnsiTheme="majorHAnsi" w:cstheme="majorBidi"/>
              <w:sz w:val="40"/>
              <w:szCs w:val="40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53B4EF92" wp14:editId="7A530D34">
                <wp:simplePos x="0" y="0"/>
                <wp:positionH relativeFrom="column">
                  <wp:posOffset>4357687</wp:posOffset>
                </wp:positionH>
                <wp:positionV relativeFrom="page">
                  <wp:posOffset>3924300</wp:posOffset>
                </wp:positionV>
                <wp:extent cx="2719387" cy="1851025"/>
                <wp:effectExtent l="0" t="0" r="508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1618" cy="18525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40F30404" wp14:editId="10368F4E">
                <wp:simplePos x="0" y="0"/>
                <wp:positionH relativeFrom="column">
                  <wp:posOffset>4362449</wp:posOffset>
                </wp:positionH>
                <wp:positionV relativeFrom="page">
                  <wp:posOffset>2100263</wp:posOffset>
                </wp:positionV>
                <wp:extent cx="2714625" cy="1823720"/>
                <wp:effectExtent l="0" t="0" r="9525" b="5080"/>
                <wp:wrapNone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4625" cy="1823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73468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06511F4" wp14:editId="4976629D">
                <wp:simplePos x="0" y="0"/>
                <wp:positionH relativeFrom="page">
                  <wp:align>right</wp:align>
                </wp:positionH>
                <wp:positionV relativeFrom="page">
                  <wp:posOffset>2095500</wp:posOffset>
                </wp:positionV>
                <wp:extent cx="2573655" cy="3679837"/>
                <wp:effectExtent l="0" t="0" r="0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3655" cy="36798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F2AF1" w:rsidRPr="008F2AF1">
            <w:rPr>
              <w:rFonts w:asciiTheme="minorHAnsi" w:eastAsiaTheme="minorHAnsi" w:hAnsiTheme="minorHAnsi" w:cstheme="minorBidi"/>
              <w:noProof/>
              <w:sz w:val="22"/>
              <w:szCs w:val="22"/>
              <w:bdr w:val="none" w:sz="0" w:space="0" w:color="auto"/>
              <w:lang w:val="en-GB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A60DDDE" wp14:editId="1CB7D83E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6021705</wp:posOffset>
                    </wp:positionV>
                    <wp:extent cx="7096125" cy="1123950"/>
                    <wp:effectExtent l="0" t="0" r="0" b="0"/>
                    <wp:wrapNone/>
                    <wp:docPr id="16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96125" cy="1123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C3B5130" w14:textId="01E29539" w:rsidR="00E02B2E" w:rsidRPr="003E22C0" w:rsidRDefault="00E02B2E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“With God, All Things are Possible</w:t>
                                </w:r>
                                <w:r w:rsidRPr="003E22C0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.</w:t>
                                </w: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”</w:t>
                                </w:r>
                              </w:p>
                              <w:p w14:paraId="4AA67D72" w14:textId="77777777" w:rsidR="00E02B2E" w:rsidRDefault="00E02B2E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  <w:t> </w:t>
                                </w:r>
                              </w:p>
                              <w:p w14:paraId="7027648A" w14:textId="77777777" w:rsidR="00E02B2E" w:rsidRDefault="00E02B2E" w:rsidP="008F2AF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60DDDE" id="Text Box 16" o:spid="_x0000_s1028" type="#_x0000_t202" style="position:absolute;margin-left:0;margin-top:474.15pt;width:558.75pt;height:88.5pt;z-index:251670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" filled="f" stroked="f" strokeweight=".5pt">
                    <v:textbox>
                      <w:txbxContent>
                        <w:p w14:paraId="3C3B5130" w14:textId="01E29539" w:rsidR="00E02B2E" w:rsidRPr="003E22C0" w:rsidRDefault="00E02B2E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56"/>
                              <w:szCs w:val="56"/>
                            </w:rPr>
                          </w:pP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“With God, All Things are Possible</w:t>
                          </w:r>
                          <w:r w:rsidRPr="003E22C0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.</w:t>
                          </w: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”</w:t>
                          </w:r>
                        </w:p>
                        <w:p w14:paraId="4AA67D72" w14:textId="77777777" w:rsidR="00E02B2E" w:rsidRDefault="00E02B2E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  <w:t> </w:t>
                          </w:r>
                        </w:p>
                        <w:p w14:paraId="7027648A" w14:textId="77777777" w:rsidR="00E02B2E" w:rsidRDefault="00E02B2E" w:rsidP="008F2AF1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35AC1">
            <w:rPr>
              <w:sz w:val="40"/>
              <w:szCs w:val="40"/>
            </w:rPr>
            <w:br w:type="page"/>
          </w:r>
        </w:p>
      </w:sdtContent>
    </w:sdt>
    <w:p w14:paraId="5157AB63" w14:textId="74153424" w:rsidR="00A31859" w:rsidRPr="007845A1" w:rsidRDefault="003C0898" w:rsidP="003C0898">
      <w:pPr>
        <w:pStyle w:val="Heading1"/>
        <w:jc w:val="center"/>
        <w:rPr>
          <w:b/>
          <w:bCs/>
          <w:color w:val="767171" w:themeColor="background2" w:themeShade="80"/>
        </w:rPr>
      </w:pPr>
      <w:r w:rsidRPr="007845A1">
        <w:rPr>
          <w:b/>
          <w:bCs/>
          <w:color w:val="767171" w:themeColor="background2" w:themeShade="80"/>
        </w:rPr>
        <w:lastRenderedPageBreak/>
        <w:t>Our Approach</w:t>
      </w:r>
    </w:p>
    <w:p w14:paraId="763B0CEA" w14:textId="77777777" w:rsidR="000375F3" w:rsidRDefault="000375F3" w:rsidP="00AE77D9">
      <w:pPr>
        <w:rPr>
          <w:sz w:val="22"/>
          <w:szCs w:val="22"/>
        </w:rPr>
      </w:pPr>
    </w:p>
    <w:p w14:paraId="1239B6EB" w14:textId="28879686" w:rsidR="000525B5" w:rsidRDefault="000525B5" w:rsidP="000525B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 follow the </w:t>
      </w:r>
      <w:r w:rsidRPr="00AA6000">
        <w:rPr>
          <w:rFonts w:asciiTheme="minorHAnsi" w:hAnsiTheme="minorHAnsi" w:cstheme="minorHAnsi"/>
          <w:b/>
          <w:bCs/>
        </w:rPr>
        <w:t>Purple Mash</w:t>
      </w:r>
      <w:r>
        <w:rPr>
          <w:rFonts w:asciiTheme="minorHAnsi" w:hAnsiTheme="minorHAnsi" w:cstheme="minorHAnsi"/>
        </w:rPr>
        <w:t xml:space="preserve"> Computing framework as the basis of our curriculum. Our </w:t>
      </w:r>
      <w:r w:rsidRPr="00380EEE">
        <w:rPr>
          <w:rFonts w:asciiTheme="minorHAnsi" w:hAnsiTheme="minorHAnsi" w:cstheme="minorHAnsi"/>
          <w:b/>
          <w:bCs/>
        </w:rPr>
        <w:t>cyclical</w:t>
      </w:r>
      <w:r>
        <w:rPr>
          <w:rFonts w:asciiTheme="minorHAnsi" w:hAnsiTheme="minorHAnsi" w:cstheme="minorHAnsi"/>
        </w:rPr>
        <w:t xml:space="preserve"> curriculum focuses on the 3 aspects below and our pupils develop their knowledge and understanding of </w:t>
      </w:r>
      <w:r w:rsidRPr="00AF78EB">
        <w:rPr>
          <w:rFonts w:asciiTheme="minorHAnsi" w:hAnsiTheme="minorHAnsi" w:cstheme="minorHAnsi"/>
          <w:b/>
          <w:bCs/>
        </w:rPr>
        <w:t>computational concepts</w:t>
      </w:r>
      <w:r>
        <w:rPr>
          <w:rFonts w:asciiTheme="minorHAnsi" w:hAnsiTheme="minorHAnsi" w:cstheme="minorHAnsi"/>
        </w:rPr>
        <w:t xml:space="preserve"> through exploring the different applications of them within real world contexts. Each time they revisit an aspect within a theme, it is with </w:t>
      </w:r>
      <w:r w:rsidRPr="00380EEE">
        <w:rPr>
          <w:rFonts w:asciiTheme="minorHAnsi" w:hAnsiTheme="minorHAnsi" w:cstheme="minorHAnsi"/>
          <w:b/>
          <w:bCs/>
        </w:rPr>
        <w:t>increasing complexity</w:t>
      </w:r>
      <w:r>
        <w:rPr>
          <w:rFonts w:asciiTheme="minorHAnsi" w:hAnsiTheme="minorHAnsi" w:cstheme="minorHAnsi"/>
          <w:b/>
          <w:bCs/>
        </w:rPr>
        <w:t xml:space="preserve"> </w:t>
      </w:r>
      <w:r w:rsidRPr="007B3459">
        <w:rPr>
          <w:rFonts w:asciiTheme="minorHAnsi" w:hAnsiTheme="minorHAnsi" w:cstheme="minorHAnsi"/>
        </w:rPr>
        <w:t xml:space="preserve">and </w:t>
      </w:r>
      <w:r>
        <w:rPr>
          <w:rFonts w:asciiTheme="minorHAnsi" w:hAnsiTheme="minorHAnsi" w:cstheme="minorHAnsi"/>
          <w:b/>
          <w:bCs/>
        </w:rPr>
        <w:t>depth</w:t>
      </w:r>
      <w:r>
        <w:rPr>
          <w:rFonts w:asciiTheme="minorHAnsi" w:hAnsiTheme="minorHAnsi" w:cstheme="minorHAnsi"/>
        </w:rPr>
        <w:t xml:space="preserve"> to build on their </w:t>
      </w:r>
      <w:r w:rsidRPr="00380EEE">
        <w:rPr>
          <w:rFonts w:asciiTheme="minorHAnsi" w:hAnsiTheme="minorHAnsi" w:cstheme="minorHAnsi"/>
          <w:b/>
          <w:bCs/>
        </w:rPr>
        <w:t>prior knowledge</w:t>
      </w:r>
      <w:r>
        <w:rPr>
          <w:rFonts w:asciiTheme="minorHAnsi" w:hAnsiTheme="minorHAnsi" w:cstheme="minorHAnsi"/>
        </w:rPr>
        <w:t xml:space="preserve">. It is </w:t>
      </w:r>
      <w:r w:rsidRPr="00E20D5D">
        <w:rPr>
          <w:rFonts w:asciiTheme="minorHAnsi" w:hAnsiTheme="minorHAnsi" w:cstheme="minorHAnsi"/>
          <w:b/>
          <w:bCs/>
        </w:rPr>
        <w:t>taught weekly</w:t>
      </w:r>
      <w:r>
        <w:rPr>
          <w:rFonts w:asciiTheme="minorHAnsi" w:hAnsiTheme="minorHAnsi" w:cstheme="minorHAnsi"/>
        </w:rPr>
        <w:t xml:space="preserve"> in a discreet 50</w:t>
      </w:r>
      <w:r w:rsidR="003608F8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 xml:space="preserve">minute session to develop our </w:t>
      </w:r>
      <w:r w:rsidR="00AA43DB">
        <w:rPr>
          <w:rFonts w:asciiTheme="minorHAnsi" w:hAnsiTheme="minorHAnsi" w:cstheme="minorHAnsi"/>
        </w:rPr>
        <w:t>pupils’</w:t>
      </w:r>
      <w:r>
        <w:rPr>
          <w:rFonts w:asciiTheme="minorHAnsi" w:hAnsiTheme="minorHAnsi" w:cstheme="minorHAnsi"/>
        </w:rPr>
        <w:t xml:space="preserve"> key knowledge and skills and our </w:t>
      </w:r>
      <w:r w:rsidRPr="00E20D5D">
        <w:rPr>
          <w:rFonts w:asciiTheme="minorHAnsi" w:hAnsiTheme="minorHAnsi" w:cstheme="minorHAnsi"/>
          <w:b/>
          <w:bCs/>
        </w:rPr>
        <w:t>pupils apply their learning across the curriculum</w:t>
      </w:r>
      <w:r>
        <w:rPr>
          <w:rFonts w:asciiTheme="minorHAnsi" w:hAnsiTheme="minorHAnsi" w:cstheme="minorHAnsi"/>
        </w:rPr>
        <w:t xml:space="preserve"> through the products they create in different subject disciplines. Computing is currently evidenced in </w:t>
      </w:r>
      <w:r w:rsidR="001A38E2">
        <w:rPr>
          <w:rFonts w:asciiTheme="minorHAnsi" w:hAnsiTheme="minorHAnsi" w:cstheme="minorHAnsi"/>
        </w:rPr>
        <w:t xml:space="preserve">each child’s </w:t>
      </w:r>
      <w:r w:rsidR="001A38E2" w:rsidRPr="001A38E2">
        <w:rPr>
          <w:rFonts w:asciiTheme="minorHAnsi" w:hAnsiTheme="minorHAnsi" w:cstheme="minorHAnsi"/>
          <w:b/>
        </w:rPr>
        <w:t>digital portfolio</w:t>
      </w:r>
      <w:r w:rsidR="001A38E2">
        <w:rPr>
          <w:rFonts w:asciiTheme="minorHAnsi" w:hAnsiTheme="minorHAnsi" w:cstheme="minorHAnsi"/>
        </w:rPr>
        <w:t xml:space="preserve"> on Purple Mash. Children save their work in the relevant digital folder, depending on which strand of the curriculum the unit they are working on falls under.</w:t>
      </w:r>
    </w:p>
    <w:p w14:paraId="4433AECF" w14:textId="77777777" w:rsidR="003C0898" w:rsidRPr="004C7362" w:rsidRDefault="003C0898" w:rsidP="003C0898">
      <w:pPr>
        <w:rPr>
          <w:rFonts w:asciiTheme="minorHAnsi" w:hAnsiTheme="minorHAnsi" w:cstheme="minorHAnsi"/>
          <w:b/>
          <w:bCs/>
        </w:rPr>
      </w:pPr>
    </w:p>
    <w:p w14:paraId="7EAB3DF7" w14:textId="77777777" w:rsidR="000375F3" w:rsidRDefault="000375F3" w:rsidP="00AE77D9">
      <w:pPr>
        <w:rPr>
          <w:sz w:val="22"/>
          <w:szCs w:val="22"/>
        </w:rPr>
      </w:pPr>
    </w:p>
    <w:p w14:paraId="49839E70" w14:textId="4F5F88F8" w:rsidR="000375F3" w:rsidRDefault="00286BC1" w:rsidP="007845A1">
      <w:pPr>
        <w:jc w:val="center"/>
        <w:rPr>
          <w:sz w:val="22"/>
          <w:szCs w:val="22"/>
        </w:rPr>
      </w:pPr>
      <w:r w:rsidRPr="00F673E9">
        <w:rPr>
          <w:rFonts w:asciiTheme="majorHAnsi" w:hAnsiTheme="majorHAnsi" w:cstheme="majorHAnsi"/>
          <w:noProof/>
          <w:color w:val="767171" w:themeColor="background2" w:themeShade="8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81271B" wp14:editId="66D01709">
                <wp:simplePos x="0" y="0"/>
                <wp:positionH relativeFrom="column">
                  <wp:posOffset>5493715</wp:posOffset>
                </wp:positionH>
                <wp:positionV relativeFrom="paragraph">
                  <wp:posOffset>2168346</wp:posOffset>
                </wp:positionV>
                <wp:extent cx="1419148" cy="819303"/>
                <wp:effectExtent l="0" t="0" r="1016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148" cy="8193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6E980" w14:textId="460EE43D" w:rsidR="00E02B2E" w:rsidRPr="00286BC1" w:rsidRDefault="00E02B2E" w:rsidP="00286BC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Evaluating digital content and using technology safely and respectfully.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1271B" id="Text Box 2" o:spid="_x0000_s1029" type="#_x0000_t202" style="position:absolute;left:0;text-align:left;margin-left:432.6pt;margin-top:170.75pt;width:111.75pt;height:64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">
                <v:textbox>
                  <w:txbxContent>
                    <w:p w14:paraId="1696E980" w14:textId="460EE43D" w:rsidR="00E02B2E" w:rsidRPr="00286BC1" w:rsidRDefault="00E02B2E" w:rsidP="00286BC1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Evaluating digital content and using technology safely and respectfully.</w:t>
                      </w:r>
                    </w:p>
                  </w:txbxContent>
                </v:textbox>
              </v:shape>
            </w:pict>
          </mc:Fallback>
        </mc:AlternateContent>
      </w:r>
      <w:r w:rsidRPr="00F673E9">
        <w:rPr>
          <w:rFonts w:asciiTheme="majorHAnsi" w:hAnsiTheme="majorHAnsi" w:cstheme="majorHAnsi"/>
          <w:noProof/>
          <w:color w:val="767171" w:themeColor="background2" w:themeShade="8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60FFBF9" wp14:editId="5BCF5669">
                <wp:simplePos x="0" y="0"/>
                <wp:positionH relativeFrom="margin">
                  <wp:align>center</wp:align>
                </wp:positionH>
                <wp:positionV relativeFrom="paragraph">
                  <wp:posOffset>2160905</wp:posOffset>
                </wp:positionV>
                <wp:extent cx="1418590" cy="848563"/>
                <wp:effectExtent l="0" t="0" r="10160" b="2794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848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59DA0" w14:textId="03CD1DC9" w:rsidR="00E02B2E" w:rsidRPr="00286BC1" w:rsidRDefault="00E02B2E" w:rsidP="00286BC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Using computer systems to store, retrieve and send information.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FFBF9" id="_x0000_s1030" type="#_x0000_t202" style="position:absolute;left:0;text-align:left;margin-left:0;margin-top:170.15pt;width:111.7pt;height:66.8pt;z-index:25167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">
                <v:textbox>
                  <w:txbxContent>
                    <w:p w14:paraId="13559DA0" w14:textId="03CD1DC9" w:rsidR="00E02B2E" w:rsidRPr="00286BC1" w:rsidRDefault="00E02B2E" w:rsidP="00286BC1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Using computer systems to store, retrieve and send information.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673E9">
        <w:rPr>
          <w:rFonts w:asciiTheme="majorHAnsi" w:hAnsiTheme="majorHAnsi" w:cstheme="majorHAnsi"/>
          <w:noProof/>
          <w:color w:val="767171" w:themeColor="background2" w:themeShade="8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937B704" wp14:editId="39C08EBC">
                <wp:simplePos x="0" y="0"/>
                <wp:positionH relativeFrom="column">
                  <wp:posOffset>1938528</wp:posOffset>
                </wp:positionH>
                <wp:positionV relativeFrom="paragraph">
                  <wp:posOffset>2124456</wp:posOffset>
                </wp:positionV>
                <wp:extent cx="1418590" cy="848563"/>
                <wp:effectExtent l="0" t="0" r="1016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848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D0761" w14:textId="782E760D" w:rsidR="00E02B2E" w:rsidRPr="00286BC1" w:rsidRDefault="00E02B2E" w:rsidP="00286BC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Programming and understanding how digital systems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7B704" id="_x0000_s1031" type="#_x0000_t202" style="position:absolute;left:0;text-align:left;margin-left:152.65pt;margin-top:167.3pt;width:111.7pt;height:66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">
                <v:textbox>
                  <w:txbxContent>
                    <w:p w14:paraId="0A7D0761" w14:textId="782E760D" w:rsidR="00E02B2E" w:rsidRPr="00286BC1" w:rsidRDefault="00E02B2E" w:rsidP="00286BC1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Programming and understanding how digital systems work.</w:t>
                      </w:r>
                    </w:p>
                  </w:txbxContent>
                </v:textbox>
              </v:shape>
            </w:pict>
          </mc:Fallback>
        </mc:AlternateContent>
      </w:r>
      <w:r w:rsidR="00FB565F">
        <w:rPr>
          <w:rFonts w:asciiTheme="minorHAnsi" w:hAnsiTheme="minorHAnsi" w:cstheme="minorHAnsi"/>
          <w:noProof/>
        </w:rPr>
        <w:drawing>
          <wp:inline distT="0" distB="0" distL="0" distR="0" wp14:anchorId="7FE1CEF9" wp14:editId="66320906">
            <wp:extent cx="5510212" cy="3186113"/>
            <wp:effectExtent l="0" t="0" r="14605" b="71755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02A910F8" w14:textId="5CB6C15E" w:rsidR="00C8292B" w:rsidRPr="00C8292B" w:rsidRDefault="00C8292B" w:rsidP="00AE77D9">
      <w:pPr>
        <w:rPr>
          <w:rFonts w:asciiTheme="majorHAnsi" w:hAnsiTheme="majorHAnsi" w:cstheme="majorHAnsi"/>
          <w:color w:val="767171" w:themeColor="background2" w:themeShade="80"/>
          <w:sz w:val="32"/>
          <w:szCs w:val="32"/>
        </w:rPr>
      </w:pPr>
    </w:p>
    <w:tbl>
      <w:tblPr>
        <w:tblpPr w:leftFromText="180" w:rightFromText="180" w:vertAnchor="text" w:horzAnchor="margin" w:tblpX="-1144" w:tblpY="71"/>
        <w:tblW w:w="16150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2520"/>
        <w:gridCol w:w="11"/>
        <w:gridCol w:w="2575"/>
        <w:gridCol w:w="2790"/>
        <w:gridCol w:w="23"/>
        <w:gridCol w:w="2713"/>
        <w:gridCol w:w="2430"/>
        <w:gridCol w:w="23"/>
        <w:gridCol w:w="2367"/>
      </w:tblGrid>
      <w:tr w:rsidR="00C8292B" w:rsidRPr="00A621C3" w14:paraId="4CCDF88B" w14:textId="77777777" w:rsidTr="0066235F">
        <w:trPr>
          <w:cantSplit/>
          <w:trHeight w:val="326"/>
        </w:trPr>
        <w:tc>
          <w:tcPr>
            <w:tcW w:w="698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88C05" w14:textId="77777777" w:rsidR="00C8292B" w:rsidRPr="00455FE2" w:rsidRDefault="00C8292B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lastRenderedPageBreak/>
              <w:t>YR</w:t>
            </w:r>
          </w:p>
        </w:tc>
        <w:tc>
          <w:tcPr>
            <w:tcW w:w="51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087A4" w14:textId="77777777" w:rsidR="00C8292B" w:rsidRPr="0054077C" w:rsidRDefault="00C8292B" w:rsidP="006623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Autumn</w:t>
            </w:r>
          </w:p>
        </w:tc>
        <w:tc>
          <w:tcPr>
            <w:tcW w:w="55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060AB" w14:textId="77777777" w:rsidR="00C8292B" w:rsidRPr="0054077C" w:rsidRDefault="00C8292B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  <w:t>Spring</w:t>
            </w:r>
          </w:p>
        </w:tc>
        <w:tc>
          <w:tcPr>
            <w:tcW w:w="4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93B89" w14:textId="77777777" w:rsidR="00C8292B" w:rsidRPr="0054077C" w:rsidRDefault="00C8292B" w:rsidP="006623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Summer</w:t>
            </w:r>
          </w:p>
        </w:tc>
      </w:tr>
      <w:tr w:rsidR="003B1036" w:rsidRPr="00A621C3" w14:paraId="384AAE9B" w14:textId="77777777" w:rsidTr="00F673E9">
        <w:trPr>
          <w:cantSplit/>
          <w:trHeight w:val="4572"/>
        </w:trPr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4C4DD6A" w14:textId="77777777" w:rsidR="003B1036" w:rsidRPr="00455FE2" w:rsidRDefault="003B1036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5F6EFB14" w14:textId="77777777" w:rsidR="003B1036" w:rsidRPr="00455FE2" w:rsidRDefault="003B1036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1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4BD71" w14:textId="77777777" w:rsidR="00930B2D" w:rsidRPr="008C4553" w:rsidRDefault="00930B2D" w:rsidP="00930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8EAADB" w:themeFill="accent1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bdr w:val="none" w:sz="0" w:space="0" w:color="auto"/>
                <w:lang w:val="en-GB" w:eastAsia="en-GB"/>
              </w:rPr>
            </w:pPr>
            <w:r w:rsidRPr="008C4553"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bdr w:val="none" w:sz="0" w:space="0" w:color="auto"/>
                <w:lang w:val="en-GB" w:eastAsia="en-GB"/>
              </w:rPr>
              <w:t>Introduction to use of the mouse/track pad &amp; experimenting with drawing</w:t>
            </w:r>
          </w:p>
          <w:p w14:paraId="47A47ACE" w14:textId="77777777" w:rsidR="00930B2D" w:rsidRPr="008C4553" w:rsidRDefault="00930B2D" w:rsidP="00930B2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b/>
                <w:bCs/>
                <w:sz w:val="18"/>
                <w:szCs w:val="18"/>
                <w:bdr w:val="none" w:sz="0" w:space="0" w:color="auto"/>
                <w:lang w:val="en-GB" w:eastAsia="en-GB"/>
              </w:rPr>
            </w:pPr>
          </w:p>
          <w:p w14:paraId="0C081A1D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know how to ‘hold’ a mouse. </w:t>
            </w:r>
          </w:p>
          <w:p w14:paraId="2DDE85E1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move the mouse purposefully. </w:t>
            </w:r>
          </w:p>
          <w:p w14:paraId="4CC2DD2F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click the left-hand mouse button to perform an action. </w:t>
            </w:r>
          </w:p>
          <w:p w14:paraId="6AAC22BF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use click and drag to move objects purposefully. </w:t>
            </w:r>
          </w:p>
          <w:p w14:paraId="68BDEEF2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use the scroll roller on a mouse. </w:t>
            </w:r>
          </w:p>
          <w:p w14:paraId="5984B9E4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know how to use a laptop touchpad </w:t>
            </w:r>
          </w:p>
          <w:p w14:paraId="53DC42F5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select colours. </w:t>
            </w:r>
          </w:p>
          <w:p w14:paraId="440196C2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mark make purposefully on the screen. </w:t>
            </w:r>
          </w:p>
          <w:p w14:paraId="0C015D95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control the pencil width. </w:t>
            </w:r>
          </w:p>
          <w:p w14:paraId="2B6FCD16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choose tools to experiment with. </w:t>
            </w:r>
          </w:p>
          <w:p w14:paraId="7B1B820E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use the undo button. </w:t>
            </w:r>
          </w:p>
          <w:p w14:paraId="695954B6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erase parts of pictures. </w:t>
            </w:r>
          </w:p>
          <w:p w14:paraId="2313AD40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draw using a touch screen. </w:t>
            </w:r>
          </w:p>
          <w:p w14:paraId="44EA2FA4" w14:textId="77777777" w:rsidR="00930B2D" w:rsidRPr="008C4553" w:rsidRDefault="00930B2D" w:rsidP="00E31719">
            <w:pPr>
              <w:pStyle w:val="Default"/>
              <w:numPr>
                <w:ilvl w:val="0"/>
                <w:numId w:val="14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draw using mouse control. </w:t>
            </w:r>
          </w:p>
          <w:p w14:paraId="55A424F4" w14:textId="6E049124" w:rsidR="003B1036" w:rsidRPr="008C4553" w:rsidRDefault="003B1036" w:rsidP="0066235F">
            <w:pPr>
              <w:rPr>
                <w:rFonts w:cstheme="minorHAnsi"/>
                <w:sz w:val="18"/>
                <w:szCs w:val="18"/>
                <w:lang w:val="en-GB"/>
              </w:rPr>
            </w:pPr>
          </w:p>
        </w:tc>
        <w:tc>
          <w:tcPr>
            <w:tcW w:w="55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B5EEF" w14:textId="77777777" w:rsidR="00675E57" w:rsidRPr="008C4553" w:rsidRDefault="00675E57" w:rsidP="00675E57">
            <w:pPr>
              <w:shd w:val="clear" w:color="auto" w:fill="FFD966" w:themeFill="accent4" w:themeFillTint="99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Introduction to Online Safety &amp; looking after Hardware</w:t>
            </w:r>
          </w:p>
          <w:p w14:paraId="4FC5FF0B" w14:textId="77777777" w:rsidR="00675E57" w:rsidRPr="008C4553" w:rsidRDefault="00675E57" w:rsidP="00675E57">
            <w:pPr>
              <w:shd w:val="clear" w:color="auto" w:fill="FFD966" w:themeFill="accent4" w:themeFillTint="99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9D62B86" w14:textId="77777777" w:rsidR="00675E57" w:rsidRPr="008C4553" w:rsidRDefault="00675E57" w:rsidP="00675E5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850AE6A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explain what it means to own digital content. </w:t>
            </w:r>
          </w:p>
          <w:p w14:paraId="3A3FE05D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explain what ‘private’ means when using technology. </w:t>
            </w:r>
          </w:p>
          <w:p w14:paraId="3F8F310B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express how it feels to be uncomfortable with something. </w:t>
            </w:r>
          </w:p>
          <w:p w14:paraId="735943FE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name 5 people who can help with negative feelings. </w:t>
            </w:r>
          </w:p>
          <w:p w14:paraId="42924EAD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think about how to show kindness to others. </w:t>
            </w:r>
          </w:p>
          <w:p w14:paraId="01E10FCE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begin to be aware of the impact of a lot of screen time. </w:t>
            </w:r>
          </w:p>
          <w:p w14:paraId="3227F3DB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take appropriate actions before using technology. </w:t>
            </w:r>
          </w:p>
          <w:p w14:paraId="41C2DDDF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understand why food should be kept away from devices. </w:t>
            </w:r>
          </w:p>
          <w:p w14:paraId="6BC67F2A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identify electrical safety as important. </w:t>
            </w:r>
          </w:p>
          <w:p w14:paraId="39094F37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know safe ways to transport portable devices. </w:t>
            </w:r>
          </w:p>
          <w:p w14:paraId="3530CC9E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relate being gentle and sharing to the use of devices. </w:t>
            </w:r>
          </w:p>
          <w:p w14:paraId="29E1AF70" w14:textId="77777777" w:rsidR="00675E57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understand what technology is. </w:t>
            </w:r>
          </w:p>
          <w:p w14:paraId="5FCB446E" w14:textId="478A90CC" w:rsidR="003B1036" w:rsidRPr="008C4553" w:rsidRDefault="00675E57" w:rsidP="00E31719">
            <w:pPr>
              <w:pStyle w:val="Default"/>
              <w:numPr>
                <w:ilvl w:val="0"/>
                <w:numId w:val="15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>To be able to identify the main parts of a computer.</w:t>
            </w:r>
          </w:p>
        </w:tc>
        <w:tc>
          <w:tcPr>
            <w:tcW w:w="4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BF544" w14:textId="77777777" w:rsidR="00D03F8B" w:rsidRPr="008C4553" w:rsidRDefault="00D03F8B" w:rsidP="00D03F8B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Introduction to Programmable Toys</w:t>
            </w:r>
          </w:p>
          <w:p w14:paraId="5EFD1402" w14:textId="77777777" w:rsidR="00D03F8B" w:rsidRPr="008C4553" w:rsidRDefault="00D03F8B" w:rsidP="00D03F8B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DF5768E" w14:textId="77777777" w:rsidR="00D03F8B" w:rsidRPr="008C4553" w:rsidRDefault="00D03F8B" w:rsidP="00D03F8B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CD1F9A8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describe a route that is in progress. </w:t>
            </w:r>
          </w:p>
          <w:p w14:paraId="5E63743A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describe a route taken by another person while it is being enacted. </w:t>
            </w:r>
          </w:p>
          <w:p w14:paraId="286EB8E0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follow a route taken by another person after it has been enacted. </w:t>
            </w:r>
          </w:p>
          <w:p w14:paraId="3AB7411E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plan routes for toy vehicles. </w:t>
            </w:r>
          </w:p>
          <w:p w14:paraId="2349EA47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follow a plan for a toy vehicle. </w:t>
            </w:r>
          </w:p>
          <w:p w14:paraId="65AD591E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use the buttons on a floor robot to make it move. </w:t>
            </w:r>
          </w:p>
          <w:p w14:paraId="4640BDFF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purposefully use the buttons on a floor robot to make it move one step at a time. </w:t>
            </w:r>
          </w:p>
          <w:p w14:paraId="3CC5C145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input a program of 2 or 3 steps into a floor robot and then run the program to make it move. </w:t>
            </w:r>
          </w:p>
          <w:p w14:paraId="0994418C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interpret simple instructions to predict the outcome. </w:t>
            </w:r>
          </w:p>
          <w:p w14:paraId="2C25B171" w14:textId="77777777" w:rsidR="00D03F8B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 xml:space="preserve">To be able to plan and input instructions for a floor robot one step at a time. </w:t>
            </w:r>
          </w:p>
          <w:p w14:paraId="7424868C" w14:textId="072EDECA" w:rsidR="003B1036" w:rsidRPr="008C4553" w:rsidRDefault="00D03F8B" w:rsidP="00E31719">
            <w:pPr>
              <w:pStyle w:val="Default"/>
              <w:numPr>
                <w:ilvl w:val="0"/>
                <w:numId w:val="16"/>
              </w:numPr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sz w:val="18"/>
                <w:szCs w:val="18"/>
              </w:rPr>
              <w:t>To be able to plan and input instructions for a floor robot more than one step at a time.</w:t>
            </w:r>
          </w:p>
        </w:tc>
      </w:tr>
      <w:tr w:rsidR="003B1036" w:rsidRPr="00A621C3" w14:paraId="3DB01C79" w14:textId="77777777" w:rsidTr="00F673E9">
        <w:trPr>
          <w:cantSplit/>
          <w:trHeight w:val="1298"/>
        </w:trPr>
        <w:tc>
          <w:tcPr>
            <w:tcW w:w="698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41952FE" w14:textId="77777777" w:rsidR="003B1036" w:rsidRPr="00455FE2" w:rsidRDefault="003B1036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5106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054B3" w14:textId="0070FCF2" w:rsidR="00934C28" w:rsidRPr="008C4553" w:rsidRDefault="00934C28" w:rsidP="00934C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 xml:space="preserve">Computer </w:t>
            </w:r>
            <w:proofErr w:type="gramStart"/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science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u w:val="single"/>
                <w:shd w:val="clear" w:color="auto" w:fill="FFFFFF" w:themeFill="background1"/>
              </w:rPr>
              <w:t xml:space="preserve"> ,</w:t>
            </w:r>
            <w:proofErr w:type="gramEnd"/>
            <w:r w:rsidRPr="008C4553">
              <w:rPr>
                <w:rFonts w:asciiTheme="minorHAnsi" w:hAnsiTheme="minorHAnsi" w:cstheme="minorHAnsi"/>
                <w:sz w:val="18"/>
                <w:szCs w:val="18"/>
                <w:u w:val="single"/>
                <w:shd w:val="clear" w:color="auto" w:fill="FFFFFF" w:themeFill="background1"/>
              </w:rPr>
              <w:t xml:space="preserve">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m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ouse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, </w:t>
            </w:r>
            <w:r w:rsidR="008E60B4"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>s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croll roller, </w:t>
            </w:r>
            <w:r w:rsidR="008E60B4"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>c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>ursor ,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s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creen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,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t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ouch pad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,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k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eyboard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>,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k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eys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 ,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d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elete key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 , </w:t>
            </w:r>
            <w:r w:rsidR="008E60B4"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>a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rrow keys,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e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nter key</w:t>
            </w:r>
            <w:r w:rsidRPr="008C4553">
              <w:rPr>
                <w:rFonts w:asciiTheme="minorHAnsi" w:hAnsiTheme="minorHAnsi" w:cstheme="minorHAnsi"/>
                <w:sz w:val="18"/>
                <w:szCs w:val="18"/>
                <w:shd w:val="clear" w:color="auto" w:fill="FFFFFF" w:themeFill="background1"/>
              </w:rPr>
              <w:t xml:space="preserve">,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u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 xml:space="preserve">ndo, </w:t>
            </w:r>
            <w:r w:rsidR="008E60B4"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l</w:t>
            </w:r>
            <w:r w:rsidRPr="00653B80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FFFFFF" w:themeFill="background1"/>
              </w:rPr>
              <w:t>ogin</w:t>
            </w:r>
            <w:r w:rsidRPr="008C455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  </w:t>
            </w:r>
          </w:p>
          <w:p w14:paraId="37185658" w14:textId="77777777" w:rsidR="003B1036" w:rsidRPr="008C4553" w:rsidRDefault="003B1036" w:rsidP="0066235F">
            <w:pPr>
              <w:rPr>
                <w:rFonts w:ascii="Calibri" w:hAnsi="Calibri" w:cstheme="minorHAnsi"/>
                <w:sz w:val="18"/>
                <w:szCs w:val="18"/>
              </w:rPr>
            </w:pPr>
          </w:p>
        </w:tc>
        <w:tc>
          <w:tcPr>
            <w:tcW w:w="5526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684F6" w14:textId="7C83102C" w:rsidR="008E60B4" w:rsidRPr="00653B80" w:rsidRDefault="008E60B4" w:rsidP="008E60B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53B80">
              <w:rPr>
                <w:rFonts w:asciiTheme="minorHAnsi" w:hAnsiTheme="minorHAnsi" w:cstheme="minorHAnsi"/>
                <w:b/>
                <w:sz w:val="18"/>
                <w:szCs w:val="18"/>
              </w:rPr>
              <w:t>Private, screen time, safe</w:t>
            </w:r>
          </w:p>
          <w:p w14:paraId="66BF88D1" w14:textId="77777777" w:rsidR="003B1036" w:rsidRPr="008C4553" w:rsidRDefault="003B1036" w:rsidP="0066235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6816E" w14:textId="79072514" w:rsidR="003B1036" w:rsidRPr="00653B80" w:rsidRDefault="00462299" w:rsidP="0066235F">
            <w:pPr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653B80">
              <w:rPr>
                <w:rFonts w:asciiTheme="minorHAnsi" w:hAnsiTheme="minorHAnsi" w:cstheme="minorHAnsi"/>
                <w:b/>
                <w:sz w:val="18"/>
                <w:szCs w:val="18"/>
              </w:rPr>
              <w:t>Up, down, left, right, path</w:t>
            </w:r>
          </w:p>
        </w:tc>
      </w:tr>
      <w:tr w:rsidR="00C8292B" w:rsidRPr="00A621C3" w14:paraId="22838F1A" w14:textId="77777777" w:rsidTr="0066235F">
        <w:trPr>
          <w:cantSplit/>
          <w:trHeight w:val="1298"/>
        </w:trPr>
        <w:tc>
          <w:tcPr>
            <w:tcW w:w="6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8411AAF" w14:textId="77777777" w:rsidR="00C8292B" w:rsidRPr="00455FE2" w:rsidRDefault="00C8292B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98569" w14:textId="77777777" w:rsidR="00C8292B" w:rsidRPr="008C4553" w:rsidRDefault="00C8292B" w:rsidP="0066235F">
            <w:pPr>
              <w:pStyle w:val="TableStyle2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8C4553">
              <w:rPr>
                <w:rFonts w:asciiTheme="minorHAnsi" w:hAnsiTheme="minorHAnsi" w:cstheme="minorHAnsi"/>
                <w:b/>
                <w:sz w:val="17"/>
                <w:szCs w:val="17"/>
              </w:rPr>
              <w:t>Continuous Provision Enhancements</w:t>
            </w:r>
          </w:p>
          <w:p w14:paraId="309EE939" w14:textId="77777777" w:rsidR="00645D3C" w:rsidRPr="008C4553" w:rsidRDefault="00645D3C" w:rsidP="00645D3C">
            <w:pPr>
              <w:pStyle w:val="TableStyle2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>To have role play opportunities for exploring technology around them:</w:t>
            </w:r>
          </w:p>
          <w:p w14:paraId="5B660F2A" w14:textId="77777777" w:rsidR="00645D3C" w:rsidRPr="008C4553" w:rsidRDefault="00645D3C" w:rsidP="00ED2DB9">
            <w:pPr>
              <w:pStyle w:val="TableStyle2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>in the home such as toy microwave, cameras &amp; clocks and use of Mash cams to talk about use of technology in role as a chef or refuse collector.</w:t>
            </w:r>
          </w:p>
          <w:p w14:paraId="7560A7D4" w14:textId="77777777" w:rsidR="00645D3C" w:rsidRPr="008C4553" w:rsidRDefault="00645D3C" w:rsidP="00ED2DB9">
            <w:pPr>
              <w:pStyle w:val="TableStyle2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>in the outdoors such as traffic lights, walkie talkies and construction sites or magnifying tools and use of Mash cams to talk about outdoor technology such as a farmer or police officer.</w:t>
            </w:r>
          </w:p>
          <w:p w14:paraId="18136D99" w14:textId="77777777" w:rsidR="00645D3C" w:rsidRPr="008C4553" w:rsidRDefault="00645D3C" w:rsidP="00ED2DB9">
            <w:pPr>
              <w:pStyle w:val="TableStyle2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>in the wider world such as a toy shopping till, calculator, barcode reader, QR code, spacecraft or doctors set and use Mash cams to talk about technology in different job roles.</w:t>
            </w:r>
          </w:p>
          <w:p w14:paraId="3C604A8B" w14:textId="77777777" w:rsidR="00645D3C" w:rsidRPr="008C4553" w:rsidRDefault="00645D3C" w:rsidP="00645D3C">
            <w:pPr>
              <w:pStyle w:val="TableStyle2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To develop keyboard skills through regular opportunities for children to find keys on the keyboard, identify the spacebar, delete, enter &amp; arrows keys, type </w:t>
            </w:r>
            <w:proofErr w:type="gramStart"/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>upper and lower case</w:t>
            </w:r>
            <w:proofErr w:type="gramEnd"/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 letters using caps lock and build up recognition of typing both on physical and tablet based keyboards.</w:t>
            </w:r>
          </w:p>
          <w:p w14:paraId="5670052E" w14:textId="7358BC4B" w:rsidR="00945A4E" w:rsidRPr="00645D3C" w:rsidRDefault="00645D3C" w:rsidP="00645D3C">
            <w:pPr>
              <w:pStyle w:val="TableStyle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8C4553">
              <w:rPr>
                <w:rFonts w:asciiTheme="minorHAnsi" w:hAnsiTheme="minorHAnsi" w:cstheme="minorHAnsi"/>
                <w:bCs/>
                <w:sz w:val="17"/>
                <w:szCs w:val="17"/>
              </w:rPr>
              <w:t>To experiment with creating and recording sound and or images through the use of Mash cams, 2Beat, 2Explore, Mini Mash, Digital Cameras &amp; 2Create a story.</w:t>
            </w:r>
          </w:p>
        </w:tc>
      </w:tr>
      <w:tr w:rsidR="00816285" w:rsidRPr="004252BB" w14:paraId="652A8F8C" w14:textId="77777777" w:rsidTr="0066235F">
        <w:trPr>
          <w:trHeight w:val="18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41020" w14:textId="77777777" w:rsidR="00816285" w:rsidRPr="006A38B1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0" w:name="_Hlk129885496"/>
            <w:r w:rsidRPr="006A38B1"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  <w:lastRenderedPageBreak/>
              <w:t xml:space="preserve">Y1 </w:t>
            </w:r>
          </w:p>
        </w:tc>
        <w:tc>
          <w:tcPr>
            <w:tcW w:w="51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B4C67" w14:textId="77777777" w:rsidR="00816285" w:rsidRPr="006A38B1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6A38B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Autumn</w:t>
            </w:r>
          </w:p>
        </w:tc>
        <w:tc>
          <w:tcPr>
            <w:tcW w:w="55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EEEC7" w14:textId="77777777" w:rsidR="00816285" w:rsidRPr="006A38B1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6A38B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Spring</w:t>
            </w:r>
          </w:p>
        </w:tc>
        <w:tc>
          <w:tcPr>
            <w:tcW w:w="4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AF660" w14:textId="77777777" w:rsidR="00816285" w:rsidRPr="006A38B1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6A38B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Summer</w:t>
            </w:r>
          </w:p>
        </w:tc>
      </w:tr>
      <w:bookmarkEnd w:id="0"/>
      <w:tr w:rsidR="0066235F" w:rsidRPr="00CC1A1C" w14:paraId="75085F55" w14:textId="09C86DD3" w:rsidTr="0066235F">
        <w:trPr>
          <w:cantSplit/>
          <w:trHeight w:val="113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CD1E36C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B0E7FDA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64B8AF6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B1EE51E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A38B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4B48A35D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CAFFD1A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68DB1E0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4EDB9A3" w14:textId="77777777" w:rsidR="0066235F" w:rsidRPr="006A38B1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3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70D08" w14:textId="44719114" w:rsidR="006A38B1" w:rsidRPr="003B3BAF" w:rsidRDefault="00C26003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Introduction to Purple Mash</w:t>
            </w:r>
          </w:p>
          <w:p w14:paraId="307D4DA7" w14:textId="77777777" w:rsidR="00C26003" w:rsidRPr="003B3BAF" w:rsidRDefault="00C26003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6516394C" w14:textId="77777777" w:rsidR="005E0A18" w:rsidRPr="005E0A18" w:rsidRDefault="005E0A18" w:rsidP="00E31719">
            <w:pPr>
              <w:pStyle w:val="TableStyle2"/>
              <w:numPr>
                <w:ilvl w:val="0"/>
                <w:numId w:val="25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login and create my own avatar on Purple Mash.</w:t>
            </w:r>
          </w:p>
          <w:p w14:paraId="20A0FDB1" w14:textId="77777777" w:rsidR="005E0A18" w:rsidRPr="005E0A18" w:rsidRDefault="005E0A18" w:rsidP="00E31719">
            <w:pPr>
              <w:pStyle w:val="TableStyle2"/>
              <w:numPr>
                <w:ilvl w:val="0"/>
                <w:numId w:val="25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open an activity and then save the work to the 'My Work' area.</w:t>
            </w:r>
          </w:p>
          <w:p w14:paraId="5B31240D" w14:textId="77777777" w:rsidR="005E0A18" w:rsidRPr="005E0A18" w:rsidRDefault="005E0A18" w:rsidP="00E31719">
            <w:pPr>
              <w:pStyle w:val="TableStyle2"/>
              <w:numPr>
                <w:ilvl w:val="0"/>
                <w:numId w:val="25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understand how to complete work in the 2Dos area in Purple Mash.</w:t>
            </w:r>
          </w:p>
          <w:p w14:paraId="47D24683" w14:textId="77777777" w:rsidR="006A38B1" w:rsidRPr="003B3BAF" w:rsidRDefault="006A38B1" w:rsidP="007B2C02">
            <w:pPr>
              <w:pStyle w:val="TableStyle2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25F468B2" w14:textId="77777777" w:rsidR="00C26003" w:rsidRPr="003B3BAF" w:rsidRDefault="00C26003" w:rsidP="007B2C02">
            <w:pPr>
              <w:pStyle w:val="TableStyle2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29D17646" w14:textId="77777777" w:rsidR="00C26003" w:rsidRPr="003B3BAF" w:rsidRDefault="00C26003" w:rsidP="007B2C02">
            <w:pPr>
              <w:pStyle w:val="TableStyle2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696933C4" w14:textId="77777777" w:rsidR="00C26003" w:rsidRPr="003B3BAF" w:rsidRDefault="00C26003" w:rsidP="007B2C02">
            <w:pPr>
              <w:pStyle w:val="TableStyle2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1DEC2DF0" w14:textId="77777777" w:rsidR="00C26003" w:rsidRPr="003B3BAF" w:rsidRDefault="00C26003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sz w:val="16"/>
                <w:szCs w:val="16"/>
              </w:rPr>
              <w:t>Creative Computing</w:t>
            </w:r>
          </w:p>
          <w:p w14:paraId="6F0EDB30" w14:textId="77777777" w:rsidR="005E0A18" w:rsidRPr="003B3BAF" w:rsidRDefault="005E0A18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AC72439" w14:textId="77777777" w:rsidR="005E0A18" w:rsidRPr="003B3BAF" w:rsidRDefault="005E0A18" w:rsidP="005E0A18">
            <w:pPr>
              <w:pStyle w:val="TableStyle2"/>
              <w:rPr>
                <w:rFonts w:ascii="Calibri" w:hAnsi="Calibri" w:cs="Calibri"/>
                <w:sz w:val="16"/>
                <w:szCs w:val="16"/>
              </w:rPr>
            </w:pPr>
          </w:p>
          <w:p w14:paraId="6D5668E0" w14:textId="7375017E" w:rsidR="005E0A18" w:rsidRPr="005E0A18" w:rsidRDefault="005E0A18" w:rsidP="00E31719">
            <w:pPr>
              <w:pStyle w:val="TableStyle2"/>
              <w:numPr>
                <w:ilvl w:val="0"/>
                <w:numId w:val="24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use paint tools to draw a picture.</w:t>
            </w:r>
          </w:p>
          <w:p w14:paraId="270257DB" w14:textId="77777777" w:rsidR="005E0A18" w:rsidRPr="005E0A18" w:rsidRDefault="005E0A18" w:rsidP="00E31719">
            <w:pPr>
              <w:pStyle w:val="TableStyle2"/>
              <w:numPr>
                <w:ilvl w:val="0"/>
                <w:numId w:val="24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create a jigsaw using a digital device and share it so that others can play.</w:t>
            </w:r>
          </w:p>
          <w:p w14:paraId="1FF1376A" w14:textId="77777777" w:rsidR="005E0A18" w:rsidRPr="005E0A18" w:rsidRDefault="005E0A18" w:rsidP="00E31719">
            <w:pPr>
              <w:pStyle w:val="TableStyle2"/>
              <w:numPr>
                <w:ilvl w:val="0"/>
                <w:numId w:val="24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create a placing game in 2DIY.</w:t>
            </w:r>
          </w:p>
          <w:p w14:paraId="37D3F88D" w14:textId="17970B00" w:rsidR="0066235F" w:rsidRPr="00823DC8" w:rsidRDefault="005E0A18" w:rsidP="00E31719">
            <w:pPr>
              <w:pStyle w:val="TableStyle2"/>
              <w:numPr>
                <w:ilvl w:val="0"/>
                <w:numId w:val="24"/>
              </w:numPr>
              <w:rPr>
                <w:rFonts w:ascii="Calibri" w:hAnsi="Calibri" w:cs="Calibri"/>
                <w:sz w:val="16"/>
                <w:szCs w:val="16"/>
              </w:rPr>
            </w:pPr>
            <w:r w:rsidRPr="005E0A18">
              <w:rPr>
                <w:rFonts w:ascii="Calibri" w:hAnsi="Calibri" w:cs="Calibri"/>
                <w:sz w:val="16"/>
                <w:szCs w:val="16"/>
              </w:rPr>
              <w:t>To create images and use these to make a game.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7312F2F" w14:textId="77777777" w:rsidR="00C26003" w:rsidRPr="003B3BAF" w:rsidRDefault="00C26003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sz w:val="16"/>
                <w:szCs w:val="16"/>
              </w:rPr>
              <w:t>Data Explorers</w:t>
            </w:r>
          </w:p>
          <w:p w14:paraId="1404F8AB" w14:textId="77777777" w:rsidR="003A386D" w:rsidRPr="003B3BAF" w:rsidRDefault="003A386D" w:rsidP="003A386D">
            <w:pPr>
              <w:pStyle w:val="TableStyle2"/>
              <w:shd w:val="clear" w:color="auto" w:fill="8EAADB" w:themeFill="accent1" w:themeFillTint="99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44D7BF7" w14:textId="77777777" w:rsidR="003A386D" w:rsidRPr="003B3BAF" w:rsidRDefault="003A386D" w:rsidP="003A386D">
            <w:pPr>
              <w:pStyle w:val="TableStyle2"/>
              <w:shd w:val="clear" w:color="auto" w:fill="FFFFFF" w:themeFill="background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774C620" w14:textId="144D4B46" w:rsidR="003A386D" w:rsidRPr="003A386D" w:rsidRDefault="003A386D" w:rsidP="00E31719">
            <w:pPr>
              <w:pStyle w:val="TableStyle2"/>
              <w:numPr>
                <w:ilvl w:val="0"/>
                <w:numId w:val="27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think carefully about the steps of grouping items.</w:t>
            </w:r>
          </w:p>
          <w:p w14:paraId="75E1671A" w14:textId="77777777" w:rsidR="003A386D" w:rsidRPr="003A386D" w:rsidRDefault="003A386D" w:rsidP="00E31719">
            <w:pPr>
              <w:pStyle w:val="TableStyle2"/>
              <w:numPr>
                <w:ilvl w:val="0"/>
                <w:numId w:val="26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group items using a computer.</w:t>
            </w:r>
          </w:p>
          <w:p w14:paraId="633D5A76" w14:textId="77777777" w:rsidR="003A386D" w:rsidRPr="003A386D" w:rsidRDefault="003A386D" w:rsidP="00E31719">
            <w:pPr>
              <w:pStyle w:val="TableStyle2"/>
              <w:numPr>
                <w:ilvl w:val="0"/>
                <w:numId w:val="26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sort different items.</w:t>
            </w:r>
          </w:p>
          <w:p w14:paraId="43C4512F" w14:textId="77777777" w:rsidR="003A386D" w:rsidRPr="003A386D" w:rsidRDefault="003A386D" w:rsidP="00E31719">
            <w:pPr>
              <w:pStyle w:val="TableStyle2"/>
              <w:numPr>
                <w:ilvl w:val="0"/>
                <w:numId w:val="26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understand that data is information that can be collected and used.</w:t>
            </w:r>
          </w:p>
          <w:p w14:paraId="5D6B5CA0" w14:textId="77777777" w:rsidR="003A386D" w:rsidRPr="003A386D" w:rsidRDefault="003A386D" w:rsidP="00E31719">
            <w:pPr>
              <w:pStyle w:val="TableStyle2"/>
              <w:numPr>
                <w:ilvl w:val="0"/>
                <w:numId w:val="26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understand that data can be shown using pictures.</w:t>
            </w:r>
          </w:p>
          <w:p w14:paraId="7ACD5D2F" w14:textId="77777777" w:rsidR="003A386D" w:rsidRPr="003A386D" w:rsidRDefault="003A386D" w:rsidP="00E31719">
            <w:pPr>
              <w:pStyle w:val="TableStyle2"/>
              <w:numPr>
                <w:ilvl w:val="0"/>
                <w:numId w:val="26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collect data and create a pictogram.</w:t>
            </w:r>
          </w:p>
          <w:p w14:paraId="6DB1E3C5" w14:textId="3B26EEEA" w:rsidR="003A386D" w:rsidRPr="003B3BAF" w:rsidRDefault="003A386D" w:rsidP="003A386D">
            <w:pPr>
              <w:pStyle w:val="TableStyle2"/>
              <w:shd w:val="clear" w:color="auto" w:fill="FFFFFF" w:themeFill="background1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014FA" w14:textId="77777777" w:rsidR="00C26003" w:rsidRPr="003B3BAF" w:rsidRDefault="00C26003" w:rsidP="00C26003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Creating and Following Instructions</w:t>
            </w:r>
          </w:p>
          <w:p w14:paraId="159FB66D" w14:textId="77777777" w:rsidR="00C26003" w:rsidRPr="003B3BAF" w:rsidRDefault="00C26003" w:rsidP="00C26003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4A0D1058" w14:textId="77777777" w:rsidR="003B3BAF" w:rsidRPr="003B3BAF" w:rsidRDefault="003B3BAF" w:rsidP="003B3BAF">
            <w:pPr>
              <w:pStyle w:val="TableStyle2"/>
              <w:shd w:val="clear" w:color="auto" w:fill="FFFFFF" w:themeFill="background1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14:paraId="037772CF" w14:textId="79C9B40B" w:rsidR="003A386D" w:rsidRPr="003A386D" w:rsidRDefault="003A386D" w:rsidP="00E31719">
            <w:pPr>
              <w:pStyle w:val="TableStyle2"/>
              <w:numPr>
                <w:ilvl w:val="0"/>
                <w:numId w:val="28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understand that an algorithm is a set of instructions.</w:t>
            </w:r>
          </w:p>
          <w:p w14:paraId="187C2D78" w14:textId="77777777" w:rsidR="003A386D" w:rsidRPr="003A386D" w:rsidRDefault="003A386D" w:rsidP="00E31719">
            <w:pPr>
              <w:pStyle w:val="TableStyle2"/>
              <w:numPr>
                <w:ilvl w:val="0"/>
                <w:numId w:val="28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follow and create simple instructions on a device.</w:t>
            </w:r>
          </w:p>
          <w:p w14:paraId="6EE905E5" w14:textId="77777777" w:rsidR="003A386D" w:rsidRPr="003A386D" w:rsidRDefault="003A386D" w:rsidP="00E31719">
            <w:pPr>
              <w:pStyle w:val="TableStyle2"/>
              <w:numPr>
                <w:ilvl w:val="0"/>
                <w:numId w:val="28"/>
              </w:numPr>
              <w:shd w:val="clear" w:color="auto" w:fill="FFFFFF" w:themeFill="background1"/>
              <w:rPr>
                <w:rFonts w:ascii="Calibri" w:hAnsi="Calibri" w:cs="Calibri"/>
                <w:sz w:val="16"/>
                <w:szCs w:val="16"/>
              </w:rPr>
            </w:pPr>
            <w:r w:rsidRPr="003A386D">
              <w:rPr>
                <w:rFonts w:ascii="Calibri" w:hAnsi="Calibri" w:cs="Calibri"/>
                <w:sz w:val="16"/>
                <w:szCs w:val="16"/>
              </w:rPr>
              <w:t>To sequence algorithms that require a correct order.</w:t>
            </w:r>
          </w:p>
          <w:p w14:paraId="2B262DF8" w14:textId="77777777" w:rsidR="00C26003" w:rsidRPr="003B3BAF" w:rsidRDefault="00C26003" w:rsidP="00C26003">
            <w:pPr>
              <w:pStyle w:val="TableStyle2"/>
              <w:shd w:val="clear" w:color="auto" w:fill="FFFFFF" w:themeFill="background1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37F2F344" w14:textId="66D8FDA9" w:rsidR="00C26003" w:rsidRPr="003B3BAF" w:rsidRDefault="00C26003" w:rsidP="00C260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D966" w:themeFill="accent4" w:themeFillTint="99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FFD966" w:themeFill="accent4" w:themeFillTint="99"/>
              </w:rPr>
            </w:pPr>
            <w:r w:rsidRPr="003B3BAF"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FFD966" w:themeFill="accent4" w:themeFillTint="99"/>
              </w:rPr>
              <w:t>Technology Around U</w:t>
            </w:r>
            <w:r w:rsidR="003A386D" w:rsidRPr="003B3BAF"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FFD966" w:themeFill="accent4" w:themeFillTint="99"/>
              </w:rPr>
              <w:t>s</w:t>
            </w:r>
          </w:p>
          <w:p w14:paraId="5AFD341F" w14:textId="77777777" w:rsidR="003A386D" w:rsidRPr="003B3BAF" w:rsidRDefault="003A386D" w:rsidP="00C260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D966" w:themeFill="accent4" w:themeFillTint="99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FFD966" w:themeFill="accent4" w:themeFillTint="99"/>
              </w:rPr>
            </w:pPr>
          </w:p>
          <w:p w14:paraId="0B4D3319" w14:textId="689F6DC6" w:rsidR="003A386D" w:rsidRPr="003B3BAF" w:rsidRDefault="003A386D" w:rsidP="00E31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know what the word technology means.</w:t>
            </w:r>
          </w:p>
          <w:p w14:paraId="2BADF523" w14:textId="77777777" w:rsidR="003A386D" w:rsidRPr="003B3BAF" w:rsidRDefault="003A386D" w:rsidP="00E31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know what technology is used in school.</w:t>
            </w:r>
          </w:p>
          <w:p w14:paraId="4BA21C40" w14:textId="77777777" w:rsidR="003A386D" w:rsidRPr="003B3BAF" w:rsidRDefault="003A386D" w:rsidP="00E31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consider the purposes of technology used in the wider world.</w:t>
            </w:r>
          </w:p>
          <w:p w14:paraId="2522A99B" w14:textId="77777777" w:rsidR="003A386D" w:rsidRPr="003B3BAF" w:rsidRDefault="003A386D" w:rsidP="00E31719">
            <w:pPr>
              <w:pStyle w:val="ListParagraph"/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understand the safe use of technology devices.</w:t>
            </w:r>
          </w:p>
          <w:p w14:paraId="07072C16" w14:textId="309722B0" w:rsidR="0066235F" w:rsidRPr="003B3BAF" w:rsidRDefault="0066235F" w:rsidP="00C260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</w:p>
        </w:tc>
        <w:tc>
          <w:tcPr>
            <w:tcW w:w="273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B82906" w14:textId="77777777" w:rsidR="00C26003" w:rsidRPr="003B3BAF" w:rsidRDefault="00C26003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Animated Stories</w:t>
            </w:r>
          </w:p>
          <w:p w14:paraId="5B639AB3" w14:textId="77777777" w:rsidR="00C26003" w:rsidRPr="003B3BAF" w:rsidRDefault="00C26003" w:rsidP="00C2600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128B04F0" w14:textId="77777777" w:rsidR="00C26003" w:rsidRPr="003B3BAF" w:rsidRDefault="00C26003" w:rsidP="00C26003">
            <w:pPr>
              <w:pStyle w:val="TableStyle2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14:paraId="682C63F8" w14:textId="01075D18" w:rsidR="00C26003" w:rsidRPr="00C26003" w:rsidRDefault="00C26003" w:rsidP="00C26003">
            <w:pPr>
              <w:pStyle w:val="TableStyle2"/>
              <w:numPr>
                <w:ilvl w:val="0"/>
                <w:numId w:val="1"/>
              </w:numPr>
              <w:rPr>
                <w:rFonts w:ascii="Calibri" w:hAnsi="Calibri" w:cs="Calibri"/>
                <w:sz w:val="16"/>
                <w:szCs w:val="16"/>
              </w:rPr>
            </w:pPr>
            <w:r w:rsidRPr="00C26003">
              <w:rPr>
                <w:rFonts w:ascii="Calibri" w:hAnsi="Calibri" w:cs="Calibri"/>
                <w:sz w:val="16"/>
                <w:szCs w:val="16"/>
              </w:rPr>
              <w:t>To understand some differences between traditional books and digital books.</w:t>
            </w:r>
          </w:p>
          <w:p w14:paraId="0A0405BA" w14:textId="77777777" w:rsidR="00C26003" w:rsidRPr="00C26003" w:rsidRDefault="00C26003" w:rsidP="00C26003">
            <w:pPr>
              <w:pStyle w:val="TableStyle2"/>
              <w:numPr>
                <w:ilvl w:val="0"/>
                <w:numId w:val="1"/>
              </w:numPr>
              <w:rPr>
                <w:rFonts w:ascii="Calibri" w:hAnsi="Calibri" w:cs="Calibri"/>
                <w:sz w:val="16"/>
                <w:szCs w:val="16"/>
              </w:rPr>
            </w:pPr>
            <w:r w:rsidRPr="00C26003">
              <w:rPr>
                <w:rFonts w:ascii="Calibri" w:hAnsi="Calibri" w:cs="Calibri"/>
                <w:sz w:val="16"/>
                <w:szCs w:val="16"/>
              </w:rPr>
              <w:t>To draw a character for a 2Create a Story digital book.</w:t>
            </w:r>
          </w:p>
          <w:p w14:paraId="575C61DF" w14:textId="77777777" w:rsidR="00C26003" w:rsidRPr="00C26003" w:rsidRDefault="00C26003" w:rsidP="00C26003">
            <w:pPr>
              <w:pStyle w:val="TableStyle2"/>
              <w:numPr>
                <w:ilvl w:val="0"/>
                <w:numId w:val="1"/>
              </w:numPr>
              <w:rPr>
                <w:rFonts w:ascii="Calibri" w:hAnsi="Calibri" w:cs="Calibri"/>
                <w:sz w:val="16"/>
                <w:szCs w:val="16"/>
              </w:rPr>
            </w:pPr>
            <w:r w:rsidRPr="00C26003">
              <w:rPr>
                <w:rFonts w:ascii="Calibri" w:hAnsi="Calibri" w:cs="Calibri"/>
                <w:sz w:val="16"/>
                <w:szCs w:val="16"/>
              </w:rPr>
              <w:t>To understand the difference between backgrounds and other objects on the screen in 2Create a Story.</w:t>
            </w:r>
          </w:p>
          <w:p w14:paraId="0E2395C9" w14:textId="77777777" w:rsidR="00C26003" w:rsidRPr="00C26003" w:rsidRDefault="00C26003" w:rsidP="00C26003">
            <w:pPr>
              <w:pStyle w:val="TableStyle2"/>
              <w:numPr>
                <w:ilvl w:val="0"/>
                <w:numId w:val="1"/>
              </w:numPr>
              <w:rPr>
                <w:rFonts w:ascii="Calibri" w:hAnsi="Calibri" w:cs="Calibri"/>
                <w:sz w:val="16"/>
                <w:szCs w:val="16"/>
              </w:rPr>
            </w:pPr>
            <w:r w:rsidRPr="00C26003">
              <w:rPr>
                <w:rFonts w:ascii="Calibri" w:hAnsi="Calibri" w:cs="Calibri"/>
                <w:sz w:val="16"/>
                <w:szCs w:val="16"/>
              </w:rPr>
              <w:t>To add animation to objects in 2Create a Story.</w:t>
            </w:r>
          </w:p>
          <w:p w14:paraId="0635F778" w14:textId="77777777" w:rsidR="00C26003" w:rsidRPr="00C26003" w:rsidRDefault="00C26003" w:rsidP="00C26003">
            <w:pPr>
              <w:pStyle w:val="TableStyle2"/>
              <w:numPr>
                <w:ilvl w:val="0"/>
                <w:numId w:val="1"/>
              </w:numPr>
              <w:rPr>
                <w:rFonts w:ascii="Calibri" w:hAnsi="Calibri" w:cs="Calibri"/>
                <w:sz w:val="16"/>
                <w:szCs w:val="16"/>
              </w:rPr>
            </w:pPr>
            <w:r w:rsidRPr="00C26003">
              <w:rPr>
                <w:rFonts w:ascii="Calibri" w:hAnsi="Calibri" w:cs="Calibri"/>
                <w:sz w:val="16"/>
                <w:szCs w:val="16"/>
              </w:rPr>
              <w:t>To add text to a 2Create a Story file.</w:t>
            </w:r>
          </w:p>
          <w:p w14:paraId="36EABFFF" w14:textId="323B4E05" w:rsidR="00C26003" w:rsidRPr="003B3BAF" w:rsidRDefault="00C26003" w:rsidP="00C26003">
            <w:pPr>
              <w:pStyle w:val="TableStyle2"/>
              <w:numPr>
                <w:ilvl w:val="0"/>
                <w:numId w:val="1"/>
              </w:numPr>
              <w:rPr>
                <w:rFonts w:ascii="Calibri" w:hAnsi="Calibri" w:cs="Calibri"/>
                <w:sz w:val="16"/>
                <w:szCs w:val="16"/>
              </w:rPr>
            </w:pPr>
            <w:r w:rsidRPr="00C26003">
              <w:rPr>
                <w:rFonts w:ascii="Calibri" w:hAnsi="Calibri" w:cs="Calibri"/>
                <w:sz w:val="16"/>
                <w:szCs w:val="16"/>
              </w:rPr>
              <w:t>To add sounds to a 2Create a Story file.</w:t>
            </w:r>
          </w:p>
        </w:tc>
        <w:tc>
          <w:tcPr>
            <w:tcW w:w="2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18667" w14:textId="126CCEB9" w:rsidR="00C26003" w:rsidRPr="003B3BAF" w:rsidRDefault="00C26003" w:rsidP="003A386D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Making Beats</w:t>
            </w:r>
          </w:p>
          <w:p w14:paraId="1E0D3A24" w14:textId="77777777" w:rsidR="00C26003" w:rsidRPr="003B3BAF" w:rsidRDefault="00C26003" w:rsidP="00C26003">
            <w:pPr>
              <w:pStyle w:val="TableStyle2"/>
              <w:shd w:val="clear" w:color="auto" w:fill="8EAADB" w:themeFill="accent1" w:themeFillTint="99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54CD29A3" w14:textId="77777777" w:rsidR="003B3BAF" w:rsidRPr="003B3BAF" w:rsidRDefault="003B3BAF" w:rsidP="003B3BAF">
            <w:pPr>
              <w:pStyle w:val="Default"/>
              <w:ind w:left="720"/>
              <w:rPr>
                <w:rFonts w:ascii="Calibri" w:eastAsia="Times New Roman" w:hAnsi="Calibri" w:cs="Calibri"/>
                <w:b/>
                <w:bCs/>
                <w:color w:val="424242"/>
                <w:sz w:val="16"/>
                <w:szCs w:val="16"/>
                <w:lang w:eastAsia="en-GB"/>
              </w:rPr>
            </w:pPr>
          </w:p>
          <w:p w14:paraId="58C6970B" w14:textId="56494AF3" w:rsidR="003B3BAF" w:rsidRPr="003B3BAF" w:rsidRDefault="003B3BAF" w:rsidP="00E31719">
            <w:pPr>
              <w:pStyle w:val="Default"/>
              <w:numPr>
                <w:ilvl w:val="0"/>
                <w:numId w:val="29"/>
              </w:numPr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compare music made using computers and music played by real instruments.</w:t>
            </w:r>
          </w:p>
          <w:p w14:paraId="559D792E" w14:textId="77777777" w:rsidR="003B3BAF" w:rsidRPr="003B3BAF" w:rsidRDefault="003B3BAF" w:rsidP="00E31719">
            <w:pPr>
              <w:pStyle w:val="Default"/>
              <w:numPr>
                <w:ilvl w:val="0"/>
                <w:numId w:val="29"/>
              </w:numPr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explore mixing the sounds of different instruments using the 2Beat tool.</w:t>
            </w:r>
          </w:p>
          <w:p w14:paraId="153EC10A" w14:textId="77777777" w:rsidR="003B3BAF" w:rsidRPr="003B3BAF" w:rsidRDefault="003B3BAF" w:rsidP="00E31719">
            <w:pPr>
              <w:pStyle w:val="Default"/>
              <w:numPr>
                <w:ilvl w:val="0"/>
                <w:numId w:val="29"/>
              </w:numPr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compose a tune to match a picture of a scene.</w:t>
            </w:r>
          </w:p>
          <w:p w14:paraId="2380629E" w14:textId="77777777" w:rsidR="003B3BAF" w:rsidRPr="003B3BAF" w:rsidRDefault="003B3BAF" w:rsidP="00E31719">
            <w:pPr>
              <w:pStyle w:val="Default"/>
              <w:numPr>
                <w:ilvl w:val="0"/>
                <w:numId w:val="29"/>
              </w:numPr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compose a beat to match a picture of a scene.</w:t>
            </w:r>
          </w:p>
          <w:p w14:paraId="76BEA6CA" w14:textId="77777777" w:rsidR="00C26003" w:rsidRPr="003B3BAF" w:rsidRDefault="00C26003" w:rsidP="00C26003">
            <w:pPr>
              <w:pStyle w:val="Default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</w:p>
          <w:p w14:paraId="585CA3E5" w14:textId="0A6A3C87" w:rsidR="00C26003" w:rsidRPr="003B3BAF" w:rsidRDefault="00C26003" w:rsidP="00C26003">
            <w:pPr>
              <w:pStyle w:val="Default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3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471B37" w14:textId="48C33C9C" w:rsidR="00C127FC" w:rsidRPr="003B3BAF" w:rsidRDefault="00C127FC" w:rsidP="00C127FC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3B3BAF">
              <w:rPr>
                <w:rFonts w:ascii="Calibri" w:hAnsi="Calibri" w:cs="Calibri"/>
                <w:b/>
                <w:bCs/>
                <w:sz w:val="16"/>
                <w:szCs w:val="16"/>
              </w:rPr>
              <w:t>Coding</w:t>
            </w:r>
          </w:p>
          <w:p w14:paraId="54EBD36A" w14:textId="77777777" w:rsidR="00C127FC" w:rsidRPr="003B3BAF" w:rsidRDefault="00C127FC" w:rsidP="00C127FC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46B0388" w14:textId="77777777" w:rsidR="00C26003" w:rsidRPr="003B3BAF" w:rsidRDefault="00C26003" w:rsidP="00E31719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3B3BAF"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  <w:t>To understand that computer programs work by following instructions called code.</w:t>
            </w:r>
          </w:p>
          <w:p w14:paraId="78737635" w14:textId="77777777" w:rsidR="00C26003" w:rsidRPr="00C26003" w:rsidRDefault="00C26003" w:rsidP="005E0A1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C26003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use object and action code blocks to make a computer program.</w:t>
            </w:r>
          </w:p>
          <w:p w14:paraId="008ACE7D" w14:textId="77777777" w:rsidR="00C26003" w:rsidRPr="00C26003" w:rsidRDefault="00C26003" w:rsidP="005E0A1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C26003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what an event is in coding.</w:t>
            </w:r>
          </w:p>
          <w:p w14:paraId="68202F01" w14:textId="77777777" w:rsidR="00C26003" w:rsidRPr="00C26003" w:rsidRDefault="00C26003" w:rsidP="005E0A1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C26003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the purpose of an output and to be able to ‘read’ code to find out what it does.</w:t>
            </w:r>
          </w:p>
          <w:p w14:paraId="35B82FE7" w14:textId="77777777" w:rsidR="00C26003" w:rsidRPr="00C26003" w:rsidRDefault="00C26003" w:rsidP="005E0A1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C26003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change aspects of the design view.</w:t>
            </w:r>
          </w:p>
          <w:p w14:paraId="6929E5BB" w14:textId="63B71F2D" w:rsidR="0066235F" w:rsidRPr="003B3BAF" w:rsidRDefault="00C26003" w:rsidP="005E0A18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C26003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plan and make a computer program.</w:t>
            </w:r>
          </w:p>
        </w:tc>
      </w:tr>
      <w:tr w:rsidR="001B06DC" w:rsidRPr="00CC1A1C" w14:paraId="1F8F00E2" w14:textId="270703A7" w:rsidTr="0066235F">
        <w:trPr>
          <w:cantSplit/>
          <w:trHeight w:val="1051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D3E233B" w14:textId="0C389EF2" w:rsidR="001B06DC" w:rsidRPr="00B31D64" w:rsidRDefault="001B06DC" w:rsidP="001B06DC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E-safety</w:t>
            </w:r>
          </w:p>
        </w:tc>
        <w:tc>
          <w:tcPr>
            <w:tcW w:w="253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9C434" w14:textId="1E6F2CF1" w:rsidR="001B06DC" w:rsidRPr="00D33E73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>Online Reputation/Self-image &amp; identity</w:t>
            </w:r>
          </w:p>
        </w:tc>
        <w:tc>
          <w:tcPr>
            <w:tcW w:w="257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B297869" w14:textId="2A1BDF3C" w:rsidR="001B06DC" w:rsidRPr="00D33E73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Managing Online Information</w:t>
            </w: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FD7CB" w14:textId="77777777" w:rsidR="001B06DC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Privacy &amp; Security/Copyright &amp; Ownership</w:t>
            </w:r>
          </w:p>
          <w:p w14:paraId="341635CD" w14:textId="77777777" w:rsidR="001B06DC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  <w:p w14:paraId="5CFF4B0E" w14:textId="740E7EF5" w:rsidR="001B06DC" w:rsidRPr="00D33E73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73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2ABA7D" w14:textId="1E7D6AC1" w:rsidR="001B06DC" w:rsidRPr="00D33E73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Online Relationships &amp; Bullying</w:t>
            </w:r>
          </w:p>
        </w:tc>
        <w:tc>
          <w:tcPr>
            <w:tcW w:w="2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52AFD" w14:textId="4C752376" w:rsidR="001B06DC" w:rsidRPr="00D33E73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23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23DABC" w14:textId="44DE4C4B" w:rsidR="001B06DC" w:rsidRPr="00D33E73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Review</w:t>
            </w:r>
          </w:p>
        </w:tc>
      </w:tr>
      <w:tr w:rsidR="0066235F" w:rsidRPr="00CC1A1C" w14:paraId="3E435902" w14:textId="40C13699" w:rsidTr="0066235F">
        <w:trPr>
          <w:cantSplit/>
          <w:trHeight w:val="916"/>
        </w:trPr>
        <w:tc>
          <w:tcPr>
            <w:tcW w:w="6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C2190D4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bookmarkStart w:id="1" w:name="_Hlk133573277"/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52913F" w14:textId="76AF8D3E" w:rsidR="0066235F" w:rsidRPr="00E02DB4" w:rsidRDefault="004503E8" w:rsidP="00582FF2">
            <w:pPr>
              <w:jc w:val="both"/>
              <w:rPr>
                <w:rFonts w:ascii="Calibri" w:hAnsi="Calibri" w:cstheme="minorHAnsi"/>
                <w:bCs/>
                <w:sz w:val="16"/>
                <w:szCs w:val="16"/>
              </w:rPr>
            </w:pPr>
            <w:r>
              <w:rPr>
                <w:rFonts w:ascii="Calibri" w:hAnsi="Calibri" w:cstheme="minorHAnsi"/>
                <w:bCs/>
                <w:sz w:val="16"/>
                <w:szCs w:val="16"/>
              </w:rPr>
              <w:t>a</w:t>
            </w:r>
            <w:r w:rsidR="00E02DB4" w:rsidRPr="00E02DB4">
              <w:rPr>
                <w:rFonts w:ascii="Calibri" w:hAnsi="Calibri" w:cstheme="minorHAnsi"/>
                <w:bCs/>
                <w:sz w:val="16"/>
                <w:szCs w:val="16"/>
              </w:rPr>
              <w:t>vatar, file name, icon, password, save, 2do</w:t>
            </w:r>
          </w:p>
          <w:p w14:paraId="2C8EDE38" w14:textId="77777777" w:rsidR="00E02DB4" w:rsidRPr="00E02DB4" w:rsidRDefault="00E02DB4" w:rsidP="00582FF2">
            <w:pPr>
              <w:jc w:val="both"/>
              <w:rPr>
                <w:rFonts w:ascii="Calibri" w:hAnsi="Calibri" w:cstheme="minorHAnsi"/>
                <w:bCs/>
                <w:sz w:val="16"/>
                <w:szCs w:val="16"/>
              </w:rPr>
            </w:pPr>
          </w:p>
          <w:p w14:paraId="3EBDEDBB" w14:textId="7CB3469B" w:rsidR="00E02DB4" w:rsidRPr="00823DC8" w:rsidRDefault="00E02DB4" w:rsidP="00582FF2">
            <w:pPr>
              <w:jc w:val="both"/>
              <w:rPr>
                <w:rFonts w:ascii="Calibri" w:hAnsi="Calibri" w:cstheme="minorHAnsi"/>
                <w:bCs/>
                <w:color w:val="7030A0"/>
                <w:sz w:val="16"/>
                <w:szCs w:val="16"/>
              </w:rPr>
            </w:pPr>
            <w:r w:rsidRPr="00E02DB4">
              <w:rPr>
                <w:rFonts w:ascii="Calibri" w:hAnsi="Calibri" w:cstheme="minorHAnsi"/>
                <w:bCs/>
                <w:sz w:val="16"/>
                <w:szCs w:val="16"/>
              </w:rPr>
              <w:t>Digital art, drag and drop, hotspot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F95B608" w14:textId="4769E07E" w:rsidR="0066235F" w:rsidRPr="00E02DB4" w:rsidRDefault="00E02DB4" w:rsidP="00582FF2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en-GB"/>
              </w:rPr>
            </w:pPr>
            <w:r>
              <w:rPr>
                <w:rFonts w:ascii="Calibri" w:hAnsi="Calibri" w:cstheme="minorHAnsi"/>
                <w:bCs/>
                <w:sz w:val="16"/>
                <w:szCs w:val="16"/>
                <w:lang w:val="en-GB"/>
              </w:rPr>
              <w:t>a</w:t>
            </w:r>
            <w:r w:rsidRPr="00E02DB4">
              <w:rPr>
                <w:rFonts w:ascii="Calibri" w:hAnsi="Calibri" w:cstheme="minorHAnsi"/>
                <w:bCs/>
                <w:sz w:val="16"/>
                <w:szCs w:val="16"/>
                <w:lang w:val="en-GB"/>
              </w:rPr>
              <w:t>lgorithm, criteria, data, group, pictogram, sort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A2D3F" w14:textId="767BA514" w:rsidR="007238D5" w:rsidRDefault="007238D5" w:rsidP="00582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algorithm, coding, computer bug, debugging, instructions, program</w:t>
            </w:r>
          </w:p>
          <w:p w14:paraId="6742FA28" w14:textId="77777777" w:rsidR="007238D5" w:rsidRDefault="007238D5" w:rsidP="00582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8B50CAE" w14:textId="052E2C03" w:rsidR="007238D5" w:rsidRPr="00823DC8" w:rsidRDefault="007238D5" w:rsidP="00582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device, electronic, hardware, technology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64FA410" w14:textId="39F6059E" w:rsidR="0066235F" w:rsidRPr="00823DC8" w:rsidRDefault="007238D5" w:rsidP="00582FF2">
            <w:pPr>
              <w:jc w:val="both"/>
              <w:rPr>
                <w:rFonts w:ascii="Calibri" w:hAnsi="Calibri" w:cstheme="minorHAnsi"/>
                <w:bCs/>
                <w:color w:val="7030A0"/>
                <w:sz w:val="16"/>
                <w:szCs w:val="16"/>
              </w:rPr>
            </w:pPr>
            <w:r>
              <w:rPr>
                <w:rFonts w:ascii="Calibri" w:hAnsi="Calibri" w:cstheme="minorHAnsi"/>
                <w:bCs/>
                <w:sz w:val="16"/>
                <w:szCs w:val="16"/>
              </w:rPr>
              <w:t>a</w:t>
            </w:r>
            <w:r w:rsidR="003B2468" w:rsidRPr="007238D5">
              <w:rPr>
                <w:rFonts w:ascii="Calibri" w:hAnsi="Calibri" w:cstheme="minorHAnsi"/>
                <w:bCs/>
                <w:sz w:val="16"/>
                <w:szCs w:val="16"/>
              </w:rPr>
              <w:t xml:space="preserve">nimation, background, </w:t>
            </w:r>
            <w:r w:rsidRPr="007238D5">
              <w:rPr>
                <w:rFonts w:ascii="Calibri" w:hAnsi="Calibri" w:cstheme="minorHAnsi"/>
                <w:bCs/>
                <w:sz w:val="16"/>
                <w:szCs w:val="16"/>
              </w:rPr>
              <w:t>copy and paste, eraser, font, sound effect, text, undo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1D132" w14:textId="2E4259F7" w:rsidR="0066235F" w:rsidRPr="00823DC8" w:rsidRDefault="00823DC8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b</w:t>
            </w:r>
            <w:r w:rsidRPr="00823DC8">
              <w:rPr>
                <w:rFonts w:asciiTheme="minorHAnsi" w:hAnsiTheme="minorHAnsi" w:cstheme="minorHAnsi"/>
                <w:bCs/>
                <w:sz w:val="16"/>
                <w:szCs w:val="16"/>
              </w:rPr>
              <w:t>eat, compose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, digital, musical instrument, tempo, tune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F586AD1" w14:textId="139F2D78" w:rsidR="0066235F" w:rsidRPr="00823DC8" w:rsidRDefault="007238D5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a</w:t>
            </w:r>
            <w:r w:rsidR="003B2468" w:rsidRPr="003B2468">
              <w:rPr>
                <w:rFonts w:asciiTheme="minorHAnsi" w:hAnsiTheme="minorHAnsi" w:cstheme="minorHAnsi"/>
                <w:bCs/>
                <w:sz w:val="16"/>
                <w:szCs w:val="16"/>
              </w:rPr>
              <w:t>ction, algorithm,</w:t>
            </w:r>
            <w:r w:rsidR="003B246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attribute, code, command, debugging, event, instruction, output, program, programmer, scale</w:t>
            </w:r>
          </w:p>
        </w:tc>
      </w:tr>
      <w:bookmarkEnd w:id="1"/>
      <w:tr w:rsidR="00816285" w:rsidRPr="004252BB" w14:paraId="1FE709B1" w14:textId="77777777" w:rsidTr="0066235F">
        <w:trPr>
          <w:trHeight w:val="18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A86A8" w14:textId="77777777" w:rsidR="00816285" w:rsidRPr="00567D66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Y2</w:t>
            </w:r>
          </w:p>
        </w:tc>
        <w:tc>
          <w:tcPr>
            <w:tcW w:w="51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CA835" w14:textId="77777777" w:rsidR="00816285" w:rsidRPr="00567D66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DD68A" w14:textId="77777777" w:rsidR="00816285" w:rsidRPr="00567D66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C4B71" w14:textId="77777777" w:rsidR="00816285" w:rsidRPr="00567D66" w:rsidRDefault="00816285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66235F" w:rsidRPr="00B174A3" w14:paraId="246D88C3" w14:textId="48642918" w:rsidTr="0066235F">
        <w:trPr>
          <w:cantSplit/>
          <w:trHeight w:val="113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D6B8465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Knowledge &amp; Skills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F5C57" w14:textId="77777777" w:rsidR="00827DB5" w:rsidRPr="00955A84" w:rsidRDefault="00827DB5" w:rsidP="00827DB5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 w:rsidRPr="00955A84"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The Internet</w:t>
            </w:r>
          </w:p>
          <w:p w14:paraId="493C69B9" w14:textId="77777777" w:rsidR="00827DB5" w:rsidRPr="00976952" w:rsidRDefault="00827DB5" w:rsidP="00827DB5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2B14B96C" w14:textId="77777777" w:rsidR="00827DB5" w:rsidRPr="00976952" w:rsidRDefault="00827DB5" w:rsidP="00827DB5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A6A1940" w14:textId="77777777" w:rsidR="00827DB5" w:rsidRPr="00827DB5" w:rsidRDefault="00827DB5" w:rsidP="00E31719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understand how the internet, the World Wide Web and a browser work together.</w:t>
            </w:r>
          </w:p>
          <w:p w14:paraId="0CD1B3C9" w14:textId="77777777" w:rsidR="00827DB5" w:rsidRPr="00827DB5" w:rsidRDefault="00827DB5" w:rsidP="00E31719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understand the difference between a website and a webpage and use a school website to find information.</w:t>
            </w:r>
          </w:p>
          <w:p w14:paraId="54C0C4F1" w14:textId="6ACE2420" w:rsidR="00827DB5" w:rsidRPr="00976952" w:rsidRDefault="00827DB5" w:rsidP="00E31719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understand the difference between a browser and a search engine, and to practise searching for information safely.</w:t>
            </w:r>
          </w:p>
          <w:p w14:paraId="7BA7ABDC" w14:textId="77777777" w:rsidR="00827DB5" w:rsidRPr="00976952" w:rsidRDefault="00827DB5" w:rsidP="00827DB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84B0C71" w14:textId="687330A1" w:rsidR="00827DB5" w:rsidRPr="00955A84" w:rsidRDefault="00827DB5" w:rsidP="00827DB5">
            <w:pPr>
              <w:pStyle w:val="Default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55A84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Route Explorers</w:t>
            </w:r>
          </w:p>
          <w:p w14:paraId="0A75F8AB" w14:textId="77777777" w:rsidR="00827DB5" w:rsidRPr="00976952" w:rsidRDefault="00827DB5" w:rsidP="00827DB5">
            <w:pPr>
              <w:pStyle w:val="Default"/>
              <w:shd w:val="clear" w:color="auto" w:fill="FF000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A58E222" w14:textId="77777777" w:rsidR="00827DB5" w:rsidRPr="00827DB5" w:rsidRDefault="00827DB5" w:rsidP="00E3171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use the direction keys in 2Go to move the turtle along a route.</w:t>
            </w:r>
          </w:p>
          <w:p w14:paraId="3EE839F9" w14:textId="77777777" w:rsidR="00827DB5" w:rsidRPr="00827DB5" w:rsidRDefault="00827DB5" w:rsidP="00E3171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use units of distance along with the direction keys in 2Go to move along a route.</w:t>
            </w:r>
          </w:p>
          <w:p w14:paraId="6E04D69A" w14:textId="77777777" w:rsidR="00827DB5" w:rsidRPr="00827DB5" w:rsidRDefault="00827DB5" w:rsidP="00E3171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write instructions to complete more than one step of a route at once.​</w:t>
            </w:r>
          </w:p>
          <w:p w14:paraId="496C3CA2" w14:textId="6982364A" w:rsidR="00827DB5" w:rsidRPr="00976952" w:rsidRDefault="00827DB5" w:rsidP="00E3171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27DB5">
              <w:rPr>
                <w:rFonts w:asciiTheme="minorHAnsi" w:hAnsiTheme="minorHAnsi" w:cstheme="minorHAnsi"/>
                <w:sz w:val="15"/>
                <w:szCs w:val="15"/>
              </w:rPr>
              <w:t>To build up instructions for a longer route.</w:t>
            </w:r>
          </w:p>
        </w:tc>
        <w:tc>
          <w:tcPr>
            <w:tcW w:w="258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336675" w14:textId="72422C41" w:rsidR="00827DB5" w:rsidRPr="00976952" w:rsidRDefault="00827DB5" w:rsidP="00827DB5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</w:pPr>
            <w:r w:rsidRPr="00976952"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  <w:t>Questioning</w:t>
            </w:r>
          </w:p>
          <w:p w14:paraId="36247864" w14:textId="77777777" w:rsidR="00976952" w:rsidRPr="00976952" w:rsidRDefault="00976952" w:rsidP="00827DB5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</w:pPr>
          </w:p>
          <w:p w14:paraId="50A24156" w14:textId="77777777" w:rsidR="00976952" w:rsidRPr="00976952" w:rsidRDefault="00976952" w:rsidP="00976952">
            <w:pPr>
              <w:pStyle w:val="TableStyle2"/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</w:pPr>
          </w:p>
          <w:p w14:paraId="377A8EC5" w14:textId="77777777" w:rsidR="00976952" w:rsidRPr="00976952" w:rsidRDefault="00976952" w:rsidP="00E31719">
            <w:pPr>
              <w:numPr>
                <w:ilvl w:val="0"/>
                <w:numId w:val="32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understand how data can be used to help answer a question.</w:t>
            </w:r>
          </w:p>
          <w:p w14:paraId="73C3E8A1" w14:textId="77777777" w:rsidR="00976952" w:rsidRPr="00976952" w:rsidRDefault="00976952" w:rsidP="00E31719">
            <w:pPr>
              <w:numPr>
                <w:ilvl w:val="0"/>
                <w:numId w:val="32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ask an appropriate question, gather data using a tally chart and present it using digital tools.</w:t>
            </w:r>
          </w:p>
          <w:p w14:paraId="3DC04E8B" w14:textId="77777777" w:rsidR="00976952" w:rsidRPr="00976952" w:rsidRDefault="00976952" w:rsidP="00E31719">
            <w:pPr>
              <w:numPr>
                <w:ilvl w:val="0"/>
                <w:numId w:val="32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begin to explore how yes or no questions can be used to sort data.</w:t>
            </w:r>
          </w:p>
          <w:p w14:paraId="1591ED43" w14:textId="77777777" w:rsidR="00976952" w:rsidRPr="00976952" w:rsidRDefault="00976952" w:rsidP="00E31719">
            <w:pPr>
              <w:numPr>
                <w:ilvl w:val="0"/>
                <w:numId w:val="32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understand how branching databases work and practise navigating them to find answers.</w:t>
            </w:r>
          </w:p>
          <w:p w14:paraId="5F101B55" w14:textId="77777777" w:rsidR="00976952" w:rsidRPr="00955A84" w:rsidRDefault="00976952" w:rsidP="0097695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2DB57BDC" w14:textId="77777777" w:rsidR="00827DB5" w:rsidRPr="00955A84" w:rsidRDefault="00827DB5" w:rsidP="00976952">
            <w:pPr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</w:pPr>
            <w:r w:rsidRPr="00955A84"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  <w:t>Making Music</w:t>
            </w:r>
          </w:p>
          <w:p w14:paraId="692925B7" w14:textId="77777777" w:rsidR="00976952" w:rsidRPr="00976952" w:rsidRDefault="00976952" w:rsidP="00976952">
            <w:pPr>
              <w:shd w:val="clear" w:color="auto" w:fill="8EAADB" w:themeFill="accent1" w:themeFillTint="99"/>
              <w:rPr>
                <w:rFonts w:asciiTheme="minorHAnsi" w:hAnsiTheme="minorHAnsi" w:cstheme="minorHAnsi"/>
                <w:sz w:val="16"/>
                <w:szCs w:val="16"/>
                <w:shd w:val="clear" w:color="auto" w:fill="8EAADB" w:themeFill="accent1" w:themeFillTint="99"/>
              </w:rPr>
            </w:pPr>
          </w:p>
          <w:p w14:paraId="421CD047" w14:textId="77777777" w:rsidR="00976952" w:rsidRPr="00976952" w:rsidRDefault="00976952" w:rsidP="00E31719">
            <w:pPr>
              <w:numPr>
                <w:ilvl w:val="0"/>
                <w:numId w:val="33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explore, edit and combine sounds using 2Sequence.</w:t>
            </w:r>
          </w:p>
          <w:p w14:paraId="666F13A0" w14:textId="77777777" w:rsidR="00976952" w:rsidRPr="00976952" w:rsidRDefault="00976952" w:rsidP="00E31719">
            <w:pPr>
              <w:numPr>
                <w:ilvl w:val="0"/>
                <w:numId w:val="33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improve a tune and make music based around a feeling.</w:t>
            </w:r>
          </w:p>
          <w:p w14:paraId="4E50C72D" w14:textId="77777777" w:rsidR="00976952" w:rsidRPr="00976952" w:rsidRDefault="00976952" w:rsidP="00E31719">
            <w:pPr>
              <w:numPr>
                <w:ilvl w:val="0"/>
                <w:numId w:val="33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To compose background music for a video.</w:t>
            </w:r>
          </w:p>
          <w:p w14:paraId="1AE52EAA" w14:textId="251AFA26" w:rsidR="00976952" w:rsidRPr="00976952" w:rsidRDefault="00976952" w:rsidP="00976952">
            <w:p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BDDF6" w14:textId="66352350" w:rsidR="00CC3080" w:rsidRPr="00976952" w:rsidRDefault="00CC3080" w:rsidP="00CC3080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</w:pPr>
            <w:r w:rsidRPr="00976952"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  <w:t>Presenting Ideas</w:t>
            </w:r>
          </w:p>
          <w:p w14:paraId="23C69EA9" w14:textId="71E4CAF1" w:rsidR="00CC3080" w:rsidRPr="00976952" w:rsidRDefault="00CC3080" w:rsidP="008213D4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</w:pPr>
          </w:p>
          <w:p w14:paraId="15C17DE2" w14:textId="77777777" w:rsidR="00CC3080" w:rsidRPr="00976952" w:rsidRDefault="00CC3080" w:rsidP="00CC3080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2825AB81" w14:textId="77777777" w:rsidR="00976952" w:rsidRPr="00976952" w:rsidRDefault="00976952" w:rsidP="00ED2DB9">
            <w:pPr>
              <w:pStyle w:val="Default"/>
              <w:numPr>
                <w:ilvl w:val="0"/>
                <w:numId w:val="4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</w:rPr>
              <w:t>To understand that ideas can be organised and presented using a concept map.​</w:t>
            </w:r>
          </w:p>
          <w:p w14:paraId="4831381F" w14:textId="77777777" w:rsidR="00976952" w:rsidRPr="00976952" w:rsidRDefault="00976952" w:rsidP="00ED2DB9">
            <w:pPr>
              <w:pStyle w:val="Default"/>
              <w:numPr>
                <w:ilvl w:val="0"/>
                <w:numId w:val="4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</w:rPr>
              <w:t>To add information to a concept map.​</w:t>
            </w:r>
          </w:p>
          <w:p w14:paraId="2342E94F" w14:textId="77777777" w:rsidR="00976952" w:rsidRPr="00976952" w:rsidRDefault="00976952" w:rsidP="00ED2DB9">
            <w:pPr>
              <w:pStyle w:val="Default"/>
              <w:numPr>
                <w:ilvl w:val="0"/>
                <w:numId w:val="4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</w:rPr>
              <w:t>To organise ideas clearly in a concept map.​</w:t>
            </w:r>
          </w:p>
          <w:p w14:paraId="58FD52B1" w14:textId="77777777" w:rsidR="00976952" w:rsidRPr="00976952" w:rsidRDefault="00976952" w:rsidP="00ED2DB9">
            <w:pPr>
              <w:pStyle w:val="Default"/>
              <w:numPr>
                <w:ilvl w:val="0"/>
                <w:numId w:val="4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76952">
              <w:rPr>
                <w:rFonts w:asciiTheme="minorHAnsi" w:hAnsiTheme="minorHAnsi" w:cstheme="minorHAnsi"/>
                <w:sz w:val="16"/>
                <w:szCs w:val="16"/>
              </w:rPr>
              <w:t>To use a concept map to present ideas to others.​</w:t>
            </w:r>
          </w:p>
          <w:p w14:paraId="4904DF6B" w14:textId="77777777" w:rsidR="00A74F45" w:rsidRPr="00976952" w:rsidRDefault="00A74F45" w:rsidP="00A74F45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C3AADA7" w14:textId="03B0DB45" w:rsidR="0066235F" w:rsidRPr="00976952" w:rsidRDefault="0066235F" w:rsidP="007F31E2">
            <w:pPr>
              <w:pStyle w:val="TableStyle2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541CDD" w14:textId="5C062BD9" w:rsidR="00014734" w:rsidRPr="00976952" w:rsidRDefault="00014734" w:rsidP="000147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</w:pPr>
            <w:r w:rsidRPr="00976952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>Creating Pictures</w:t>
            </w:r>
          </w:p>
          <w:p w14:paraId="0DE41AFC" w14:textId="28CD2CBC" w:rsidR="00014734" w:rsidRPr="00976952" w:rsidRDefault="00014734" w:rsidP="000147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</w:pPr>
          </w:p>
          <w:p w14:paraId="42BEE9AA" w14:textId="77777777" w:rsidR="00976952" w:rsidRPr="00A71201" w:rsidRDefault="00976952" w:rsidP="00E31719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a digital art piece in an Impressionist style.</w:t>
            </w:r>
          </w:p>
          <w:p w14:paraId="3116FF91" w14:textId="77777777" w:rsidR="00976952" w:rsidRPr="00A71201" w:rsidRDefault="00976952" w:rsidP="00E31719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a digital art piece in a Pointillism style.</w:t>
            </w:r>
          </w:p>
          <w:p w14:paraId="5A572B3A" w14:textId="77777777" w:rsidR="00976952" w:rsidRPr="00A71201" w:rsidRDefault="00976952" w:rsidP="00E31719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a digital art piece that is in the style of Piet Mondrian's work.</w:t>
            </w:r>
          </w:p>
          <w:p w14:paraId="5D2229D5" w14:textId="37A7A837" w:rsidR="00976952" w:rsidRPr="00A71201" w:rsidRDefault="00976952" w:rsidP="00E31719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digital art patterns in</w:t>
            </w:r>
            <w:r w:rsidR="00A71201"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 xml:space="preserve"> </w:t>
            </w: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the style of the Arts and Crafts movement.</w:t>
            </w:r>
          </w:p>
          <w:p w14:paraId="02ABC173" w14:textId="77777777" w:rsidR="00976952" w:rsidRPr="00A71201" w:rsidRDefault="00976952" w:rsidP="00E31719">
            <w:pPr>
              <w:pStyle w:val="ListParagraph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a portfolio of digital art.</w:t>
            </w:r>
          </w:p>
          <w:p w14:paraId="26ADBFBF" w14:textId="459D6881" w:rsidR="0066235F" w:rsidRPr="00976952" w:rsidRDefault="0066235F" w:rsidP="00976952">
            <w:pPr>
              <w:pStyle w:val="Default"/>
              <w:ind w:left="72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BAAFB" w14:textId="5167C8CA" w:rsidR="001F7D75" w:rsidRPr="00976952" w:rsidRDefault="001F7D75" w:rsidP="001F7D75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7695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Spreadsheets</w:t>
            </w:r>
          </w:p>
          <w:p w14:paraId="4F3C8F1B" w14:textId="109ADB1F" w:rsidR="001F7D75" w:rsidRPr="00976952" w:rsidRDefault="001F7D75" w:rsidP="008213D4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759FFFEE" w14:textId="6E4FDFD0" w:rsidR="00976952" w:rsidRPr="00A71201" w:rsidRDefault="00976952" w:rsidP="00E31719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understand what a spreadsheet is and how to navigate one using</w:t>
            </w:r>
            <w:r w:rsidR="00A71201"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 xml:space="preserve"> </w:t>
            </w: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2Calculate.</w:t>
            </w:r>
          </w:p>
          <w:p w14:paraId="162A4619" w14:textId="77777777" w:rsidR="00976952" w:rsidRPr="00A71201" w:rsidRDefault="00976952" w:rsidP="00E31719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edit and improve a spreadsheet so that information is organised clearly and displayed correctly.</w:t>
            </w:r>
          </w:p>
          <w:p w14:paraId="6ECFF1A4" w14:textId="77777777" w:rsidR="00976952" w:rsidRPr="00A71201" w:rsidRDefault="00976952" w:rsidP="00E31719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explore how spreadsheets can complete calculations automatically.</w:t>
            </w:r>
          </w:p>
          <w:p w14:paraId="3A760223" w14:textId="77777777" w:rsidR="00976952" w:rsidRPr="00A71201" w:rsidRDefault="00976952" w:rsidP="00E31719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explore the range of tools available in 2Calculate and understand how they can change the way data is used.</w:t>
            </w:r>
          </w:p>
          <w:p w14:paraId="5C3CBF5F" w14:textId="77777777" w:rsidR="00976952" w:rsidRPr="00A71201" w:rsidRDefault="00976952" w:rsidP="00E31719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and interpret block diagrams from data.</w:t>
            </w:r>
          </w:p>
          <w:p w14:paraId="7B451618" w14:textId="657FF877" w:rsidR="007F31E2" w:rsidRPr="00A71201" w:rsidRDefault="00976952" w:rsidP="00E31719">
            <w:pPr>
              <w:pStyle w:val="ListParagraph"/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A71201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use our learning about spreadsheets to help us complete a project.​</w:t>
            </w:r>
          </w:p>
        </w:tc>
        <w:tc>
          <w:tcPr>
            <w:tcW w:w="239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B5913F" w14:textId="1C3D1AB6" w:rsidR="00EB0870" w:rsidRPr="00976952" w:rsidRDefault="00EB0870" w:rsidP="00EB0870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7695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Coding</w:t>
            </w:r>
          </w:p>
          <w:p w14:paraId="7FA8376B" w14:textId="600F3F2D" w:rsidR="00EB0870" w:rsidRPr="00976952" w:rsidRDefault="00EB0870" w:rsidP="008213D4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7362F84F" w14:textId="77777777" w:rsidR="00EB0870" w:rsidRPr="00976952" w:rsidRDefault="00EB0870" w:rsidP="00EB0870">
            <w:pPr>
              <w:pStyle w:val="TableStyle2"/>
              <w:shd w:val="clear" w:color="auto" w:fill="FFFFFF" w:themeFill="background1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397B551A" w14:textId="77777777" w:rsidR="00976952" w:rsidRPr="00976952" w:rsidRDefault="00976952" w:rsidP="0097695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976952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create a computer program using an algorithm.</w:t>
            </w:r>
          </w:p>
          <w:p w14:paraId="4B7C9FFC" w14:textId="77777777" w:rsidR="00976952" w:rsidRPr="00976952" w:rsidRDefault="00976952" w:rsidP="0097695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976952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ways that the collision detection event can be used in a program.</w:t>
            </w:r>
          </w:p>
          <w:p w14:paraId="071262B6" w14:textId="77777777" w:rsidR="00976952" w:rsidRPr="00976952" w:rsidRDefault="00976952" w:rsidP="0097695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976952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design a program that follows a timed sequence.</w:t>
            </w:r>
          </w:p>
          <w:p w14:paraId="6761A3A0" w14:textId="77777777" w:rsidR="00976952" w:rsidRPr="00976952" w:rsidRDefault="00976952" w:rsidP="0097695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976952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that different objects have different attributes (properties).</w:t>
            </w:r>
          </w:p>
          <w:p w14:paraId="27CF2437" w14:textId="77777777" w:rsidR="00976952" w:rsidRPr="00976952" w:rsidRDefault="00976952" w:rsidP="0097695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976952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the function of button objects in a program.</w:t>
            </w:r>
          </w:p>
          <w:p w14:paraId="45895E87" w14:textId="682D1C9A" w:rsidR="0066235F" w:rsidRPr="00976952" w:rsidRDefault="00976952" w:rsidP="0097695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976952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the importance of testing and debugging.</w:t>
            </w:r>
          </w:p>
        </w:tc>
      </w:tr>
      <w:tr w:rsidR="006B168F" w:rsidRPr="00B174A3" w14:paraId="0B05B259" w14:textId="77777777" w:rsidTr="00DE7618">
        <w:trPr>
          <w:cantSplit/>
          <w:trHeight w:val="326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EC4EA42" w14:textId="1EB5D13E" w:rsidR="006B168F" w:rsidRPr="00DE7618" w:rsidRDefault="00DE7618" w:rsidP="001B06DC">
            <w:pPr>
              <w:pStyle w:val="TableStyle2"/>
              <w:ind w:left="113" w:right="113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  <w:r w:rsidRPr="00DE7618"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  <w:t>E-Safety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BA032" w14:textId="62457EB1" w:rsidR="006B168F" w:rsidRDefault="00DE7618" w:rsidP="006B168F">
            <w:pPr>
              <w:pStyle w:val="TableStyle2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>Online Reputation/Self-image &amp; identity</w:t>
            </w:r>
          </w:p>
        </w:tc>
        <w:tc>
          <w:tcPr>
            <w:tcW w:w="258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1D7D2C" w14:textId="3B994335" w:rsidR="006B168F" w:rsidRDefault="00DE7618" w:rsidP="006B168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Managing Online Information</w:t>
            </w:r>
          </w:p>
        </w:tc>
        <w:tc>
          <w:tcPr>
            <w:tcW w:w="2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7E71C" w14:textId="0D0037D0" w:rsidR="006B168F" w:rsidRDefault="00DE7618" w:rsidP="006B168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Privacy &amp; Security/Copyright &amp; Ownership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4A0D1D" w14:textId="5F5E22EA" w:rsidR="006B168F" w:rsidRDefault="00DE7618" w:rsidP="006B168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Online Relationships &amp; Bullying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5F99D" w14:textId="38AD414E" w:rsidR="006B168F" w:rsidRDefault="00DE7618" w:rsidP="006B168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239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A5BB0C" w14:textId="1F84BD20" w:rsidR="006B168F" w:rsidRDefault="00DE7618" w:rsidP="006B168F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Review</w:t>
            </w:r>
          </w:p>
        </w:tc>
      </w:tr>
      <w:tr w:rsidR="0066235F" w:rsidRPr="00B174A3" w14:paraId="5AB18CAD" w14:textId="32E2ECF1" w:rsidTr="0066235F">
        <w:trPr>
          <w:cantSplit/>
          <w:trHeight w:val="666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82D3A91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bookmarkStart w:id="2" w:name="_Hlk133572763"/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96682" w14:textId="7A99845E" w:rsidR="00636B58" w:rsidRDefault="00636B58" w:rsidP="00582FF2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 w:rsidRPr="00636B58">
              <w:rPr>
                <w:rFonts w:ascii="Calibri" w:hAnsi="Calibri" w:cstheme="minorHAnsi"/>
                <w:sz w:val="16"/>
                <w:szCs w:val="16"/>
              </w:rPr>
              <w:t>World Wide Web, browser, home page, search engine, smart device, webpage, WI-FI</w:t>
            </w:r>
          </w:p>
          <w:p w14:paraId="4A2C8984" w14:textId="0C12A8F7" w:rsidR="00636B58" w:rsidRPr="00636B58" w:rsidRDefault="00636B58" w:rsidP="00582FF2">
            <w:pPr>
              <w:jc w:val="both"/>
              <w:rPr>
                <w:rFonts w:ascii="Calibri" w:hAnsi="Calibri" w:cstheme="minorHAnsi"/>
                <w:color w:val="00B050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algorithm, coding, computer bug, command, debugging, direction</w:t>
            </w:r>
          </w:p>
        </w:tc>
        <w:tc>
          <w:tcPr>
            <w:tcW w:w="258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9EC900" w14:textId="3DF8B615" w:rsidR="004E0E51" w:rsidRPr="004E0E51" w:rsidRDefault="004503E8" w:rsidP="00582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both"/>
              <w:rPr>
                <w:rFonts w:ascii="Calibri" w:hAnsi="Calibri" w:cstheme="minorHAnsi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b</w:t>
            </w:r>
            <w:r w:rsidR="004E0E51" w:rsidRPr="004E0E51">
              <w:rPr>
                <w:rFonts w:ascii="Calibri" w:hAnsi="Calibri" w:cstheme="minorHAnsi"/>
                <w:sz w:val="16"/>
                <w:szCs w:val="16"/>
              </w:rPr>
              <w:t>ranching database, data, pictogram, sorting, tally chart</w:t>
            </w:r>
            <w:r w:rsidR="004E0E51">
              <w:rPr>
                <w:rFonts w:ascii="Calibri" w:hAnsi="Calibri" w:cstheme="minorHAnsi"/>
                <w:sz w:val="16"/>
                <w:szCs w:val="16"/>
              </w:rPr>
              <w:t xml:space="preserve">             digital music, BPM, compose, looping</w:t>
            </w:r>
          </w:p>
        </w:tc>
        <w:tc>
          <w:tcPr>
            <w:tcW w:w="28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479AD" w14:textId="4C25E662" w:rsidR="0066235F" w:rsidRPr="004E0E51" w:rsidRDefault="004503E8" w:rsidP="00582F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 w:themeFill="background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concept map, connecting line, </w:t>
            </w:r>
            <w:r w:rsidR="00EE7BAC">
              <w:rPr>
                <w:rFonts w:asciiTheme="minorHAnsi" w:hAnsiTheme="minorHAnsi" w:cstheme="minorHAnsi"/>
                <w:sz w:val="16"/>
                <w:szCs w:val="16"/>
              </w:rPr>
              <w:t>group, layer, node, present, title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4D35595" w14:textId="184C0CCD" w:rsidR="0066235F" w:rsidRPr="00EE7BAC" w:rsidRDefault="00EE7BAC" w:rsidP="00582FF2">
            <w:pPr>
              <w:jc w:val="both"/>
              <w:rPr>
                <w:rFonts w:ascii="Calibri" w:hAnsi="Calibri" w:cstheme="minorHAnsi"/>
                <w:bCs/>
                <w:sz w:val="16"/>
                <w:szCs w:val="16"/>
              </w:rPr>
            </w:pPr>
            <w:r>
              <w:rPr>
                <w:rFonts w:ascii="Calibri" w:hAnsi="Calibri" w:cstheme="minorHAnsi"/>
                <w:bCs/>
                <w:sz w:val="16"/>
                <w:szCs w:val="16"/>
              </w:rPr>
              <w:t>digital portfolio, fill, image picker, import, impressionism, pointillism, outline, palette, repeating pattern, resize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84B68" w14:textId="0AFB73E8" w:rsidR="0066235F" w:rsidRPr="00EE7BAC" w:rsidRDefault="000A2462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axis, cell, column, row, spreadsheet, value</w:t>
            </w:r>
          </w:p>
        </w:tc>
        <w:tc>
          <w:tcPr>
            <w:tcW w:w="239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6A8A142" w14:textId="19B2E47D" w:rsidR="0066235F" w:rsidRPr="00EE7BAC" w:rsidRDefault="009E1EF9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a</w:t>
            </w:r>
            <w:r w:rsidRPr="003B2468">
              <w:rPr>
                <w:rFonts w:asciiTheme="minorHAnsi" w:hAnsiTheme="minorHAnsi" w:cstheme="minorHAnsi"/>
                <w:bCs/>
                <w:sz w:val="16"/>
                <w:szCs w:val="16"/>
              </w:rPr>
              <w:t>ction, algorithm,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attribute, code, command, debugging, event, instruction, output, program, programmer, scale</w:t>
            </w:r>
          </w:p>
        </w:tc>
      </w:tr>
      <w:bookmarkEnd w:id="2"/>
    </w:tbl>
    <w:p w14:paraId="28590CE0" w14:textId="77777777" w:rsidR="00945A4E" w:rsidRDefault="00945A4E" w:rsidP="00AE77D9">
      <w:pPr>
        <w:rPr>
          <w:rFonts w:asciiTheme="majorHAnsi" w:hAnsiTheme="majorHAnsi" w:cstheme="majorHAnsi"/>
          <w:sz w:val="22"/>
          <w:szCs w:val="22"/>
        </w:rPr>
      </w:pPr>
    </w:p>
    <w:tbl>
      <w:tblPr>
        <w:tblpPr w:leftFromText="180" w:rightFromText="180" w:vertAnchor="text" w:horzAnchor="margin" w:tblpX="-1144" w:tblpY="71"/>
        <w:tblW w:w="16150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268"/>
        <w:gridCol w:w="320"/>
        <w:gridCol w:w="7"/>
        <w:gridCol w:w="2508"/>
        <w:gridCol w:w="2835"/>
        <w:gridCol w:w="142"/>
        <w:gridCol w:w="2551"/>
        <w:gridCol w:w="2385"/>
        <w:gridCol w:w="8"/>
        <w:gridCol w:w="7"/>
        <w:gridCol w:w="90"/>
        <w:gridCol w:w="2330"/>
      </w:tblGrid>
      <w:tr w:rsidR="00E15CA3" w:rsidRPr="00567D66" w14:paraId="3EE36909" w14:textId="77777777" w:rsidTr="0066235F">
        <w:trPr>
          <w:trHeight w:val="183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F8703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Y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3</w:t>
            </w:r>
          </w:p>
        </w:tc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B24E6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38F34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99D46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66235F" w:rsidRPr="00370FF2" w14:paraId="2711C236" w14:textId="72E50A37" w:rsidTr="00666DE0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541599C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7177942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A93ACAC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E541834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B3154F1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4E94510E" w14:textId="77777777" w:rsidR="0066235F" w:rsidRPr="00715C4A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2AF66612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B68E2A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78C1FD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B6F3DB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B5F699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C1FD7D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83FD8" w14:textId="091899BE" w:rsidR="00E662CC" w:rsidRDefault="00E662CC" w:rsidP="002A1821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43A8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Coding </w:t>
            </w:r>
          </w:p>
          <w:p w14:paraId="411C9B61" w14:textId="77777777" w:rsidR="002A1821" w:rsidRPr="00243A8D" w:rsidRDefault="002A1821" w:rsidP="002A1821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895EB48" w14:textId="77777777" w:rsidR="00E662CC" w:rsidRPr="00243A8D" w:rsidRDefault="00E662CC" w:rsidP="00E662C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290F1CD" w14:textId="77777777" w:rsidR="00A82658" w:rsidRPr="00A82658" w:rsidRDefault="00A82658" w:rsidP="00E31719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A82658">
              <w:rPr>
                <w:rFonts w:asciiTheme="minorHAnsi" w:hAnsiTheme="minorHAnsi" w:cstheme="minorHAnsi"/>
                <w:sz w:val="16"/>
                <w:szCs w:val="16"/>
              </w:rPr>
              <w:t>To understand what a flowchart is and how flowcharts are used in computer programming.</w:t>
            </w:r>
          </w:p>
          <w:p w14:paraId="5D990576" w14:textId="77777777" w:rsidR="00A82658" w:rsidRPr="00A82658" w:rsidRDefault="00A82658" w:rsidP="00E31719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A82658">
              <w:rPr>
                <w:rFonts w:asciiTheme="minorHAnsi" w:hAnsiTheme="minorHAnsi" w:cstheme="minorHAnsi"/>
                <w:sz w:val="16"/>
                <w:szCs w:val="16"/>
              </w:rPr>
              <w:t>To understand that there are different types of timers.</w:t>
            </w:r>
          </w:p>
          <w:p w14:paraId="52735E5A" w14:textId="77777777" w:rsidR="00A82658" w:rsidRPr="00A82658" w:rsidRDefault="00A82658" w:rsidP="00E31719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A82658">
              <w:rPr>
                <w:rFonts w:asciiTheme="minorHAnsi" w:hAnsiTheme="minorHAnsi" w:cstheme="minorHAnsi"/>
                <w:sz w:val="16"/>
                <w:szCs w:val="16"/>
              </w:rPr>
              <w:t>To understand how to use the repeat command.</w:t>
            </w:r>
          </w:p>
          <w:p w14:paraId="2EF77E69" w14:textId="77777777" w:rsidR="00A82658" w:rsidRPr="00A82658" w:rsidRDefault="00A82658" w:rsidP="00E31719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A82658">
              <w:rPr>
                <w:rFonts w:asciiTheme="minorHAnsi" w:hAnsiTheme="minorHAnsi" w:cstheme="minorHAnsi"/>
                <w:sz w:val="16"/>
                <w:szCs w:val="16"/>
              </w:rPr>
              <w:t>To understand the importance of nesting when coding, testing and debugging.</w:t>
            </w:r>
          </w:p>
          <w:p w14:paraId="67B94235" w14:textId="77777777" w:rsidR="00A82658" w:rsidRPr="00A82658" w:rsidRDefault="00A82658" w:rsidP="00E31719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A82658">
              <w:rPr>
                <w:rFonts w:asciiTheme="minorHAnsi" w:hAnsiTheme="minorHAnsi" w:cstheme="minorHAnsi"/>
                <w:sz w:val="16"/>
                <w:szCs w:val="16"/>
              </w:rPr>
              <w:t>To design a program.</w:t>
            </w:r>
          </w:p>
          <w:p w14:paraId="492DD0B5" w14:textId="77777777" w:rsidR="00A82658" w:rsidRPr="00A82658" w:rsidRDefault="00A82658" w:rsidP="00E31719">
            <w:pPr>
              <w:pStyle w:val="Default"/>
              <w:numPr>
                <w:ilvl w:val="0"/>
                <w:numId w:val="4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A82658">
              <w:rPr>
                <w:rFonts w:asciiTheme="minorHAnsi" w:hAnsiTheme="minorHAnsi" w:cstheme="minorHAnsi"/>
                <w:sz w:val="16"/>
                <w:szCs w:val="16"/>
              </w:rPr>
              <w:t>To use design documentation to code a program.</w:t>
            </w:r>
          </w:p>
          <w:p w14:paraId="5C7B09D3" w14:textId="77777777" w:rsidR="00AF3356" w:rsidRDefault="00AF3356" w:rsidP="001E45A1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D260103" w14:textId="0FCEBC1C" w:rsidR="00AF3356" w:rsidRPr="00AF3356" w:rsidRDefault="00AF3356" w:rsidP="00522E0F">
            <w:pPr>
              <w:pStyle w:val="TableStyle2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43A8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51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6D84A2" w14:textId="22D67671" w:rsidR="00522E0F" w:rsidRPr="00AF3356" w:rsidRDefault="00522E0F" w:rsidP="00522E0F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F3356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Touch Typing</w:t>
            </w:r>
          </w:p>
          <w:p w14:paraId="2A40AACF" w14:textId="1601F35F" w:rsidR="00375AEF" w:rsidRPr="00243A8D" w:rsidRDefault="00375AEF" w:rsidP="00375AEF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0DE59547" w14:textId="77777777" w:rsidR="00375AEF" w:rsidRPr="00243A8D" w:rsidRDefault="00375AEF" w:rsidP="00375AEF">
            <w:pPr>
              <w:pStyle w:val="TableStyle2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42A2A3A3" w14:textId="77777777" w:rsidR="004C4E72" w:rsidRPr="004C4E72" w:rsidRDefault="004C4E72" w:rsidP="00E31719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4C4E72">
              <w:rPr>
                <w:rFonts w:asciiTheme="minorHAnsi" w:hAnsiTheme="minorHAnsi" w:cstheme="minorHAnsi"/>
                <w:sz w:val="16"/>
                <w:szCs w:val="16"/>
              </w:rPr>
              <w:t>To learn correct finger positioning on the keyboard and understand when to use the left or right hand.</w:t>
            </w:r>
          </w:p>
          <w:p w14:paraId="746C76EF" w14:textId="77777777" w:rsidR="004C4E72" w:rsidRPr="004C4E72" w:rsidRDefault="004C4E72" w:rsidP="00E31719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4C4E72">
              <w:rPr>
                <w:rFonts w:asciiTheme="minorHAnsi" w:hAnsiTheme="minorHAnsi" w:cstheme="minorHAnsi"/>
                <w:sz w:val="16"/>
                <w:szCs w:val="16"/>
              </w:rPr>
              <w:t>To learn how to type numbers accurately and to use the shift key for capital letters.</w:t>
            </w:r>
          </w:p>
          <w:p w14:paraId="001B9D0C" w14:textId="77777777" w:rsidR="004C4E72" w:rsidRPr="004C4E72" w:rsidRDefault="004C4E72" w:rsidP="00E31719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4C4E72">
              <w:rPr>
                <w:rFonts w:asciiTheme="minorHAnsi" w:hAnsiTheme="minorHAnsi" w:cstheme="minorHAnsi"/>
                <w:sz w:val="16"/>
                <w:szCs w:val="16"/>
              </w:rPr>
              <w:t>To practise typing punctuation marks and symbols and build accuracy with simple words.</w:t>
            </w:r>
          </w:p>
          <w:p w14:paraId="3E649054" w14:textId="77777777" w:rsidR="004C4E72" w:rsidRPr="004C4E72" w:rsidRDefault="004C4E72" w:rsidP="00E31719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4C4E72">
              <w:rPr>
                <w:rFonts w:asciiTheme="minorHAnsi" w:hAnsiTheme="minorHAnsi" w:cstheme="minorHAnsi"/>
                <w:sz w:val="16"/>
                <w:szCs w:val="16"/>
              </w:rPr>
              <w:t>To practise typing sentences using capital letters, spaces, and full stops.</w:t>
            </w:r>
          </w:p>
          <w:p w14:paraId="2ABF0B72" w14:textId="66D87038" w:rsidR="0066235F" w:rsidRPr="008334D2" w:rsidRDefault="0066235F" w:rsidP="00522E0F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38860" w14:textId="4FFE0921" w:rsidR="00B42EA4" w:rsidRDefault="00B42EA4" w:rsidP="00522E0F">
            <w:pPr>
              <w:pStyle w:val="TableStyle2"/>
              <w:shd w:val="clear" w:color="auto" w:fill="FFD966" w:themeFill="accent4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  <w:shd w:val="clear" w:color="auto" w:fill="FFD966" w:themeFill="accent4" w:themeFillTint="99"/>
              </w:rPr>
            </w:pPr>
            <w:r w:rsidRPr="00243A8D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  <w:shd w:val="clear" w:color="auto" w:fill="FFD966" w:themeFill="accent4" w:themeFillTint="99"/>
              </w:rPr>
              <w:t>Email-including email safety</w:t>
            </w:r>
          </w:p>
          <w:p w14:paraId="08237FEE" w14:textId="0475769D" w:rsidR="00B42EA4" w:rsidRPr="00243A8D" w:rsidRDefault="00B42EA4" w:rsidP="00B42EA4">
            <w:pPr>
              <w:pStyle w:val="TableStyle2"/>
              <w:shd w:val="clear" w:color="auto" w:fill="FFD966" w:themeFill="accent4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  <w:shd w:val="clear" w:color="auto" w:fill="FFD966" w:themeFill="accent4" w:themeFillTint="99"/>
              </w:rPr>
            </w:pPr>
          </w:p>
          <w:p w14:paraId="70A45652" w14:textId="77777777" w:rsidR="00373595" w:rsidRPr="00373595" w:rsidRDefault="00373595" w:rsidP="00E31719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373595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how people communicate with each other.</w:t>
            </w:r>
          </w:p>
          <w:p w14:paraId="6B907DF3" w14:textId="77777777" w:rsidR="00373595" w:rsidRPr="00373595" w:rsidRDefault="00373595" w:rsidP="00E31719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373595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and respond to an email.</w:t>
            </w:r>
          </w:p>
          <w:p w14:paraId="213CBE5A" w14:textId="77777777" w:rsidR="00373595" w:rsidRPr="00373595" w:rsidRDefault="00373595" w:rsidP="00E31719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373595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compose and send an email.</w:t>
            </w:r>
          </w:p>
          <w:p w14:paraId="325F4BE7" w14:textId="77777777" w:rsidR="00373595" w:rsidRPr="00373595" w:rsidRDefault="00373595" w:rsidP="00E31719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373595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send an email attachment.</w:t>
            </w:r>
          </w:p>
          <w:p w14:paraId="5A2E93F6" w14:textId="77777777" w:rsidR="00373595" w:rsidRDefault="00373595" w:rsidP="00E31719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373595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learn how to use email safely.</w:t>
            </w:r>
          </w:p>
          <w:p w14:paraId="38DF223B" w14:textId="597AE1A0" w:rsidR="006E673B" w:rsidRPr="00373595" w:rsidRDefault="00373595" w:rsidP="00E31719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373595">
              <w:rPr>
                <w:rFonts w:ascii="Calibri" w:eastAsia="Times New Roman" w:hAnsi="Calibri" w:cs="Calibr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explore simulated email scenarios.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065997" w14:textId="420ECD72" w:rsidR="001E45A1" w:rsidRDefault="001E45A1" w:rsidP="001E45A1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43A8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Spreadsheets </w:t>
            </w:r>
          </w:p>
          <w:p w14:paraId="0DA7B77F" w14:textId="0A259FC5" w:rsidR="001E45A1" w:rsidRPr="00243A8D" w:rsidRDefault="001E45A1" w:rsidP="001E45A1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3347C7D" w14:textId="77777777" w:rsidR="0058124B" w:rsidRPr="0058124B" w:rsidRDefault="0058124B" w:rsidP="00E31719">
            <w:pPr>
              <w:pStyle w:val="TableStyle2"/>
              <w:numPr>
                <w:ilvl w:val="0"/>
                <w:numId w:val="40"/>
              </w:numPr>
              <w:shd w:val="clear" w:color="auto" w:fill="FFFFFF" w:themeFill="background1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8124B">
              <w:rPr>
                <w:rFonts w:asciiTheme="minorHAnsi" w:hAnsiTheme="minorHAnsi" w:cstheme="minorHAnsi"/>
                <w:bCs/>
                <w:sz w:val="16"/>
                <w:szCs w:val="16"/>
              </w:rPr>
              <w:t>To understand the layout and features of 2Calculate in Advanced Mode.</w:t>
            </w:r>
          </w:p>
          <w:p w14:paraId="7F98A4B1" w14:textId="77777777" w:rsidR="0058124B" w:rsidRPr="0058124B" w:rsidRDefault="0058124B" w:rsidP="00E31719">
            <w:pPr>
              <w:pStyle w:val="TableStyle2"/>
              <w:numPr>
                <w:ilvl w:val="0"/>
                <w:numId w:val="40"/>
              </w:numPr>
              <w:shd w:val="clear" w:color="auto" w:fill="FFFFFF" w:themeFill="background1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8124B">
              <w:rPr>
                <w:rFonts w:asciiTheme="minorHAnsi" w:hAnsiTheme="minorHAnsi" w:cstheme="minorHAnsi"/>
                <w:bCs/>
                <w:sz w:val="16"/>
                <w:szCs w:val="16"/>
              </w:rPr>
              <w:t>To use the arrows toolbar to be able to automatically total rows and columns.</w:t>
            </w:r>
          </w:p>
          <w:p w14:paraId="1DF31FFA" w14:textId="77777777" w:rsidR="0058124B" w:rsidRPr="0058124B" w:rsidRDefault="0058124B" w:rsidP="00E31719">
            <w:pPr>
              <w:pStyle w:val="TableStyle2"/>
              <w:numPr>
                <w:ilvl w:val="0"/>
                <w:numId w:val="40"/>
              </w:numPr>
              <w:shd w:val="clear" w:color="auto" w:fill="FFFFFF" w:themeFill="background1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8124B">
              <w:rPr>
                <w:rFonts w:asciiTheme="minorHAnsi" w:hAnsiTheme="minorHAnsi" w:cstheme="minorHAnsi"/>
                <w:bCs/>
                <w:sz w:val="16"/>
                <w:szCs w:val="16"/>
              </w:rPr>
              <w:t>To use simple formulae in a spreadsheet by using the formula wizard.</w:t>
            </w:r>
          </w:p>
          <w:p w14:paraId="131E6F19" w14:textId="77777777" w:rsidR="0058124B" w:rsidRPr="0058124B" w:rsidRDefault="0058124B" w:rsidP="00E31719">
            <w:pPr>
              <w:pStyle w:val="TableStyle2"/>
              <w:numPr>
                <w:ilvl w:val="0"/>
                <w:numId w:val="40"/>
              </w:numPr>
              <w:shd w:val="clear" w:color="auto" w:fill="FFFFFF" w:themeFill="background1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8124B">
              <w:rPr>
                <w:rFonts w:asciiTheme="minorHAnsi" w:hAnsiTheme="minorHAnsi" w:cstheme="minorHAnsi"/>
                <w:bCs/>
                <w:sz w:val="16"/>
                <w:szCs w:val="16"/>
              </w:rPr>
              <w:t>To use advanced formulae in a spreadsheet to calculate totals, averages and to find the highest and lowest values.</w:t>
            </w:r>
          </w:p>
          <w:p w14:paraId="1198CB2E" w14:textId="77777777" w:rsidR="0058124B" w:rsidRPr="0058124B" w:rsidRDefault="0058124B" w:rsidP="00E31719">
            <w:pPr>
              <w:pStyle w:val="TableStyle2"/>
              <w:numPr>
                <w:ilvl w:val="0"/>
                <w:numId w:val="40"/>
              </w:numPr>
              <w:shd w:val="clear" w:color="auto" w:fill="FFFFFF" w:themeFill="background1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8124B">
              <w:rPr>
                <w:rFonts w:asciiTheme="minorHAnsi" w:hAnsiTheme="minorHAnsi" w:cstheme="minorHAnsi"/>
                <w:bCs/>
                <w:sz w:val="16"/>
                <w:szCs w:val="16"/>
              </w:rPr>
              <w:t>To apply spreadsheet skills to solve real-world problems.</w:t>
            </w:r>
          </w:p>
          <w:p w14:paraId="2DB766EC" w14:textId="77777777" w:rsidR="0058124B" w:rsidRPr="0058124B" w:rsidRDefault="0058124B" w:rsidP="00E31719">
            <w:pPr>
              <w:pStyle w:val="TableStyle2"/>
              <w:numPr>
                <w:ilvl w:val="0"/>
                <w:numId w:val="40"/>
              </w:numPr>
              <w:shd w:val="clear" w:color="auto" w:fill="FFFFFF" w:themeFill="background1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8124B">
              <w:rPr>
                <w:rFonts w:asciiTheme="minorHAnsi" w:hAnsiTheme="minorHAnsi" w:cstheme="minorHAnsi"/>
                <w:bCs/>
                <w:sz w:val="16"/>
                <w:szCs w:val="16"/>
              </w:rPr>
              <w:t>To design and use a spreadsheet to answer a series of questions.</w:t>
            </w:r>
          </w:p>
          <w:p w14:paraId="76373B1B" w14:textId="77777777" w:rsidR="001E45A1" w:rsidRPr="00243A8D" w:rsidRDefault="001E45A1" w:rsidP="001E45A1">
            <w:pPr>
              <w:pStyle w:val="TableStyle2"/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45F28664" w14:textId="77777777" w:rsidR="0066235F" w:rsidRDefault="0066235F" w:rsidP="00522E0F">
            <w:pPr>
              <w:pStyle w:val="TableStyle2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A459227" w14:textId="77777777" w:rsidR="00666DE0" w:rsidRPr="004E5596" w:rsidRDefault="00666DE0" w:rsidP="00522E0F">
            <w:pPr>
              <w:pStyle w:val="TableStyle2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EBADBF" w14:textId="1E998557" w:rsidR="00DE6C8C" w:rsidRDefault="00DE6C8C" w:rsidP="00DE6C8C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43A8D">
              <w:rPr>
                <w:rFonts w:asciiTheme="minorHAnsi" w:hAnsiTheme="minorHAnsi" w:cstheme="minorHAnsi"/>
                <w:b/>
                <w:sz w:val="16"/>
                <w:szCs w:val="16"/>
              </w:rPr>
              <w:t>Branching Databases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64AD6E60" w14:textId="77777777" w:rsidR="00666DE0" w:rsidRDefault="00666DE0" w:rsidP="00DE6C8C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06CCB19" w14:textId="77777777" w:rsidR="00522E0F" w:rsidRPr="00522E0F" w:rsidRDefault="00522E0F" w:rsidP="00E31719">
            <w:pPr>
              <w:pStyle w:val="Default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522E0F">
              <w:rPr>
                <w:rFonts w:asciiTheme="minorHAnsi" w:hAnsiTheme="minorHAnsi" w:cstheme="minorHAnsi"/>
                <w:sz w:val="15"/>
                <w:szCs w:val="15"/>
              </w:rPr>
              <w:t>To understand the concept of using 'Yes' or 'No' questions to sort objects.</w:t>
            </w:r>
          </w:p>
          <w:p w14:paraId="78B85DD6" w14:textId="77777777" w:rsidR="00522E0F" w:rsidRPr="00522E0F" w:rsidRDefault="00522E0F" w:rsidP="00E31719">
            <w:pPr>
              <w:pStyle w:val="Default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522E0F">
              <w:rPr>
                <w:rFonts w:asciiTheme="minorHAnsi" w:hAnsiTheme="minorHAnsi" w:cstheme="minorHAnsi"/>
                <w:sz w:val="15"/>
                <w:szCs w:val="15"/>
              </w:rPr>
              <w:t>To understand and use a branching database effectively.</w:t>
            </w:r>
          </w:p>
          <w:p w14:paraId="53F4E030" w14:textId="77777777" w:rsidR="00522E0F" w:rsidRPr="00522E0F" w:rsidRDefault="00522E0F" w:rsidP="00E31719">
            <w:pPr>
              <w:pStyle w:val="Default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522E0F">
              <w:rPr>
                <w:rFonts w:asciiTheme="minorHAnsi" w:hAnsiTheme="minorHAnsi" w:cstheme="minorHAnsi"/>
                <w:sz w:val="15"/>
                <w:szCs w:val="15"/>
              </w:rPr>
              <w:t>To plan and create a branching database.</w:t>
            </w:r>
          </w:p>
          <w:p w14:paraId="4F6897A4" w14:textId="7D757151" w:rsidR="00BA3FC8" w:rsidRPr="000441EC" w:rsidRDefault="00522E0F" w:rsidP="00E31719">
            <w:pPr>
              <w:pStyle w:val="Default"/>
              <w:numPr>
                <w:ilvl w:val="0"/>
                <w:numId w:val="3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522E0F">
              <w:rPr>
                <w:rFonts w:asciiTheme="minorHAnsi" w:hAnsiTheme="minorHAnsi" w:cstheme="minorHAnsi"/>
                <w:sz w:val="15"/>
                <w:szCs w:val="15"/>
              </w:rPr>
              <w:t>To test and debug branching databases to correct errors.</w:t>
            </w:r>
          </w:p>
          <w:p w14:paraId="421AC469" w14:textId="77777777" w:rsidR="00BA3FC8" w:rsidRDefault="00BA3FC8" w:rsidP="00D66832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B62C29F" w14:textId="77777777" w:rsidR="00522E0F" w:rsidRPr="00522E0F" w:rsidRDefault="00522E0F" w:rsidP="0013527A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3527A">
              <w:rPr>
                <w:rFonts w:asciiTheme="minorHAnsi" w:hAnsiTheme="minorHAnsi" w:cstheme="minorHAnsi"/>
                <w:b/>
                <w:bCs/>
                <w:sz w:val="16"/>
                <w:szCs w:val="16"/>
                <w:highlight w:val="red"/>
                <w:shd w:val="clear" w:color="auto" w:fill="8EAADB" w:themeFill="accent1" w:themeFillTint="99"/>
              </w:rPr>
              <w:t>Route Planners</w:t>
            </w:r>
            <w:r w:rsidRPr="00522E0F">
              <w:rPr>
                <w:rFonts w:asciiTheme="minorHAnsi" w:hAnsiTheme="minorHAnsi" w:cstheme="minorHAnsi"/>
                <w:b/>
                <w:bCs/>
                <w:sz w:val="16"/>
                <w:szCs w:val="16"/>
                <w:shd w:val="clear" w:color="auto" w:fill="8EAADB" w:themeFill="accent1" w:themeFillTint="99"/>
              </w:rPr>
              <w:t xml:space="preserve"> </w:t>
            </w:r>
            <w:r w:rsidRPr="00522E0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7366CD00" w14:textId="49D36220" w:rsidR="00666DE0" w:rsidRPr="00666DE0" w:rsidRDefault="00522E0F" w:rsidP="0013527A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sz w:val="16"/>
                <w:szCs w:val="16"/>
                <w:shd w:val="clear" w:color="auto" w:fill="8EAADB" w:themeFill="accent1" w:themeFillTint="99"/>
              </w:rPr>
            </w:pPr>
            <w:r w:rsidRPr="00522E0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  <w:shd w:val="clear" w:color="auto" w:fill="8EAADB" w:themeFill="accent1" w:themeFillTint="99"/>
              </w:rPr>
              <w:t xml:space="preserve"> </w:t>
            </w:r>
          </w:p>
          <w:p w14:paraId="442317DF" w14:textId="6EFCCD8F" w:rsidR="00666DE0" w:rsidRPr="00F620DF" w:rsidRDefault="00666DE0" w:rsidP="00E31719">
            <w:pPr>
              <w:pStyle w:val="Default"/>
              <w:numPr>
                <w:ilvl w:val="0"/>
                <w:numId w:val="39"/>
              </w:numPr>
              <w:shd w:val="clear" w:color="auto" w:fill="FFFFFF" w:themeFill="background1"/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</w:pP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To create simple</w:t>
            </w: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commands in 2Go to</w:t>
            </w: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move the turtle along</w:t>
            </w: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F620DF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a route.</w:t>
            </w:r>
          </w:p>
          <w:p w14:paraId="1157B00A" w14:textId="77777777" w:rsidR="00666DE0" w:rsidRPr="00666DE0" w:rsidRDefault="00666DE0" w:rsidP="00E31719">
            <w:pPr>
              <w:pStyle w:val="Default"/>
              <w:numPr>
                <w:ilvl w:val="0"/>
                <w:numId w:val="39"/>
              </w:numPr>
              <w:shd w:val="clear" w:color="auto" w:fill="FFFFFF" w:themeFill="background1"/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</w:pP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To create commands in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2Go in which the turtle turns using rotation.</w:t>
            </w:r>
          </w:p>
          <w:p w14:paraId="6C0923EE" w14:textId="77777777" w:rsidR="00666DE0" w:rsidRPr="00666DE0" w:rsidRDefault="00666DE0" w:rsidP="00E31719">
            <w:pPr>
              <w:pStyle w:val="Default"/>
              <w:numPr>
                <w:ilvl w:val="0"/>
                <w:numId w:val="39"/>
              </w:numPr>
              <w:shd w:val="clear" w:color="auto" w:fill="FFFFFF" w:themeFill="background1"/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</w:pP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To plan algorithms and write 2Go code that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uses angles of turn.</w:t>
            </w:r>
          </w:p>
          <w:p w14:paraId="35B4596C" w14:textId="77777777" w:rsidR="00666DE0" w:rsidRPr="00666DE0" w:rsidRDefault="00666DE0" w:rsidP="00E31719">
            <w:pPr>
              <w:pStyle w:val="Default"/>
              <w:numPr>
                <w:ilvl w:val="0"/>
                <w:numId w:val="39"/>
              </w:numPr>
              <w:shd w:val="clear" w:color="auto" w:fill="FFFFFF" w:themeFill="background1"/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</w:pP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To use 90° and 45°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angles in 2Go.</w:t>
            </w:r>
          </w:p>
          <w:p w14:paraId="30D2EE6E" w14:textId="44E8DE83" w:rsidR="00522E0F" w:rsidRPr="00666DE0" w:rsidRDefault="00666DE0" w:rsidP="00E31719">
            <w:pPr>
              <w:pStyle w:val="Default"/>
              <w:numPr>
                <w:ilvl w:val="0"/>
                <w:numId w:val="39"/>
              </w:numPr>
              <w:shd w:val="clear" w:color="auto" w:fill="FFFFFF" w:themeFill="background1"/>
              <w:rPr>
                <w:rFonts w:asciiTheme="minorHAnsi" w:hAnsiTheme="minorHAnsi" w:cstheme="minorHAnsi"/>
                <w:sz w:val="16"/>
                <w:szCs w:val="16"/>
                <w:shd w:val="clear" w:color="auto" w:fill="8EAADB" w:themeFill="accent1" w:themeFillTint="99"/>
              </w:rPr>
            </w:pP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To use the repeat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algorithm and coding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8EAADB" w:themeFill="accent1" w:themeFillTint="99"/>
              </w:rPr>
              <w:t xml:space="preserve"> </w:t>
            </w:r>
            <w:r w:rsidRPr="00666DE0">
              <w:rPr>
                <w:rFonts w:asciiTheme="minorHAnsi" w:hAnsiTheme="minorHAnsi" w:cstheme="minorHAnsi"/>
                <w:sz w:val="15"/>
                <w:szCs w:val="15"/>
                <w:shd w:val="clear" w:color="auto" w:fill="FFFFFF" w:themeFill="background1"/>
              </w:rPr>
              <w:t>in 2Go.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726CEF" w14:textId="26E6AAE3" w:rsidR="007A5D41" w:rsidRDefault="00522E0F" w:rsidP="007A5D41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Presentations</w:t>
            </w:r>
          </w:p>
          <w:p w14:paraId="200BA3F1" w14:textId="76B939DB" w:rsidR="007A5D41" w:rsidRPr="00243A8D" w:rsidRDefault="007A5D41" w:rsidP="007A5D41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  <w:p w14:paraId="33C9CE16" w14:textId="77777777" w:rsidR="007A5D41" w:rsidRPr="00243A8D" w:rsidRDefault="007A5D41" w:rsidP="007A5D41">
            <w:pPr>
              <w:pStyle w:val="TableStyle2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  <w:p w14:paraId="0DA20D77" w14:textId="77777777" w:rsidR="00522E0F" w:rsidRPr="00522E0F" w:rsidRDefault="00522E0F" w:rsidP="00E31719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522E0F">
              <w:rPr>
                <w:rFonts w:asciiTheme="minorHAnsi" w:hAnsiTheme="minorHAnsi" w:cstheme="minorHAnsi"/>
                <w:sz w:val="16"/>
                <w:szCs w:val="16"/>
              </w:rPr>
              <w:t>To learn how to open Slides, add text and change how it looks.</w:t>
            </w:r>
          </w:p>
          <w:p w14:paraId="1CEB51D1" w14:textId="77777777" w:rsidR="00522E0F" w:rsidRPr="00522E0F" w:rsidRDefault="00522E0F" w:rsidP="00E31719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522E0F">
              <w:rPr>
                <w:rFonts w:asciiTheme="minorHAnsi" w:hAnsiTheme="minorHAnsi" w:cstheme="minorHAnsi"/>
                <w:sz w:val="16"/>
                <w:szCs w:val="16"/>
              </w:rPr>
              <w:t>To learn how to add slides, change slide designs and insert pictures into a presentation.</w:t>
            </w:r>
          </w:p>
          <w:p w14:paraId="0AAE92A0" w14:textId="77777777" w:rsidR="00522E0F" w:rsidRPr="00522E0F" w:rsidRDefault="00522E0F" w:rsidP="00E31719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522E0F">
              <w:rPr>
                <w:rFonts w:asciiTheme="minorHAnsi" w:hAnsiTheme="minorHAnsi" w:cstheme="minorHAnsi"/>
                <w:sz w:val="16"/>
                <w:szCs w:val="16"/>
              </w:rPr>
              <w:t>To add animations to pictures and text, and transitions between slides.</w:t>
            </w:r>
          </w:p>
          <w:p w14:paraId="663BB37A" w14:textId="77777777" w:rsidR="00522E0F" w:rsidRPr="00522E0F" w:rsidRDefault="00522E0F" w:rsidP="00E31719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522E0F">
              <w:rPr>
                <w:rFonts w:asciiTheme="minorHAnsi" w:hAnsiTheme="minorHAnsi" w:cstheme="minorHAnsi"/>
                <w:sz w:val="16"/>
                <w:szCs w:val="16"/>
              </w:rPr>
              <w:t>To create an effective presentation</w:t>
            </w:r>
          </w:p>
          <w:p w14:paraId="1B6147BC" w14:textId="77777777" w:rsidR="00522E0F" w:rsidRPr="00522E0F" w:rsidRDefault="00522E0F" w:rsidP="00E31719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522E0F">
              <w:rPr>
                <w:rFonts w:asciiTheme="minorHAnsi" w:hAnsiTheme="minorHAnsi" w:cstheme="minorHAnsi"/>
                <w:sz w:val="16"/>
                <w:szCs w:val="16"/>
              </w:rPr>
              <w:t>To complete and present a slideshow to an audience.</w:t>
            </w:r>
          </w:p>
          <w:p w14:paraId="57C5E3C7" w14:textId="029D1A4C" w:rsidR="0066235F" w:rsidRPr="007A5D41" w:rsidRDefault="0066235F" w:rsidP="00522E0F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1B06DC" w:rsidRPr="00CE08AE" w14:paraId="2EF52F13" w14:textId="49DF3EB9" w:rsidTr="003B517B">
        <w:trPr>
          <w:cantSplit/>
          <w:trHeight w:val="409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F5459B2" w14:textId="3ABD27B7" w:rsidR="001B06DC" w:rsidRDefault="001B06DC" w:rsidP="001B06DC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E-safety</w:t>
            </w:r>
          </w:p>
        </w:tc>
        <w:tc>
          <w:tcPr>
            <w:tcW w:w="25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3BBC6" w14:textId="45C91C7F" w:rsidR="001B06DC" w:rsidRPr="0078011D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>Online Reputation/Self-image &amp; identity</w:t>
            </w:r>
          </w:p>
        </w:tc>
        <w:tc>
          <w:tcPr>
            <w:tcW w:w="251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83A206" w14:textId="4F570E80" w:rsidR="001B06DC" w:rsidRPr="0078011D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Managing Online Information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FAF07" w14:textId="0292F8A8" w:rsidR="001B06DC" w:rsidRPr="00666DE0" w:rsidRDefault="001B06DC" w:rsidP="00666DE0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Privacy &amp; Security/Copyright &amp; Ownership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BA60CA" w14:textId="39F002E7" w:rsidR="001B06DC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Online Relationships &amp; Bullying</w:t>
            </w:r>
          </w:p>
        </w:tc>
        <w:tc>
          <w:tcPr>
            <w:tcW w:w="2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F7C6E" w14:textId="47AC3162" w:rsidR="001B06DC" w:rsidRPr="00CE08AE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762D34" w14:textId="33EF51CC" w:rsidR="001B06DC" w:rsidRPr="00CE08AE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Review</w:t>
            </w:r>
          </w:p>
        </w:tc>
      </w:tr>
      <w:tr w:rsidR="0066235F" w:rsidRPr="000A382A" w14:paraId="6B55321C" w14:textId="4AD3A3B4" w:rsidTr="00666DE0">
        <w:trPr>
          <w:cantSplit/>
          <w:trHeight w:val="609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F1BBEB4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5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FA7DA" w14:textId="6ED71D4C" w:rsidR="0066235F" w:rsidRPr="00522E0F" w:rsidRDefault="0013527A" w:rsidP="00582FF2">
            <w:pPr>
              <w:jc w:val="both"/>
              <w:rPr>
                <w:rFonts w:ascii="Calibri" w:hAnsi="Calibri" w:cstheme="minorHAnsi"/>
                <w:sz w:val="16"/>
                <w:szCs w:val="16"/>
                <w:lang w:val="en-GB"/>
              </w:rPr>
            </w:pPr>
            <w:r>
              <w:rPr>
                <w:rFonts w:ascii="Calibri" w:hAnsi="Calibri" w:cstheme="minorHAnsi"/>
                <w:sz w:val="16"/>
                <w:szCs w:val="16"/>
                <w:lang w:val="en-GB"/>
              </w:rPr>
              <w:t>a</w:t>
            </w:r>
            <w:r w:rsidR="00AF0FE9">
              <w:rPr>
                <w:rFonts w:ascii="Calibri" w:hAnsi="Calibri" w:cstheme="minorHAnsi"/>
                <w:sz w:val="16"/>
                <w:szCs w:val="16"/>
                <w:lang w:val="en-GB"/>
              </w:rPr>
              <w:t>ction, alert, design, algorithm, attribute, collision detection, debug, flowchart, interval, nesting, sequence, repeat, timer</w:t>
            </w:r>
          </w:p>
        </w:tc>
        <w:tc>
          <w:tcPr>
            <w:tcW w:w="251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C0CA604" w14:textId="3AEE343A" w:rsidR="0066235F" w:rsidRPr="00522E0F" w:rsidRDefault="00853DC6" w:rsidP="00582FF2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b</w:t>
            </w:r>
            <w:r w:rsidR="004C4E72">
              <w:rPr>
                <w:rFonts w:ascii="Calibri" w:hAnsi="Calibri" w:cstheme="minorHAnsi"/>
                <w:sz w:val="16"/>
                <w:szCs w:val="16"/>
              </w:rPr>
              <w:t xml:space="preserve">ottom keys, </w:t>
            </w:r>
            <w:r>
              <w:rPr>
                <w:rFonts w:ascii="Calibri" w:hAnsi="Calibri" w:cstheme="minorHAnsi"/>
                <w:sz w:val="16"/>
                <w:szCs w:val="16"/>
              </w:rPr>
              <w:t xml:space="preserve">top keys, </w:t>
            </w:r>
            <w:r w:rsidR="004C4E72">
              <w:rPr>
                <w:rFonts w:ascii="Calibri" w:hAnsi="Calibri" w:cstheme="minorHAnsi"/>
                <w:sz w:val="16"/>
                <w:szCs w:val="16"/>
              </w:rPr>
              <w:t xml:space="preserve">home keys, posture, </w:t>
            </w:r>
            <w:r>
              <w:rPr>
                <w:rFonts w:ascii="Calibri" w:hAnsi="Calibri" w:cstheme="minorHAnsi"/>
                <w:sz w:val="16"/>
                <w:szCs w:val="16"/>
              </w:rPr>
              <w:t>shift key, space bar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19799" w14:textId="648B1189" w:rsidR="0066235F" w:rsidRPr="00522E0F" w:rsidRDefault="00853DC6" w:rsidP="00582FF2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c</w:t>
            </w:r>
            <w:r w:rsidR="002C7AC3">
              <w:rPr>
                <w:rFonts w:ascii="Calibri" w:hAnsi="Calibri" w:cstheme="minorHAnsi"/>
                <w:sz w:val="16"/>
                <w:szCs w:val="16"/>
              </w:rPr>
              <w:t>ommunication, address book, attachment, compose, email simulation, inbox, password, recipient, trusted contact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B007D99" w14:textId="7164F5BA" w:rsidR="0066235F" w:rsidRPr="00522E0F" w:rsidRDefault="00853DC6" w:rsidP="00582FF2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d</w:t>
            </w:r>
            <w:r w:rsidR="0058124B">
              <w:rPr>
                <w:rFonts w:ascii="Calibri" w:hAnsi="Calibri" w:cstheme="minorHAnsi"/>
                <w:sz w:val="16"/>
                <w:szCs w:val="16"/>
              </w:rPr>
              <w:t>ata, formula, copy tools, function, formula bar, formula wizard, function, merge, range, sheet, total</w:t>
            </w:r>
          </w:p>
        </w:tc>
        <w:tc>
          <w:tcPr>
            <w:tcW w:w="2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18FC4" w14:textId="1862A6C3" w:rsidR="0066235F" w:rsidRPr="00522E0F" w:rsidRDefault="00522E0F" w:rsidP="00582F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binary tree, branching database, data, debug, record</w:t>
            </w:r>
            <w:r w:rsidR="0058124B">
              <w:rPr>
                <w:rFonts w:asciiTheme="minorHAnsi" w:hAnsiTheme="minorHAnsi" w:cstheme="minorHAnsi"/>
                <w:sz w:val="16"/>
                <w:szCs w:val="16"/>
              </w:rPr>
              <w:t>,</w:t>
            </w:r>
            <w:r w:rsidR="0058124B">
              <w:rPr>
                <w:rFonts w:ascii="Calibri" w:hAnsi="Calibri" w:cstheme="minorHAnsi"/>
                <w:sz w:val="16"/>
                <w:szCs w:val="16"/>
              </w:rPr>
              <w:t xml:space="preserve"> angle, degrees, algorithm, command, route, repeat, rotation</w:t>
            </w:r>
          </w:p>
        </w:tc>
        <w:tc>
          <w:tcPr>
            <w:tcW w:w="242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43C1C97" w14:textId="66E95A0A" w:rsidR="0066235F" w:rsidRPr="00522E0F" w:rsidRDefault="00522E0F" w:rsidP="00582F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522E0F">
              <w:rPr>
                <w:rFonts w:asciiTheme="minorHAnsi" w:hAnsiTheme="minorHAnsi" w:cstheme="minorHAnsi"/>
                <w:sz w:val="16"/>
                <w:szCs w:val="16"/>
              </w:rPr>
              <w:t>nimation, font, format, handles, media, Google slides, speaker notes, slideshow, transition</w:t>
            </w:r>
          </w:p>
        </w:tc>
      </w:tr>
      <w:tr w:rsidR="00E15CA3" w:rsidRPr="00567D66" w14:paraId="6DB50A8D" w14:textId="77777777" w:rsidTr="0066235F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04931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Y4</w:t>
            </w:r>
          </w:p>
        </w:tc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4C1BA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78F01C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03F9C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66235F" w:rsidRPr="00370FF2" w14:paraId="0B55B541" w14:textId="7A024FDD" w:rsidTr="004F5794">
        <w:trPr>
          <w:cantSplit/>
          <w:trHeight w:val="62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562BCFB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7F8C977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E55C3BB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B42AD2F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37FAAC28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6AB4A55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144F6384" w14:textId="77777777" w:rsidR="0066235F" w:rsidRPr="00370FF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6F1BC" w14:textId="311593FB" w:rsidR="000C4331" w:rsidRPr="00D96F1B" w:rsidRDefault="000C4331" w:rsidP="00780318">
            <w:pPr>
              <w:pStyle w:val="TableStyle2"/>
              <w:shd w:val="clear" w:color="auto" w:fill="FFD966" w:themeFill="accent4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D96F1B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Effective </w:t>
            </w:r>
            <w:r w:rsidR="008305F2" w:rsidRPr="00D96F1B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Searching</w:t>
            </w:r>
          </w:p>
          <w:p w14:paraId="6BCB21CF" w14:textId="69C6D63C" w:rsidR="00414F63" w:rsidRPr="00D96F1B" w:rsidRDefault="000C4331" w:rsidP="00780318">
            <w:pPr>
              <w:pStyle w:val="TableStyle2"/>
              <w:shd w:val="clear" w:color="auto" w:fill="FFD966" w:themeFill="accent4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D96F1B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14:paraId="63ADE51C" w14:textId="77777777" w:rsidR="000C4331" w:rsidRPr="00D96F1B" w:rsidRDefault="000C4331" w:rsidP="000C4331">
            <w:pPr>
              <w:pStyle w:val="TableStyle2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213B5211" w14:textId="77777777" w:rsidR="000C4331" w:rsidRPr="00D96F1B" w:rsidRDefault="000C4331" w:rsidP="00E31719">
            <w:pPr>
              <w:pStyle w:val="Default"/>
              <w:numPr>
                <w:ilvl w:val="0"/>
                <w:numId w:val="19"/>
              </w:numPr>
              <w:rPr>
                <w:rFonts w:ascii="Calibri" w:hAnsi="Calibri" w:cs="Calibri"/>
                <w:sz w:val="15"/>
                <w:szCs w:val="15"/>
              </w:rPr>
            </w:pPr>
            <w:r w:rsidRPr="00D96F1B">
              <w:rPr>
                <w:rFonts w:ascii="Calibri" w:hAnsi="Calibri" w:cs="Calibri"/>
                <w:sz w:val="15"/>
                <w:szCs w:val="15"/>
              </w:rPr>
              <w:t xml:space="preserve">To locate information on the search results page. </w:t>
            </w:r>
          </w:p>
          <w:p w14:paraId="7BC8296B" w14:textId="77777777" w:rsidR="000C4331" w:rsidRPr="00D96F1B" w:rsidRDefault="000C4331" w:rsidP="00E31719">
            <w:pPr>
              <w:pStyle w:val="Default"/>
              <w:numPr>
                <w:ilvl w:val="0"/>
                <w:numId w:val="19"/>
              </w:numPr>
              <w:rPr>
                <w:rFonts w:ascii="Calibri" w:hAnsi="Calibri" w:cs="Calibri"/>
                <w:sz w:val="15"/>
                <w:szCs w:val="15"/>
              </w:rPr>
            </w:pPr>
            <w:r w:rsidRPr="00D96F1B">
              <w:rPr>
                <w:rFonts w:ascii="Calibri" w:hAnsi="Calibri" w:cs="Calibri"/>
                <w:sz w:val="15"/>
                <w:szCs w:val="15"/>
              </w:rPr>
              <w:t xml:space="preserve">To use search effectively to find out information. </w:t>
            </w:r>
          </w:p>
          <w:p w14:paraId="2CC5F608" w14:textId="35BD3B59" w:rsidR="0066235F" w:rsidRPr="00D96F1B" w:rsidRDefault="000C4331" w:rsidP="00E31719">
            <w:pPr>
              <w:pStyle w:val="TableStyle2"/>
              <w:numPr>
                <w:ilvl w:val="0"/>
                <w:numId w:val="19"/>
              </w:numPr>
              <w:rPr>
                <w:rFonts w:ascii="Calibri" w:hAnsi="Calibri" w:cs="Calibri"/>
                <w:b/>
                <w:bCs/>
                <w:color w:val="auto"/>
                <w:sz w:val="15"/>
                <w:szCs w:val="15"/>
              </w:rPr>
            </w:pPr>
            <w:r w:rsidRPr="00D96F1B">
              <w:rPr>
                <w:rFonts w:ascii="Calibri" w:hAnsi="Calibri" w:cs="Calibri"/>
                <w:sz w:val="15"/>
                <w:szCs w:val="15"/>
              </w:rPr>
              <w:t xml:space="preserve">To assess whether an information source is true and reliable </w:t>
            </w:r>
          </w:p>
          <w:p w14:paraId="7625086A" w14:textId="77777777" w:rsidR="00D96F1B" w:rsidRPr="00D96F1B" w:rsidRDefault="00D96F1B" w:rsidP="00D96F1B">
            <w:pPr>
              <w:pStyle w:val="TableStyle2"/>
              <w:ind w:left="720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5E67343E" w14:textId="0B2CC423" w:rsidR="00D42CE2" w:rsidRDefault="008305F2" w:rsidP="00A8321F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D96F1B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Introduction to AI</w:t>
            </w:r>
          </w:p>
          <w:p w14:paraId="6386395F" w14:textId="77777777" w:rsidR="004F439C" w:rsidRDefault="004F439C" w:rsidP="00A8321F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20CE6ECA" w14:textId="459ABE33" w:rsidR="00D96F1B" w:rsidRPr="004F5794" w:rsidRDefault="00D96F1B" w:rsidP="00E31719">
            <w:pPr>
              <w:pStyle w:val="ListParagraph"/>
              <w:numPr>
                <w:ilvl w:val="0"/>
                <w:numId w:val="47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</w:pPr>
            <w:r w:rsidRPr="004F5794"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  <w:t>To understand what Artificial Intelligence is and some of the tasks it can carry out.</w:t>
            </w:r>
          </w:p>
          <w:p w14:paraId="1CE4A607" w14:textId="77777777" w:rsidR="00D96F1B" w:rsidRPr="00D96F1B" w:rsidRDefault="00D96F1B" w:rsidP="00E31719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</w:pPr>
            <w:r w:rsidRPr="00D96F1B"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  <w:t>To learn to communicate effectively with AI tools by writing clear and precise prompts.</w:t>
            </w:r>
          </w:p>
          <w:p w14:paraId="1E28A247" w14:textId="77777777" w:rsidR="00D96F1B" w:rsidRPr="00D96F1B" w:rsidRDefault="00D96F1B" w:rsidP="00E31719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</w:pPr>
            <w:r w:rsidRPr="00D96F1B"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  <w:t>To learn how to be a good digital citizen when using AI.​</w:t>
            </w:r>
          </w:p>
          <w:p w14:paraId="0206DDC9" w14:textId="3AE92B23" w:rsidR="00D42CE2" w:rsidRPr="00D96F1B" w:rsidRDefault="00D96F1B" w:rsidP="00E31719">
            <w:pPr>
              <w:pStyle w:val="ListParagraph"/>
              <w:numPr>
                <w:ilvl w:val="0"/>
                <w:numId w:val="4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424242"/>
                <w:sz w:val="16"/>
                <w:szCs w:val="16"/>
                <w:lang w:eastAsia="en-GB"/>
              </w:rPr>
            </w:pPr>
            <w:r w:rsidRPr="00D96F1B">
              <w:rPr>
                <w:rFonts w:ascii="Calibri" w:eastAsia="Times New Roman" w:hAnsi="Calibri" w:cs="Calibri"/>
                <w:color w:val="424242"/>
                <w:sz w:val="15"/>
                <w:szCs w:val="15"/>
                <w:lang w:eastAsia="en-GB"/>
              </w:rPr>
              <w:t>To think about how AI might develop in the future.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8ACD69" w14:textId="496396F1" w:rsidR="00AF598A" w:rsidRDefault="00AF598A" w:rsidP="00AF598A">
            <w:pPr>
              <w:pStyle w:val="Default"/>
              <w:shd w:val="clear" w:color="auto" w:fill="FF0000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243A8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Coding </w:t>
            </w:r>
          </w:p>
          <w:p w14:paraId="6BE134D6" w14:textId="77777777" w:rsidR="00414F63" w:rsidRPr="00243A8D" w:rsidRDefault="00414F63" w:rsidP="00780318">
            <w:pPr>
              <w:pStyle w:val="Default"/>
              <w:shd w:val="clear" w:color="auto" w:fill="FF0000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2947EFA9" w14:textId="77777777" w:rsidR="00AF598A" w:rsidRPr="00243A8D" w:rsidRDefault="00AF598A" w:rsidP="00AF598A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E719E4" w14:textId="77777777" w:rsidR="009A00A4" w:rsidRPr="009A00A4" w:rsidRDefault="009A00A4" w:rsidP="009A00A4">
            <w:pPr>
              <w:pStyle w:val="Defaul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create a simple computer program using coding structures previously encountered.</w:t>
            </w:r>
          </w:p>
          <w:p w14:paraId="36D9159F" w14:textId="77777777" w:rsidR="009A00A4" w:rsidRPr="009A00A4" w:rsidRDefault="009A00A4" w:rsidP="009A00A4">
            <w:pPr>
              <w:pStyle w:val="Defaul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know what selection means in computer programming.</w:t>
            </w:r>
          </w:p>
          <w:p w14:paraId="411F4DC7" w14:textId="77777777" w:rsidR="009A00A4" w:rsidRPr="009A00A4" w:rsidRDefault="009A00A4" w:rsidP="009A00A4">
            <w:pPr>
              <w:pStyle w:val="Defaul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know how to use co-ordinates in computer programming.</w:t>
            </w:r>
          </w:p>
          <w:p w14:paraId="68F79D0A" w14:textId="77777777" w:rsidR="009A00A4" w:rsidRPr="009A00A4" w:rsidRDefault="009A00A4" w:rsidP="009A00A4">
            <w:pPr>
              <w:pStyle w:val="Defaul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explore methods that introduce loops in coding.</w:t>
            </w:r>
          </w:p>
          <w:p w14:paraId="7E5068FD" w14:textId="77777777" w:rsidR="009A00A4" w:rsidRPr="009A00A4" w:rsidRDefault="009A00A4" w:rsidP="009A00A4">
            <w:pPr>
              <w:pStyle w:val="Defaul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understand what a variable is in programming.</w:t>
            </w:r>
          </w:p>
          <w:p w14:paraId="6DD8A260" w14:textId="77777777" w:rsidR="009A00A4" w:rsidRPr="009A00A4" w:rsidRDefault="009A00A4" w:rsidP="009A00A4">
            <w:pPr>
              <w:pStyle w:val="Default"/>
              <w:numPr>
                <w:ilvl w:val="0"/>
                <w:numId w:val="6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create a game that keeps score.</w:t>
            </w:r>
          </w:p>
          <w:p w14:paraId="783C4E30" w14:textId="77777777" w:rsidR="0066235F" w:rsidRPr="00AD5CFE" w:rsidRDefault="0066235F" w:rsidP="0066235F">
            <w:pPr>
              <w:rPr>
                <w:rFonts w:asciiTheme="minorHAnsi" w:hAnsiTheme="minorHAnsi" w:cstheme="minorHAns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A48AF" w14:textId="44493413" w:rsidR="00871D81" w:rsidRDefault="008305F2" w:rsidP="00871D81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Sound Stories</w:t>
            </w:r>
          </w:p>
          <w:p w14:paraId="106E3AD7" w14:textId="22AF8644" w:rsidR="00871D81" w:rsidRPr="006E673B" w:rsidRDefault="00871D81" w:rsidP="006E673B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4205AE79" w14:textId="77777777" w:rsidR="002174BC" w:rsidRPr="002174BC" w:rsidRDefault="002174BC" w:rsidP="00E3171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2174BC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what makes audiobooks effective and identify the key features that make them engaging.</w:t>
            </w:r>
          </w:p>
          <w:p w14:paraId="6F032F19" w14:textId="77777777" w:rsidR="002174BC" w:rsidRPr="002174BC" w:rsidRDefault="002174BC" w:rsidP="00E3171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2174BC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plan and write a script for an engaging audiobook.</w:t>
            </w:r>
          </w:p>
          <w:p w14:paraId="2A8341D5" w14:textId="77777777" w:rsidR="002174BC" w:rsidRDefault="002174BC" w:rsidP="00E3171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2174BC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record clear narration and add sound effects to an audiobook.</w:t>
            </w:r>
          </w:p>
          <w:p w14:paraId="3CDA5B3E" w14:textId="7188DC95" w:rsidR="00871D81" w:rsidRPr="002174BC" w:rsidRDefault="002174BC" w:rsidP="00E3171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2174BC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edit, improve and finalise an audiobook using recording and sound design tools.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8C7D5A" w14:textId="696A9A7A" w:rsidR="00B07756" w:rsidRDefault="00B07756" w:rsidP="00B07756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 w:rsidRPr="00243A8D"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Animation</w:t>
            </w:r>
          </w:p>
          <w:p w14:paraId="7FCE4FFE" w14:textId="6A7C8224" w:rsidR="00414F63" w:rsidRPr="00243A8D" w:rsidRDefault="00B07756" w:rsidP="009A00A4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14:paraId="2C92779B" w14:textId="77777777" w:rsidR="009A00A4" w:rsidRDefault="009A00A4" w:rsidP="009A00A4">
            <w:pPr>
              <w:pStyle w:val="Default"/>
              <w:ind w:left="72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00EE9E4" w14:textId="45997E63" w:rsidR="009A00A4" w:rsidRPr="009A00A4" w:rsidRDefault="009A00A4" w:rsidP="00E31719">
            <w:pPr>
              <w:pStyle w:val="Default"/>
              <w:numPr>
                <w:ilvl w:val="0"/>
                <w:numId w:val="4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understand what animation is.</w:t>
            </w:r>
          </w:p>
          <w:p w14:paraId="472F9FB4" w14:textId="77777777" w:rsidR="009A00A4" w:rsidRPr="009A00A4" w:rsidRDefault="009A00A4" w:rsidP="00E31719">
            <w:pPr>
              <w:pStyle w:val="Default"/>
              <w:numPr>
                <w:ilvl w:val="0"/>
                <w:numId w:val="4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understand the term onion skinning and be able to use this technique for 2D computer animations.</w:t>
            </w:r>
          </w:p>
          <w:p w14:paraId="090E87FF" w14:textId="77777777" w:rsidR="009A00A4" w:rsidRPr="009A00A4" w:rsidRDefault="009A00A4" w:rsidP="00E31719">
            <w:pPr>
              <w:pStyle w:val="Default"/>
              <w:numPr>
                <w:ilvl w:val="0"/>
                <w:numId w:val="4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know how to enhance simple animations using animation software.</w:t>
            </w:r>
          </w:p>
          <w:p w14:paraId="0D83FFAE" w14:textId="77777777" w:rsidR="009A00A4" w:rsidRPr="009A00A4" w:rsidRDefault="009A00A4" w:rsidP="00E31719">
            <w:pPr>
              <w:pStyle w:val="Default"/>
              <w:numPr>
                <w:ilvl w:val="0"/>
                <w:numId w:val="4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plan an animation.</w:t>
            </w:r>
          </w:p>
          <w:p w14:paraId="1BF478F9" w14:textId="77777777" w:rsidR="009A00A4" w:rsidRPr="009A00A4" w:rsidRDefault="009A00A4" w:rsidP="00E31719">
            <w:pPr>
              <w:pStyle w:val="Default"/>
              <w:numPr>
                <w:ilvl w:val="0"/>
                <w:numId w:val="4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create a narrative through animation.</w:t>
            </w:r>
          </w:p>
          <w:p w14:paraId="0CD1BC3B" w14:textId="77777777" w:rsidR="009A00A4" w:rsidRPr="009A00A4" w:rsidRDefault="009A00A4" w:rsidP="00E31719">
            <w:pPr>
              <w:pStyle w:val="Default"/>
              <w:numPr>
                <w:ilvl w:val="0"/>
                <w:numId w:val="44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9A00A4">
              <w:rPr>
                <w:rFonts w:asciiTheme="minorHAnsi" w:hAnsiTheme="minorHAnsi" w:cstheme="minorHAnsi"/>
                <w:sz w:val="16"/>
                <w:szCs w:val="16"/>
              </w:rPr>
              <w:t>To evaluate animations.</w:t>
            </w:r>
          </w:p>
          <w:p w14:paraId="71602796" w14:textId="77777777" w:rsidR="00871D81" w:rsidRPr="00C05582" w:rsidRDefault="00871D81" w:rsidP="00871D81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F688696" w14:textId="76E735C9" w:rsidR="002B64CD" w:rsidRPr="00EB6780" w:rsidRDefault="00EB6780" w:rsidP="00EC68E1">
            <w:pPr>
              <w:pStyle w:val="Default"/>
              <w:rPr>
                <w:rFonts w:asciiTheme="minorHAnsi" w:hAnsiTheme="minorHAnsi" w:cstheme="minorHAnsi"/>
                <w:sz w:val="15"/>
                <w:szCs w:val="15"/>
              </w:rPr>
            </w:pPr>
            <w:r w:rsidRPr="00EB67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03FF9" w14:textId="6DC1F6B9" w:rsidR="00EC68E1" w:rsidRDefault="008305F2" w:rsidP="00EC68E1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Composing Beats</w:t>
            </w:r>
          </w:p>
          <w:p w14:paraId="4474DE2E" w14:textId="77777777" w:rsidR="009A1F08" w:rsidRPr="00243A8D" w:rsidRDefault="009A1F08" w:rsidP="00780318">
            <w:pPr>
              <w:pStyle w:val="TableStyle2"/>
              <w:shd w:val="clear" w:color="auto" w:fill="8EAADB" w:themeFill="accent1" w:themeFillTint="99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</w:rPr>
            </w:pPr>
          </w:p>
          <w:p w14:paraId="527C7183" w14:textId="77777777" w:rsidR="009A1F08" w:rsidRPr="00243A8D" w:rsidRDefault="009A1F08" w:rsidP="009A1F08">
            <w:pPr>
              <w:pStyle w:val="TableStyle2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</w:rPr>
            </w:pPr>
          </w:p>
          <w:p w14:paraId="1319A6F9" w14:textId="77777777" w:rsidR="004F5794" w:rsidRPr="004F5794" w:rsidRDefault="004F5794" w:rsidP="00E31719">
            <w:pPr>
              <w:pStyle w:val="Default"/>
              <w:numPr>
                <w:ilvl w:val="0"/>
                <w:numId w:val="12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4F5794">
              <w:rPr>
                <w:rFonts w:asciiTheme="minorHAnsi" w:hAnsiTheme="minorHAnsi" w:cstheme="minorHAnsi"/>
                <w:sz w:val="16"/>
                <w:szCs w:val="16"/>
              </w:rPr>
              <w:t>To identify and discuss the main elements of music.</w:t>
            </w:r>
          </w:p>
          <w:p w14:paraId="5A2769E9" w14:textId="77777777" w:rsidR="004F5794" w:rsidRPr="004F5794" w:rsidRDefault="004F5794" w:rsidP="00E31719">
            <w:pPr>
              <w:pStyle w:val="Default"/>
              <w:numPr>
                <w:ilvl w:val="0"/>
                <w:numId w:val="12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4F5794">
              <w:rPr>
                <w:rFonts w:asciiTheme="minorHAnsi" w:hAnsiTheme="minorHAnsi" w:cstheme="minorHAnsi"/>
                <w:sz w:val="16"/>
                <w:szCs w:val="16"/>
              </w:rPr>
              <w:t>To understand and experiment with rhythm and tempo.</w:t>
            </w:r>
          </w:p>
          <w:p w14:paraId="3516E61D" w14:textId="77777777" w:rsidR="004F5794" w:rsidRPr="004F5794" w:rsidRDefault="004F5794" w:rsidP="00E31719">
            <w:pPr>
              <w:pStyle w:val="Default"/>
              <w:numPr>
                <w:ilvl w:val="0"/>
                <w:numId w:val="12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4F5794">
              <w:rPr>
                <w:rFonts w:asciiTheme="minorHAnsi" w:hAnsiTheme="minorHAnsi" w:cstheme="minorHAnsi"/>
                <w:sz w:val="16"/>
                <w:szCs w:val="16"/>
              </w:rPr>
              <w:t>To create a melodic phrase using varied notes and pitch.</w:t>
            </w:r>
          </w:p>
          <w:p w14:paraId="4A86B18A" w14:textId="77777777" w:rsidR="004F5794" w:rsidRPr="004F5794" w:rsidRDefault="004F5794" w:rsidP="00E31719">
            <w:pPr>
              <w:pStyle w:val="Default"/>
              <w:numPr>
                <w:ilvl w:val="0"/>
                <w:numId w:val="12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4F5794">
              <w:rPr>
                <w:rFonts w:asciiTheme="minorHAnsi" w:hAnsiTheme="minorHAnsi" w:cstheme="minorHAnsi"/>
                <w:sz w:val="16"/>
                <w:szCs w:val="16"/>
              </w:rPr>
              <w:t>To compose a piece of electronic music.</w:t>
            </w:r>
          </w:p>
          <w:p w14:paraId="1CF8AEC6" w14:textId="5B9F8E0E" w:rsidR="0066235F" w:rsidRPr="009A1F08" w:rsidRDefault="0066235F" w:rsidP="00EC68E1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D4079E" w14:textId="3CD57CB4" w:rsidR="00414F63" w:rsidRDefault="008305F2" w:rsidP="00414F63">
            <w:pPr>
              <w:pStyle w:val="TableStyle2"/>
              <w:shd w:val="clear" w:color="auto" w:fill="FF0000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</w:rPr>
              <w:t>Logo</w:t>
            </w:r>
          </w:p>
          <w:p w14:paraId="51351336" w14:textId="7AB7C6A4" w:rsidR="00414F63" w:rsidRPr="00243A8D" w:rsidRDefault="00414F63" w:rsidP="00414F63">
            <w:pPr>
              <w:pStyle w:val="TableStyle2"/>
              <w:shd w:val="clear" w:color="auto" w:fill="FF0000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 xml:space="preserve"> </w:t>
            </w:r>
          </w:p>
          <w:p w14:paraId="16FAFAFB" w14:textId="77777777" w:rsidR="004F5794" w:rsidRPr="004F5794" w:rsidRDefault="004F5794" w:rsidP="00E31719">
            <w:pPr>
              <w:pStyle w:val="TableStyle2"/>
              <w:numPr>
                <w:ilvl w:val="0"/>
                <w:numId w:val="45"/>
              </w:numPr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</w:pPr>
            <w:r w:rsidRPr="004F5794"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  <w:t>To know key commands and input simple instructions.</w:t>
            </w:r>
          </w:p>
          <w:p w14:paraId="357B2A87" w14:textId="77777777" w:rsidR="004F5794" w:rsidRPr="004F5794" w:rsidRDefault="004F5794" w:rsidP="00E31719">
            <w:pPr>
              <w:pStyle w:val="TableStyle2"/>
              <w:numPr>
                <w:ilvl w:val="0"/>
                <w:numId w:val="45"/>
              </w:numPr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</w:pPr>
            <w:r w:rsidRPr="004F5794"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  <w:t>To use a variety of commands to create shapes using multi-line mode.</w:t>
            </w:r>
          </w:p>
          <w:p w14:paraId="511B517D" w14:textId="77777777" w:rsidR="004F5794" w:rsidRPr="004F5794" w:rsidRDefault="004F5794" w:rsidP="00E31719">
            <w:pPr>
              <w:pStyle w:val="TableStyle2"/>
              <w:numPr>
                <w:ilvl w:val="0"/>
                <w:numId w:val="45"/>
              </w:numPr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</w:pPr>
            <w:r w:rsidRPr="004F5794"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  <w:t>To use the Repeat command.</w:t>
            </w:r>
          </w:p>
          <w:p w14:paraId="2011F716" w14:textId="77777777" w:rsidR="004F5794" w:rsidRPr="004F5794" w:rsidRDefault="004F5794" w:rsidP="00E31719">
            <w:pPr>
              <w:pStyle w:val="TableStyle2"/>
              <w:numPr>
                <w:ilvl w:val="0"/>
                <w:numId w:val="45"/>
              </w:numPr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</w:pPr>
            <w:r w:rsidRPr="004F5794"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  <w:t>To change the line thickness and colour.</w:t>
            </w:r>
          </w:p>
          <w:p w14:paraId="6C40D630" w14:textId="77777777" w:rsidR="004F5794" w:rsidRPr="004F5794" w:rsidRDefault="004F5794" w:rsidP="00E31719">
            <w:pPr>
              <w:pStyle w:val="TableStyle2"/>
              <w:numPr>
                <w:ilvl w:val="0"/>
                <w:numId w:val="45"/>
              </w:numPr>
              <w:rPr>
                <w:rFonts w:asciiTheme="minorHAnsi" w:eastAsia="Times New Roman" w:hAnsiTheme="minorHAnsi" w:cstheme="minorHAnsi"/>
                <w:b/>
                <w:bCs/>
                <w:sz w:val="14"/>
                <w:szCs w:val="14"/>
                <w:bdr w:val="none" w:sz="0" w:space="0" w:color="auto"/>
              </w:rPr>
            </w:pPr>
            <w:r w:rsidRPr="004F5794">
              <w:rPr>
                <w:rFonts w:asciiTheme="minorHAnsi" w:eastAsia="Times New Roman" w:hAnsiTheme="minorHAnsi" w:cstheme="minorHAnsi"/>
                <w:sz w:val="14"/>
                <w:szCs w:val="14"/>
                <w:bdr w:val="none" w:sz="0" w:space="0" w:color="auto"/>
              </w:rPr>
              <w:t>To use procedures to write instructions</w:t>
            </w:r>
            <w:r w:rsidRPr="004F5794">
              <w:rPr>
                <w:rFonts w:asciiTheme="minorHAnsi" w:eastAsia="Times New Roman" w:hAnsiTheme="minorHAnsi" w:cstheme="minorHAnsi"/>
                <w:b/>
                <w:bCs/>
                <w:sz w:val="14"/>
                <w:szCs w:val="14"/>
                <w:bdr w:val="none" w:sz="0" w:space="0" w:color="auto"/>
              </w:rPr>
              <w:t>.​</w:t>
            </w:r>
          </w:p>
          <w:p w14:paraId="40152336" w14:textId="77777777" w:rsidR="008305F2" w:rsidRDefault="008305F2" w:rsidP="008305F2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926795" w14:textId="43AA982A" w:rsidR="008305F2" w:rsidRPr="00243A8D" w:rsidRDefault="008305F2" w:rsidP="00780318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</w:rPr>
              <w:t>Unpacking Hardware and Software</w:t>
            </w: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 xml:space="preserve"> </w:t>
            </w:r>
          </w:p>
          <w:p w14:paraId="7754DD46" w14:textId="77777777" w:rsidR="004F5794" w:rsidRPr="004F5794" w:rsidRDefault="004F5794" w:rsidP="00E31719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4F5794">
              <w:rPr>
                <w:rFonts w:asciiTheme="minorHAnsi" w:hAnsiTheme="minorHAnsi" w:cstheme="minorHAnsi"/>
                <w:sz w:val="15"/>
                <w:szCs w:val="15"/>
              </w:rPr>
              <w:t>To identify and describe different pieces of computer hardware and understand their functions.</w:t>
            </w:r>
          </w:p>
          <w:p w14:paraId="0DB9CCEE" w14:textId="77777777" w:rsidR="004F5794" w:rsidRPr="004F5794" w:rsidRDefault="004F5794" w:rsidP="00E31719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4F5794">
              <w:rPr>
                <w:rFonts w:asciiTheme="minorHAnsi" w:hAnsiTheme="minorHAnsi" w:cstheme="minorHAnsi"/>
                <w:sz w:val="15"/>
                <w:szCs w:val="15"/>
              </w:rPr>
              <w:t>To understand what software is and how we use it to complete tasks.</w:t>
            </w:r>
          </w:p>
          <w:p w14:paraId="45BEBE75" w14:textId="72151B85" w:rsidR="008305F2" w:rsidRPr="004F5794" w:rsidRDefault="004F5794" w:rsidP="00E31719">
            <w:pPr>
              <w:pStyle w:val="Default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4F5794">
              <w:rPr>
                <w:rFonts w:asciiTheme="minorHAnsi" w:hAnsiTheme="minorHAnsi" w:cstheme="minorHAnsi"/>
                <w:sz w:val="15"/>
                <w:szCs w:val="15"/>
              </w:rPr>
              <w:t>To explore how hardware and software interact to complete everyday tasks.</w:t>
            </w:r>
          </w:p>
        </w:tc>
      </w:tr>
      <w:tr w:rsidR="004F5794" w:rsidRPr="0078011D" w14:paraId="3C4E20B1" w14:textId="77777777" w:rsidTr="00370128">
        <w:trPr>
          <w:cantSplit/>
          <w:trHeight w:val="34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FF36A5B" w14:textId="1A7193BA" w:rsidR="004F5794" w:rsidRDefault="004F5794" w:rsidP="001B06DC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E-safety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400B2" w14:textId="44AA80CE" w:rsidR="004F5794" w:rsidRDefault="004F5794" w:rsidP="001B06DC">
            <w:pPr>
              <w:pStyle w:val="TableStyle2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>Online Reputation/Self-image &amp; identity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DB8C1F" w14:textId="0BF23892" w:rsidR="004F5794" w:rsidRDefault="004F5794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Managing Online Information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B6AD6" w14:textId="123D0224" w:rsidR="004F5794" w:rsidRDefault="004F5794" w:rsidP="004F5794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Privacy &amp; Security/Copyright &amp; Ownership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5E6B09" w14:textId="3B5289B0" w:rsidR="004F5794" w:rsidRDefault="004F5794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Online Relationships &amp; Bullying</w:t>
            </w:r>
          </w:p>
        </w:tc>
        <w:tc>
          <w:tcPr>
            <w:tcW w:w="24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3D0332" w14:textId="28ECA89C" w:rsidR="004F5794" w:rsidRDefault="004F5794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B08795" w14:textId="42855208" w:rsidR="004F5794" w:rsidRDefault="004F5794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Review</w:t>
            </w:r>
          </w:p>
        </w:tc>
      </w:tr>
      <w:tr w:rsidR="0066235F" w:rsidRPr="00943EC0" w14:paraId="5761CABF" w14:textId="75BD74CD" w:rsidTr="006C5EB5">
        <w:trPr>
          <w:cantSplit/>
          <w:trHeight w:val="103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FBDAA11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22A3C" w14:textId="4B8DEEB7" w:rsidR="0066235F" w:rsidRPr="007A1984" w:rsidRDefault="007A1984" w:rsidP="00582FF2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Internet, search engine, crawl, keywords, exact match, rank, refine, relevance, reliable source, fake news, filter, index, snippet, Virtual Assistant Device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E3A8AC9" w14:textId="62587B0B" w:rsidR="0066235F" w:rsidRPr="007A1984" w:rsidRDefault="009A00A4" w:rsidP="00582FF2">
            <w:pPr>
              <w:jc w:val="both"/>
              <w:rPr>
                <w:rFonts w:ascii="Calibri" w:hAnsi="Calibri" w:cstheme="minorHAnsi"/>
                <w:sz w:val="16"/>
                <w:szCs w:val="16"/>
                <w:lang w:val="en-GB"/>
              </w:rPr>
            </w:pPr>
            <w:r>
              <w:rPr>
                <w:rFonts w:ascii="Calibri" w:hAnsi="Calibri" w:cstheme="minorHAnsi"/>
                <w:sz w:val="16"/>
                <w:szCs w:val="16"/>
                <w:lang w:val="en-GB"/>
              </w:rPr>
              <w:t>action, alert, design, algorithm, attribute, collision detection, debug, flowchart, interval, nesting, sequence, repeat, timer, initialise, if/else statements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B026A" w14:textId="54203508" w:rsidR="0066235F" w:rsidRPr="007A1984" w:rsidRDefault="002174BC" w:rsidP="00582F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A1984">
              <w:rPr>
                <w:rFonts w:asciiTheme="minorHAnsi" w:hAnsiTheme="minorHAnsi" w:cstheme="minorHAnsi"/>
                <w:sz w:val="16"/>
                <w:szCs w:val="16"/>
              </w:rPr>
              <w:t>audiobook, background music, edit, editor, recording, playback, sound effects, timeline, track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49A2B6E" w14:textId="60F279E8" w:rsidR="0066235F" w:rsidRPr="007A1984" w:rsidRDefault="00F10F94" w:rsidP="00582F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animation software, background, frame, copy frame, onion skinning, sound effects, slow motion, story board</w:t>
            </w:r>
          </w:p>
        </w:tc>
        <w:tc>
          <w:tcPr>
            <w:tcW w:w="24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83BFB" w14:textId="610CD16B" w:rsidR="0066235F" w:rsidRPr="004F5794" w:rsidRDefault="004F5794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e</w:t>
            </w:r>
            <w:r w:rsidRPr="004F5794">
              <w:rPr>
                <w:rFonts w:asciiTheme="minorHAnsi" w:hAnsiTheme="minorHAnsi" w:cstheme="minorHAnsi"/>
                <w:bCs/>
                <w:sz w:val="16"/>
                <w:szCs w:val="16"/>
              </w:rPr>
              <w:t>lectronic music, BPM, dynamics, melody, patch, sampler, synths, pitch, pulse, rippler, rhythm, tempo, texture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036DC3B" w14:textId="426DB901" w:rsidR="0066235F" w:rsidRPr="004F5794" w:rsidRDefault="007B1427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c</w:t>
            </w:r>
            <w:r w:rsidR="004F5794">
              <w:rPr>
                <w:rFonts w:asciiTheme="minorHAnsi" w:hAnsiTheme="minorHAnsi" w:cstheme="minorHAnsi"/>
                <w:bCs/>
                <w:sz w:val="16"/>
                <w:szCs w:val="16"/>
              </w:rPr>
              <w:t>ommands, multi-line mode</w:t>
            </w:r>
            <w:proofErr w:type="gramStart"/>
            <w:r w:rsidR="004F5794">
              <w:rPr>
                <w:rFonts w:asciiTheme="minorHAnsi" w:hAnsiTheme="minorHAnsi" w:cstheme="minorHAnsi"/>
                <w:bCs/>
                <w:sz w:val="16"/>
                <w:szCs w:val="16"/>
              </w:rPr>
              <w:t>, ,</w:t>
            </w:r>
            <w:proofErr w:type="gramEnd"/>
            <w:r w:rsidR="004F5794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procedure,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application, component, hardware, software, input, output, process, program, storage, peripheral </w:t>
            </w:r>
          </w:p>
        </w:tc>
      </w:tr>
      <w:tr w:rsidR="00E15CA3" w:rsidRPr="00567D66" w14:paraId="14972E9E" w14:textId="77777777" w:rsidTr="0066235F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BF4ED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Y5</w:t>
            </w:r>
          </w:p>
        </w:tc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00563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5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B5FE9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B4948" w14:textId="77777777" w:rsidR="00E15CA3" w:rsidRPr="00567D66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66235F" w:rsidRPr="001051A6" w14:paraId="124C3388" w14:textId="6F05995A" w:rsidTr="00ED2DB9">
        <w:trPr>
          <w:cantSplit/>
          <w:trHeight w:val="62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6E4269D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79AA05E3" w14:textId="77777777" w:rsidR="0066235F" w:rsidRPr="00715C4A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22FCB" w14:textId="55338A3D" w:rsidR="004C3BF7" w:rsidRPr="00BE4DCA" w:rsidRDefault="00DA31B2" w:rsidP="00842C13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Quizzing</w:t>
            </w:r>
          </w:p>
          <w:p w14:paraId="1E650E2F" w14:textId="77777777" w:rsidR="00842C13" w:rsidRPr="00BE4DCA" w:rsidRDefault="00842C13" w:rsidP="00842C13">
            <w:pPr>
              <w:pStyle w:val="Default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5400F029" w14:textId="77777777" w:rsidR="006623AC" w:rsidRPr="00BE4DCA" w:rsidRDefault="006623AC" w:rsidP="006623A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6548680" w14:textId="77777777" w:rsidR="00842C13" w:rsidRPr="00842C13" w:rsidRDefault="00842C13" w:rsidP="00E31719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42C13">
              <w:rPr>
                <w:rFonts w:asciiTheme="minorHAnsi" w:hAnsiTheme="minorHAnsi" w:cstheme="minorHAnsi"/>
                <w:sz w:val="16"/>
                <w:szCs w:val="16"/>
              </w:rPr>
              <w:t>To explore different types of quizzes and identify their features, strengths and weaknesses.</w:t>
            </w:r>
          </w:p>
          <w:p w14:paraId="13B89DC4" w14:textId="77777777" w:rsidR="00842C13" w:rsidRPr="00842C13" w:rsidRDefault="00842C13" w:rsidP="00E31719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42C13">
              <w:rPr>
                <w:rFonts w:asciiTheme="minorHAnsi" w:hAnsiTheme="minorHAnsi" w:cstheme="minorHAnsi"/>
                <w:sz w:val="16"/>
                <w:szCs w:val="16"/>
              </w:rPr>
              <w:t>To explore the features of 2Quiz and experiment with creating quiz questions.</w:t>
            </w:r>
          </w:p>
          <w:p w14:paraId="2C8923B3" w14:textId="77777777" w:rsidR="00842C13" w:rsidRPr="00842C13" w:rsidRDefault="00842C13" w:rsidP="00E31719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42C13">
              <w:rPr>
                <w:rFonts w:asciiTheme="minorHAnsi" w:hAnsiTheme="minorHAnsi" w:cstheme="minorHAnsi"/>
                <w:sz w:val="16"/>
                <w:szCs w:val="16"/>
              </w:rPr>
              <w:t>To explore additional features of quizzes, such as title screens and content pages.</w:t>
            </w:r>
          </w:p>
          <w:p w14:paraId="242B460C" w14:textId="77777777" w:rsidR="00842C13" w:rsidRPr="00842C13" w:rsidRDefault="00842C13" w:rsidP="00E31719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42C13">
              <w:rPr>
                <w:rFonts w:asciiTheme="minorHAnsi" w:hAnsiTheme="minorHAnsi" w:cstheme="minorHAnsi"/>
                <w:sz w:val="16"/>
                <w:szCs w:val="16"/>
              </w:rPr>
              <w:t>To apply knowledge of 2Quiz to design an educational quiz based on a chosen topic.</w:t>
            </w:r>
          </w:p>
          <w:p w14:paraId="2B2B00CB" w14:textId="77777777" w:rsidR="00842C13" w:rsidRPr="00842C13" w:rsidRDefault="00842C13" w:rsidP="00E31719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842C13">
              <w:rPr>
                <w:rFonts w:asciiTheme="minorHAnsi" w:hAnsiTheme="minorHAnsi" w:cstheme="minorHAnsi"/>
                <w:sz w:val="16"/>
                <w:szCs w:val="16"/>
              </w:rPr>
              <w:t>To be able to refine, test and share completed quizzes.</w:t>
            </w:r>
          </w:p>
          <w:p w14:paraId="6214FC0A" w14:textId="6A10499E" w:rsidR="004C3BF7" w:rsidRPr="00BE4DCA" w:rsidRDefault="004C3BF7" w:rsidP="00842C13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33BAB3" w14:textId="715B8E4C" w:rsidR="006D2F8F" w:rsidRPr="00BE4DCA" w:rsidRDefault="00DA31B2" w:rsidP="00DA31B2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  <w:r w:rsidRPr="00BE4DCA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>Databases</w:t>
            </w:r>
          </w:p>
          <w:p w14:paraId="0187D96C" w14:textId="2E75789E" w:rsidR="006D2F8F" w:rsidRPr="00BE4DCA" w:rsidRDefault="006D2F8F" w:rsidP="00DA31B2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</w:p>
          <w:p w14:paraId="53ACBDDA" w14:textId="77777777" w:rsidR="006D2F8F" w:rsidRPr="00BE4DCA" w:rsidRDefault="006D2F8F" w:rsidP="006D2F8F">
            <w:pPr>
              <w:pStyle w:val="TableStyle2"/>
              <w:jc w:val="center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</w:pPr>
          </w:p>
          <w:p w14:paraId="313E1213" w14:textId="77777777" w:rsidR="005E4DF7" w:rsidRPr="005E4DF7" w:rsidRDefault="005E4DF7" w:rsidP="00E31719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5E4DF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understand what a database is.</w:t>
            </w:r>
          </w:p>
          <w:p w14:paraId="35483E17" w14:textId="77777777" w:rsidR="005E4DF7" w:rsidRPr="005E4DF7" w:rsidRDefault="005E4DF7" w:rsidP="00E31719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5E4DF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design and create a database.</w:t>
            </w:r>
          </w:p>
          <w:p w14:paraId="2F82D45E" w14:textId="77777777" w:rsidR="005E4DF7" w:rsidRPr="005E4DF7" w:rsidRDefault="005E4DF7" w:rsidP="00E31719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5E4DF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build queries to find information.</w:t>
            </w:r>
          </w:p>
          <w:p w14:paraId="1217D4C5" w14:textId="42A616A9" w:rsidR="00A0179A" w:rsidRPr="00BE4DCA" w:rsidRDefault="005E4DF7" w:rsidP="00E31719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5E4DF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solve problems using a database.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7C01D" w14:textId="2FC94C88" w:rsidR="0013739F" w:rsidRPr="00BE4DCA" w:rsidRDefault="00DA31B2" w:rsidP="00842C13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b/>
                <w:sz w:val="16"/>
                <w:szCs w:val="16"/>
              </w:rPr>
              <w:t>Coding / Game creator</w:t>
            </w:r>
          </w:p>
          <w:p w14:paraId="46868A51" w14:textId="3B6CAE86" w:rsidR="0013739F" w:rsidRPr="00BE4DCA" w:rsidRDefault="0013739F" w:rsidP="00842C13">
            <w:pPr>
              <w:pStyle w:val="TableStyle2"/>
              <w:shd w:val="clear" w:color="auto" w:fill="FF000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02759F4D" w14:textId="77777777" w:rsidR="00DA31B2" w:rsidRPr="00BE4DCA" w:rsidRDefault="00DA31B2" w:rsidP="00DA31B2">
            <w:pPr>
              <w:pStyle w:val="Default"/>
              <w:ind w:left="36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3248DD9" w14:textId="77777777" w:rsidR="00940274" w:rsidRPr="00BE4DCA" w:rsidRDefault="00940274" w:rsidP="00BE4DCA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2502300" w14:textId="77777777" w:rsidR="00BE4DCA" w:rsidRPr="00BE4DCA" w:rsidRDefault="00BE4DCA" w:rsidP="00E31719">
            <w:pPr>
              <w:pStyle w:val="Default"/>
              <w:numPr>
                <w:ilvl w:val="0"/>
                <w:numId w:val="21"/>
              </w:num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eastAsia="Times New Roman" w:hAnsiTheme="minorHAnsi" w:cstheme="minorHAnsi"/>
                <w:sz w:val="16"/>
                <w:szCs w:val="16"/>
              </w:rPr>
              <w:t>To evaluate the features of a successful video game.</w:t>
            </w:r>
          </w:p>
          <w:p w14:paraId="375BA3A6" w14:textId="77777777" w:rsidR="00BE4DCA" w:rsidRPr="00BE4DCA" w:rsidRDefault="00BE4DCA" w:rsidP="00E31719">
            <w:pPr>
              <w:pStyle w:val="Default"/>
              <w:numPr>
                <w:ilvl w:val="0"/>
                <w:numId w:val="21"/>
              </w:num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eastAsia="Times New Roman" w:hAnsiTheme="minorHAnsi" w:cstheme="minorHAnsi"/>
                <w:sz w:val="16"/>
                <w:szCs w:val="16"/>
              </w:rPr>
              <w:t>To plan a game in 2DIY3D.</w:t>
            </w:r>
          </w:p>
          <w:p w14:paraId="51A1D951" w14:textId="77777777" w:rsidR="00BE4DCA" w:rsidRPr="00BE4DCA" w:rsidRDefault="00BE4DCA" w:rsidP="00E31719">
            <w:pPr>
              <w:pStyle w:val="Default"/>
              <w:numPr>
                <w:ilvl w:val="0"/>
                <w:numId w:val="21"/>
              </w:num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eastAsia="Times New Roman" w:hAnsiTheme="minorHAnsi" w:cstheme="minorHAnsi"/>
                <w:sz w:val="16"/>
                <w:szCs w:val="16"/>
              </w:rPr>
              <w:t>To design and use game sprites.</w:t>
            </w:r>
          </w:p>
          <w:p w14:paraId="491AD33D" w14:textId="77777777" w:rsidR="00BE4DCA" w:rsidRPr="00BE4DCA" w:rsidRDefault="00BE4DCA" w:rsidP="00E31719">
            <w:pPr>
              <w:pStyle w:val="Default"/>
              <w:numPr>
                <w:ilvl w:val="0"/>
                <w:numId w:val="21"/>
              </w:num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eastAsia="Times New Roman" w:hAnsiTheme="minorHAnsi" w:cstheme="minorHAnsi"/>
                <w:sz w:val="16"/>
                <w:szCs w:val="16"/>
              </w:rPr>
              <w:t>To add features to a game world and check playability.</w:t>
            </w:r>
          </w:p>
          <w:p w14:paraId="2526AAB2" w14:textId="77777777" w:rsidR="00BE4DCA" w:rsidRPr="00BE4DCA" w:rsidRDefault="00BE4DCA" w:rsidP="00E31719">
            <w:pPr>
              <w:pStyle w:val="Default"/>
              <w:numPr>
                <w:ilvl w:val="0"/>
                <w:numId w:val="21"/>
              </w:numPr>
              <w:rPr>
                <w:rFonts w:asciiTheme="minorHAnsi" w:eastAsia="Times New Roman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eastAsia="Times New Roman" w:hAnsiTheme="minorHAnsi" w:cstheme="minorHAnsi"/>
                <w:sz w:val="16"/>
                <w:szCs w:val="16"/>
              </w:rPr>
              <w:t>To evaluate games created by others. ​</w:t>
            </w:r>
          </w:p>
          <w:p w14:paraId="0E6C0FBE" w14:textId="5D707264" w:rsidR="00BE4DCA" w:rsidRPr="00BE4DCA" w:rsidRDefault="00BE4DCA" w:rsidP="00BE4DCA">
            <w:pPr>
              <w:pStyle w:val="Default"/>
              <w:ind w:left="357"/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37FD12" w14:textId="69A66E55" w:rsidR="008E36B9" w:rsidRPr="00BE4DCA" w:rsidRDefault="00DA31B2" w:rsidP="00842C1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Spreadsheets</w:t>
            </w:r>
          </w:p>
          <w:p w14:paraId="4BF47A53" w14:textId="7DAD7C8A" w:rsidR="008E36B9" w:rsidRPr="00BE4DCA" w:rsidRDefault="008E36B9" w:rsidP="00842C1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1BE122A8" w14:textId="77777777" w:rsidR="0066235F" w:rsidRPr="00BE4DCA" w:rsidRDefault="0066235F" w:rsidP="00DA31B2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18F86FC" w14:textId="77777777" w:rsidR="00BE4DCA" w:rsidRPr="00BE4DCA" w:rsidRDefault="00BE4DCA" w:rsidP="00E31719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refresh and extend understanding of formulae and functions from previous learning.</w:t>
            </w:r>
          </w:p>
          <w:p w14:paraId="0A3A409A" w14:textId="77777777" w:rsidR="00BE4DCA" w:rsidRPr="00BE4DCA" w:rsidRDefault="00BE4DCA" w:rsidP="00E31719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use formulae in 2Calculate to convert measurements between different units.</w:t>
            </w:r>
          </w:p>
          <w:p w14:paraId="77CCF942" w14:textId="77777777" w:rsidR="00BE4DCA" w:rsidRPr="00BE4DCA" w:rsidRDefault="00BE4DCA" w:rsidP="00E31719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use 2Calculate to create and interpret line graphs that show how data changes over time.</w:t>
            </w:r>
          </w:p>
          <w:p w14:paraId="0D83445A" w14:textId="77777777" w:rsidR="00BE4DCA" w:rsidRPr="00BE4DCA" w:rsidRDefault="00BE4DCA" w:rsidP="00E31719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analyse weather data by using spreadsheets to identify patterns.</w:t>
            </w:r>
          </w:p>
          <w:p w14:paraId="7FE1EF68" w14:textId="77777777" w:rsidR="00BE4DCA" w:rsidRPr="00BE4DCA" w:rsidRDefault="00BE4DCA" w:rsidP="00E31719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use spreadsheets to plan and budget for an event.</w:t>
            </w:r>
          </w:p>
          <w:p w14:paraId="19AA6A43" w14:textId="77777777" w:rsidR="00BE4DCA" w:rsidRPr="00BE4DCA" w:rsidRDefault="00BE4DCA" w:rsidP="00E31719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use a spreadsheet to plan a holiday.</w:t>
            </w:r>
          </w:p>
          <w:p w14:paraId="07B16E57" w14:textId="6778963D" w:rsidR="00BE4DCA" w:rsidRPr="00BE4DCA" w:rsidRDefault="00BE4DCA" w:rsidP="00DA31B2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8D0AC8" w14:textId="67BBBD09" w:rsidR="007A508F" w:rsidRPr="00BE4DCA" w:rsidRDefault="00DA31B2" w:rsidP="00842C1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  <w:lang w:val="fr-FR"/>
              </w:rPr>
            </w:pPr>
            <w:r w:rsidRPr="00BE4DCA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  <w:lang w:val="fr-FR"/>
              </w:rPr>
              <w:t xml:space="preserve">Word </w:t>
            </w:r>
            <w:proofErr w:type="spellStart"/>
            <w:r w:rsidR="00BE4DCA" w:rsidRPr="00BE4DCA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  <w:lang w:val="fr-FR"/>
              </w:rPr>
              <w:t>P</w:t>
            </w:r>
            <w:r w:rsidRPr="00BE4DCA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  <w:lang w:val="fr-FR"/>
              </w:rPr>
              <w:t>rocessing</w:t>
            </w:r>
            <w:proofErr w:type="spellEnd"/>
            <w:r w:rsidR="00BE4DCA" w:rsidRPr="00BE4DCA"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  <w:lang w:val="fr-FR"/>
              </w:rPr>
              <w:t xml:space="preserve"> (Google Docs)</w:t>
            </w:r>
          </w:p>
          <w:p w14:paraId="11E38043" w14:textId="7419B514" w:rsidR="007A508F" w:rsidRPr="00BE4DCA" w:rsidRDefault="007A508F" w:rsidP="00842C1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eastAsia="Times New Roman" w:hAnsiTheme="minorHAnsi" w:cstheme="minorHAnsi"/>
                <w:b/>
                <w:bCs/>
                <w:color w:val="auto"/>
                <w:sz w:val="16"/>
                <w:szCs w:val="16"/>
                <w:bdr w:val="none" w:sz="0" w:space="0" w:color="auto"/>
                <w:lang w:val="fr-FR"/>
              </w:rPr>
            </w:pPr>
          </w:p>
          <w:p w14:paraId="5FBC4981" w14:textId="77777777" w:rsidR="007A508F" w:rsidRPr="00BE4DCA" w:rsidRDefault="007A508F" w:rsidP="007A508F">
            <w:pPr>
              <w:pStyle w:val="Default"/>
              <w:rPr>
                <w:rFonts w:asciiTheme="minorHAnsi" w:hAnsiTheme="minorHAnsi" w:cstheme="minorHAnsi"/>
                <w:sz w:val="16"/>
                <w:szCs w:val="16"/>
                <w:lang w:val="fr-FR"/>
              </w:rPr>
            </w:pPr>
          </w:p>
          <w:p w14:paraId="671BF798" w14:textId="77777777" w:rsidR="00BE4DCA" w:rsidRPr="00BE4DCA" w:rsidRDefault="00BE4DCA" w:rsidP="00E31719">
            <w:pPr>
              <w:pStyle w:val="Default"/>
              <w:numPr>
                <w:ilvl w:val="0"/>
                <w:numId w:val="11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format text in a new Google Doc and save it with an appropriate filename.</w:t>
            </w:r>
          </w:p>
          <w:p w14:paraId="36F66340" w14:textId="77777777" w:rsidR="00BE4DCA" w:rsidRPr="00BE4DCA" w:rsidRDefault="00BE4DCA" w:rsidP="00E31719">
            <w:pPr>
              <w:pStyle w:val="Default"/>
              <w:numPr>
                <w:ilvl w:val="0"/>
                <w:numId w:val="11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learn how to edit text and apply more advanced formatting.</w:t>
            </w:r>
          </w:p>
          <w:p w14:paraId="254A70B5" w14:textId="77777777" w:rsidR="00BE4DCA" w:rsidRPr="00BE4DCA" w:rsidRDefault="00BE4DCA" w:rsidP="00E31719">
            <w:pPr>
              <w:pStyle w:val="Default"/>
              <w:numPr>
                <w:ilvl w:val="0"/>
                <w:numId w:val="11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learn how to adjust the layout of a Google Doc.</w:t>
            </w:r>
          </w:p>
          <w:p w14:paraId="33D29D28" w14:textId="77777777" w:rsidR="00BE4DCA" w:rsidRPr="00BE4DCA" w:rsidRDefault="00BE4DCA" w:rsidP="00E31719">
            <w:pPr>
              <w:pStyle w:val="Default"/>
              <w:numPr>
                <w:ilvl w:val="0"/>
                <w:numId w:val="11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learn how to insert and format images in Google Docs.</w:t>
            </w:r>
          </w:p>
          <w:p w14:paraId="31E3D35C" w14:textId="77777777" w:rsidR="00BE4DCA" w:rsidRPr="00BE4DCA" w:rsidRDefault="00BE4DCA" w:rsidP="00E31719">
            <w:pPr>
              <w:pStyle w:val="Default"/>
              <w:numPr>
                <w:ilvl w:val="0"/>
                <w:numId w:val="11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use tables in Google Docs to organise information.</w:t>
            </w:r>
          </w:p>
          <w:p w14:paraId="0C30435F" w14:textId="77777777" w:rsidR="00BE4DCA" w:rsidRPr="00BE4DCA" w:rsidRDefault="00BE4DCA" w:rsidP="00E31719">
            <w:pPr>
              <w:pStyle w:val="Default"/>
              <w:numPr>
                <w:ilvl w:val="0"/>
                <w:numId w:val="11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sz w:val="16"/>
                <w:szCs w:val="16"/>
              </w:rPr>
              <w:t>To combine Google Doc skills to create and review a factsheet.</w:t>
            </w:r>
          </w:p>
          <w:p w14:paraId="555E00A9" w14:textId="5544F01D" w:rsidR="0066235F" w:rsidRPr="00BE4DCA" w:rsidRDefault="0066235F" w:rsidP="00842C13">
            <w:pPr>
              <w:pStyle w:val="TableStyle2"/>
              <w:shd w:val="clear" w:color="auto" w:fill="FFFFFF" w:themeFill="background1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435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ACC20C" w14:textId="01E2F3B1" w:rsidR="00C043D3" w:rsidRDefault="00DA31B2" w:rsidP="00C043D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E4DCA">
              <w:rPr>
                <w:rFonts w:asciiTheme="minorHAnsi" w:hAnsiTheme="minorHAnsi" w:cstheme="minorHAnsi"/>
                <w:b/>
                <w:sz w:val="16"/>
                <w:szCs w:val="16"/>
              </w:rPr>
              <w:t>Concept maps</w:t>
            </w:r>
          </w:p>
          <w:p w14:paraId="13AE4A29" w14:textId="77777777" w:rsidR="002B2992" w:rsidRPr="00BE4DCA" w:rsidRDefault="002B2992" w:rsidP="00C043D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02BAC154" w14:textId="77777777" w:rsidR="00C043D3" w:rsidRPr="002B2992" w:rsidRDefault="00C043D3" w:rsidP="00C043D3">
            <w:pPr>
              <w:pStyle w:val="TableStyle2"/>
              <w:rPr>
                <w:rFonts w:asciiTheme="minorHAnsi" w:hAnsiTheme="minorHAnsi" w:cstheme="minorHAnsi"/>
                <w:b/>
                <w:sz w:val="15"/>
                <w:szCs w:val="15"/>
              </w:rPr>
            </w:pPr>
          </w:p>
          <w:p w14:paraId="1FA33DA1" w14:textId="77777777" w:rsidR="00BE4DCA" w:rsidRPr="00BE4DCA" w:rsidRDefault="00BE4DCA" w:rsidP="00E31719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BE4DCA">
              <w:rPr>
                <w:rFonts w:asciiTheme="minorHAnsi" w:hAnsiTheme="minorHAnsi" w:cstheme="minorHAnsi"/>
                <w:sz w:val="15"/>
                <w:szCs w:val="15"/>
              </w:rPr>
              <w:t>To understand what a concept map is and why they can be useful.</w:t>
            </w:r>
          </w:p>
          <w:p w14:paraId="548016AA" w14:textId="77777777" w:rsidR="00BE4DCA" w:rsidRPr="00BE4DCA" w:rsidRDefault="00BE4DCA" w:rsidP="00E31719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BE4DCA">
              <w:rPr>
                <w:rFonts w:asciiTheme="minorHAnsi" w:hAnsiTheme="minorHAnsi" w:cstheme="minorHAnsi"/>
                <w:sz w:val="15"/>
                <w:szCs w:val="15"/>
              </w:rPr>
              <w:t>To understand the different ways that concept maps can be used.</w:t>
            </w:r>
          </w:p>
          <w:p w14:paraId="50F2550B" w14:textId="77777777" w:rsidR="00BE4DCA" w:rsidRPr="00BE4DCA" w:rsidRDefault="00BE4DCA" w:rsidP="00E31719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BE4DCA">
              <w:rPr>
                <w:rFonts w:asciiTheme="minorHAnsi" w:hAnsiTheme="minorHAnsi" w:cstheme="minorHAnsi"/>
                <w:sz w:val="15"/>
                <w:szCs w:val="15"/>
              </w:rPr>
              <w:t>To plan and create a non-fiction concept map.</w:t>
            </w:r>
          </w:p>
          <w:p w14:paraId="7BB5664D" w14:textId="77777777" w:rsidR="00BE4DCA" w:rsidRPr="002B2992" w:rsidRDefault="00BE4DCA" w:rsidP="00E31719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BE4DCA">
              <w:rPr>
                <w:rFonts w:asciiTheme="minorHAnsi" w:hAnsiTheme="minorHAnsi" w:cstheme="minorHAnsi"/>
                <w:sz w:val="15"/>
                <w:szCs w:val="15"/>
              </w:rPr>
              <w:t>To present a concept map on a specific topic to an audience.</w:t>
            </w:r>
          </w:p>
          <w:p w14:paraId="1D77C476" w14:textId="77777777" w:rsidR="00BE4DCA" w:rsidRPr="00BE4DCA" w:rsidRDefault="00BE4DCA" w:rsidP="00BE4DCA">
            <w:pPr>
              <w:pStyle w:val="Default"/>
              <w:ind w:left="357"/>
              <w:rPr>
                <w:rFonts w:asciiTheme="minorHAnsi" w:hAnsiTheme="minorHAnsi" w:cstheme="minorHAnsi"/>
                <w:sz w:val="15"/>
                <w:szCs w:val="15"/>
              </w:rPr>
            </w:pPr>
          </w:p>
          <w:p w14:paraId="7ACC4A97" w14:textId="3FFDBDC8" w:rsidR="004F17AB" w:rsidRDefault="00DA31B2" w:rsidP="00931E9B">
            <w:pPr>
              <w:shd w:val="clear" w:color="auto" w:fill="FF0000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  <w:proofErr w:type="spellStart"/>
            <w:proofErr w:type="gramStart"/>
            <w:r w:rsidRPr="002B2992">
              <w:rPr>
                <w:rFonts w:asciiTheme="minorHAnsi" w:hAnsiTheme="minorHAnsi" w:cstheme="minorHAnsi"/>
                <w:b/>
                <w:sz w:val="15"/>
                <w:szCs w:val="15"/>
              </w:rPr>
              <w:t>Micro:bits</w:t>
            </w:r>
            <w:proofErr w:type="spellEnd"/>
            <w:proofErr w:type="gramEnd"/>
          </w:p>
          <w:p w14:paraId="5954F773" w14:textId="77777777" w:rsidR="002B2992" w:rsidRPr="002B2992" w:rsidRDefault="002B2992" w:rsidP="00931E9B">
            <w:pPr>
              <w:shd w:val="clear" w:color="auto" w:fill="FF0000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</w:p>
          <w:p w14:paraId="358298A7" w14:textId="77777777" w:rsidR="00ED2DB9" w:rsidRPr="00ED2DB9" w:rsidRDefault="00BE4DCA" w:rsidP="00E31719">
            <w:pPr>
              <w:pStyle w:val="ListParagraph"/>
              <w:numPr>
                <w:ilvl w:val="0"/>
                <w:numId w:val="3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</w:pPr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To c</w:t>
            </w:r>
            <w:r w:rsidR="002B2992"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r</w:t>
            </w:r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eate a </w:t>
            </w:r>
            <w:proofErr w:type="spellStart"/>
            <w:proofErr w:type="gramStart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micro:bit</w:t>
            </w:r>
            <w:proofErr w:type="spellEnd"/>
            <w:proofErr w:type="gramEnd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 story telling game.</w:t>
            </w:r>
          </w:p>
          <w:p w14:paraId="749C57DC" w14:textId="43307844" w:rsidR="00BE4DCA" w:rsidRPr="00ED2DB9" w:rsidRDefault="00BE4DCA" w:rsidP="00E31719">
            <w:pPr>
              <w:pStyle w:val="ListParagraph"/>
              <w:numPr>
                <w:ilvl w:val="0"/>
                <w:numId w:val="3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</w:pPr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To code a </w:t>
            </w:r>
            <w:proofErr w:type="spellStart"/>
            <w:proofErr w:type="gramStart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micro:bit</w:t>
            </w:r>
            <w:proofErr w:type="spellEnd"/>
            <w:proofErr w:type="gramEnd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 to measure temperature and produce different outputs based on this.</w:t>
            </w:r>
          </w:p>
          <w:p w14:paraId="2CE38A95" w14:textId="77777777" w:rsidR="00BE4DCA" w:rsidRPr="00ED2DB9" w:rsidRDefault="00BE4DCA" w:rsidP="00E31719">
            <w:pPr>
              <w:pStyle w:val="ListParagraph"/>
              <w:numPr>
                <w:ilvl w:val="0"/>
                <w:numId w:val="3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</w:pPr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To code a </w:t>
            </w:r>
            <w:proofErr w:type="spellStart"/>
            <w:proofErr w:type="gramStart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micro:bit</w:t>
            </w:r>
            <w:proofErr w:type="spellEnd"/>
            <w:proofErr w:type="gramEnd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 to simulate a magic 8 ball.</w:t>
            </w:r>
          </w:p>
          <w:p w14:paraId="44D90011" w14:textId="711A32E3" w:rsidR="006C5EB5" w:rsidRPr="00ED2DB9" w:rsidRDefault="00BE4DCA" w:rsidP="00E31719">
            <w:pPr>
              <w:pStyle w:val="ListParagraph"/>
              <w:numPr>
                <w:ilvl w:val="0"/>
                <w:numId w:val="3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To create an automatic scoreboard display using a</w:t>
            </w:r>
            <w:r w:rsidR="002B2992"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 xml:space="preserve"> </w:t>
            </w:r>
            <w:proofErr w:type="spellStart"/>
            <w:proofErr w:type="gramStart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micro:bit</w:t>
            </w:r>
            <w:proofErr w:type="spellEnd"/>
            <w:proofErr w:type="gramEnd"/>
            <w:r w:rsidRPr="00ED2DB9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.</w:t>
            </w:r>
          </w:p>
        </w:tc>
      </w:tr>
      <w:tr w:rsidR="001B06DC" w:rsidRPr="00FF57CB" w14:paraId="6411970A" w14:textId="07464FEF" w:rsidTr="003B517B">
        <w:trPr>
          <w:cantSplit/>
          <w:trHeight w:val="46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0619D9C" w14:textId="181D5041" w:rsidR="001B06DC" w:rsidRPr="00455FE2" w:rsidRDefault="001B06DC" w:rsidP="001B06DC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E-</w:t>
            </w:r>
            <w:r w:rsidRPr="00674A0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safety</w:t>
            </w:r>
          </w:p>
        </w:tc>
        <w:tc>
          <w:tcPr>
            <w:tcW w:w="25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F4015" w14:textId="151F10B3" w:rsidR="00674A02" w:rsidRPr="002B2992" w:rsidRDefault="001B06DC" w:rsidP="002B2992">
            <w:pPr>
              <w:pStyle w:val="TableStyle2"/>
              <w:jc w:val="center"/>
              <w:rPr>
                <w:rFonts w:asciiTheme="minorHAnsi" w:eastAsia="Times New Roman" w:hAnsiTheme="minorHAnsi" w:cstheme="minorHAnsi"/>
                <w:b/>
                <w:bCs/>
                <w:sz w:val="15"/>
                <w:szCs w:val="15"/>
                <w:bdr w:val="none" w:sz="0" w:space="0" w:color="auto"/>
              </w:rPr>
            </w:pPr>
            <w:r w:rsidRPr="00674A02">
              <w:rPr>
                <w:rFonts w:asciiTheme="minorHAnsi" w:eastAsia="Times New Roman" w:hAnsiTheme="minorHAnsi" w:cstheme="minorHAnsi"/>
                <w:b/>
                <w:bCs/>
                <w:sz w:val="15"/>
                <w:szCs w:val="15"/>
                <w:bdr w:val="none" w:sz="0" w:space="0" w:color="auto"/>
              </w:rPr>
              <w:t>Online Reputation/Self-image &amp; identity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DB4765" w14:textId="1F92A408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5"/>
                <w:szCs w:val="15"/>
                <w:lang w:val="en-US"/>
              </w:rPr>
            </w:pPr>
            <w:r w:rsidRPr="00674A02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Managing Online Information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B94AE" w14:textId="77777777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5"/>
                <w:szCs w:val="15"/>
              </w:rPr>
            </w:pPr>
            <w:r w:rsidRPr="00674A02">
              <w:rPr>
                <w:rFonts w:asciiTheme="minorHAnsi" w:hAnsiTheme="minorHAnsi" w:cstheme="minorHAnsi"/>
                <w:b/>
                <w:bCs/>
                <w:color w:val="auto"/>
                <w:sz w:val="15"/>
                <w:szCs w:val="15"/>
              </w:rPr>
              <w:t>Privacy &amp; Security/Copyright &amp; Ownership</w:t>
            </w:r>
          </w:p>
          <w:p w14:paraId="6C73C5E1" w14:textId="77777777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5"/>
                <w:szCs w:val="15"/>
              </w:rPr>
            </w:pPr>
          </w:p>
          <w:p w14:paraId="32781E0C" w14:textId="63F34642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C4760D" w14:textId="307B2D71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  <w:r w:rsidRPr="00674A02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Online Relationships &amp; Bullying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7512A" w14:textId="008B26B0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  <w:r w:rsidRPr="00674A02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Health, Wellbeing &amp; Lifestyle</w:t>
            </w:r>
          </w:p>
        </w:tc>
        <w:tc>
          <w:tcPr>
            <w:tcW w:w="2435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7545EA" w14:textId="7557F138" w:rsidR="001B06DC" w:rsidRPr="00674A02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  <w:r w:rsidRPr="00674A02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Review</w:t>
            </w:r>
          </w:p>
        </w:tc>
      </w:tr>
      <w:tr w:rsidR="0066235F" w:rsidRPr="00B616AB" w14:paraId="17012768" w14:textId="130F31BB" w:rsidTr="003B517B">
        <w:trPr>
          <w:cantSplit/>
          <w:trHeight w:val="970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1DC5239" w14:textId="77777777" w:rsidR="0066235F" w:rsidRPr="00674A0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74A0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25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B0449" w14:textId="3ECFB034" w:rsidR="0066235F" w:rsidRPr="00DC2521" w:rsidRDefault="00DC2521" w:rsidP="00582F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q</w:t>
            </w:r>
            <w:r w:rsidRPr="00DC2521">
              <w:rPr>
                <w:rFonts w:asciiTheme="minorHAnsi" w:hAnsiTheme="minorHAnsi" w:cstheme="minorHAnsi"/>
                <w:sz w:val="16"/>
                <w:szCs w:val="16"/>
              </w:rPr>
              <w:t>uiz, interactive, features, simple, advanced, debug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CD7C0AD" w14:textId="4BD51316" w:rsidR="0066235F" w:rsidRPr="00DC2521" w:rsidRDefault="00DC2521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c</w:t>
            </w:r>
            <w:r w:rsidRPr="00DC2521">
              <w:rPr>
                <w:rFonts w:asciiTheme="minorHAnsi" w:hAnsiTheme="minorHAnsi" w:cstheme="minorHAnsi"/>
                <w:bCs/>
                <w:sz w:val="16"/>
                <w:szCs w:val="16"/>
              </w:rPr>
              <w:t>ondition, edit, field, filter, group, linked tables, operator, query, record, sort, validation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04B78" w14:textId="62FA5F7B" w:rsidR="0066235F" w:rsidRPr="00DC2521" w:rsidRDefault="00DC2521" w:rsidP="00582FF2">
            <w:pPr>
              <w:jc w:val="both"/>
              <w:rPr>
                <w:rFonts w:ascii="Calibri" w:hAnsi="Calibri" w:cstheme="minorHAnsi"/>
                <w:bCs/>
                <w:sz w:val="16"/>
                <w:szCs w:val="16"/>
              </w:rPr>
            </w:pPr>
            <w:r>
              <w:rPr>
                <w:rFonts w:ascii="Calibri" w:hAnsi="Calibri" w:cstheme="minorHAnsi"/>
                <w:bCs/>
                <w:sz w:val="16"/>
                <w:szCs w:val="16"/>
              </w:rPr>
              <w:t>2D / 3D game, game design, environment, feedback, genre, playability, sprite, sprite animation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EB6FFF9" w14:textId="784140F9" w:rsidR="0066235F" w:rsidRPr="00DC2521" w:rsidRDefault="00E22124" w:rsidP="00582FF2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</w:pPr>
            <w:proofErr w:type="gramStart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>data</w:t>
            </w:r>
            <w:proofErr w:type="gramEnd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 xml:space="preserve">, axis, budget, conversion, </w:t>
            </w:r>
            <w:proofErr w:type="spellStart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>forecast</w:t>
            </w:r>
            <w:proofErr w:type="spellEnd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 xml:space="preserve">, formula, </w:t>
            </w:r>
            <w:proofErr w:type="spellStart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>income</w:t>
            </w:r>
            <w:proofErr w:type="spellEnd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 xml:space="preserve">, </w:t>
            </w:r>
            <w:proofErr w:type="spellStart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>function</w:t>
            </w:r>
            <w:proofErr w:type="spellEnd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 xml:space="preserve">, line graph, </w:t>
            </w:r>
            <w:proofErr w:type="spellStart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>plotting</w:t>
            </w:r>
            <w:proofErr w:type="spellEnd"/>
            <w:r>
              <w:rPr>
                <w:rFonts w:ascii="Calibri" w:hAnsi="Calibri" w:cstheme="minorHAnsi"/>
                <w:bCs/>
                <w:sz w:val="16"/>
                <w:szCs w:val="16"/>
                <w:lang w:val="fr-FR"/>
              </w:rPr>
              <w:t>, trend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011A1" w14:textId="770E96E6" w:rsidR="0066235F" w:rsidRPr="00DC2521" w:rsidRDefault="00EF732A" w:rsidP="00582FF2">
            <w:pPr>
              <w:pStyle w:val="TableStyle2"/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d</w:t>
            </w:r>
            <w:r w:rsidR="00324B92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ocument, cut / copy / paste, editing, bullet points, font, formatting, handles, page margins, text alignment, text wrapping</w:t>
            </w:r>
          </w:p>
        </w:tc>
        <w:tc>
          <w:tcPr>
            <w:tcW w:w="2435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C18189B" w14:textId="313DFA0C" w:rsidR="0066235F" w:rsidRDefault="00EF732A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c</w:t>
            </w:r>
            <w:r w:rsidR="00324B92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oncept map, connecting line, node, structure, template</w:t>
            </w:r>
          </w:p>
          <w:p w14:paraId="48F38E6D" w14:textId="0D4EADD1" w:rsidR="00324B92" w:rsidRPr="00DC2521" w:rsidRDefault="00EF732A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d</w:t>
            </w:r>
            <w:r w:rsidR="00324B92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ata, electrical circuit, gesture, logic, pins, random, repeat, selection, sleep, variable</w:t>
            </w:r>
          </w:p>
        </w:tc>
      </w:tr>
      <w:tr w:rsidR="00E15CA3" w:rsidRPr="00567D66" w14:paraId="59CD50AD" w14:textId="77777777" w:rsidTr="0066235F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1730F" w14:textId="77777777" w:rsidR="00E15CA3" w:rsidRPr="004F3C79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F3C79"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  <w:lastRenderedPageBreak/>
              <w:t>Y6</w:t>
            </w:r>
          </w:p>
        </w:tc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7DBB8" w14:textId="77777777" w:rsidR="00E15CA3" w:rsidRPr="004F3C79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4F3C7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Autumn</w:t>
            </w:r>
          </w:p>
        </w:tc>
        <w:tc>
          <w:tcPr>
            <w:tcW w:w="55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4F072" w14:textId="77777777" w:rsidR="00E15CA3" w:rsidRPr="004F3C79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4F3C7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Spring</w:t>
            </w:r>
          </w:p>
        </w:tc>
        <w:tc>
          <w:tcPr>
            <w:tcW w:w="48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90DA5" w14:textId="77777777" w:rsidR="00E15CA3" w:rsidRPr="004F3C79" w:rsidRDefault="00E15CA3" w:rsidP="0066235F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4F3C7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Summer</w:t>
            </w:r>
          </w:p>
        </w:tc>
      </w:tr>
      <w:tr w:rsidR="0066235F" w:rsidRPr="00C756E8" w14:paraId="1796C4A4" w14:textId="390730D8" w:rsidTr="00370128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49CDF9B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013B0039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4F84460D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080352C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71848CC2" w14:textId="77777777" w:rsidR="0066235F" w:rsidRPr="00455FE2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0518DC07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5BD9B3D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5F92A74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2DEA64A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29E525A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ECA2F11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D7CA05A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1207C3B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64AAD9D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9F33322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1FD63B0" w14:textId="77777777" w:rsidR="0066235F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0E62398" w14:textId="77777777" w:rsidR="0066235F" w:rsidRPr="00567D66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ACC5C" w14:textId="4AADBF54" w:rsidR="00EB1790" w:rsidRDefault="00B74F71" w:rsidP="00EB1790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Coding</w:t>
            </w:r>
          </w:p>
          <w:p w14:paraId="34648DC2" w14:textId="1C632D01" w:rsidR="00EB1790" w:rsidRPr="00BE2518" w:rsidRDefault="00EB1790" w:rsidP="00B00B33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109F07F2" w14:textId="77777777" w:rsidR="00EB1790" w:rsidRPr="00BE2518" w:rsidRDefault="00EB1790" w:rsidP="00EB1790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  <w:p w14:paraId="198DF660" w14:textId="77777777" w:rsidR="00846BBD" w:rsidRPr="00846BBD" w:rsidRDefault="00846BBD" w:rsidP="00E31719">
            <w:pPr>
              <w:pStyle w:val="Default"/>
              <w:numPr>
                <w:ilvl w:val="0"/>
                <w:numId w:val="49"/>
              </w:numPr>
              <w:rPr>
                <w:rFonts w:ascii="Calibri" w:hAnsi="Calibri" w:cs="Calibri"/>
                <w:sz w:val="16"/>
                <w:szCs w:val="16"/>
              </w:rPr>
            </w:pPr>
            <w:r w:rsidRPr="00846BBD">
              <w:rPr>
                <w:rFonts w:ascii="Calibri" w:hAnsi="Calibri" w:cs="Calibri"/>
                <w:sz w:val="16"/>
                <w:szCs w:val="16"/>
              </w:rPr>
              <w:t>To understand ways to use cloning in 2Code.</w:t>
            </w:r>
          </w:p>
          <w:p w14:paraId="76317BD7" w14:textId="77777777" w:rsidR="00846BBD" w:rsidRPr="00846BBD" w:rsidRDefault="00846BBD" w:rsidP="00E31719">
            <w:pPr>
              <w:pStyle w:val="Default"/>
              <w:numPr>
                <w:ilvl w:val="0"/>
                <w:numId w:val="49"/>
              </w:numPr>
              <w:rPr>
                <w:rFonts w:ascii="Calibri" w:hAnsi="Calibri" w:cs="Calibri"/>
                <w:sz w:val="16"/>
                <w:szCs w:val="16"/>
              </w:rPr>
            </w:pPr>
            <w:r w:rsidRPr="00846BBD">
              <w:rPr>
                <w:rFonts w:ascii="Calibri" w:hAnsi="Calibri" w:cs="Calibri"/>
                <w:sz w:val="16"/>
                <w:szCs w:val="16"/>
              </w:rPr>
              <w:t>To explore the use of hotspots in 2Code.</w:t>
            </w:r>
          </w:p>
          <w:p w14:paraId="6368E56F" w14:textId="77777777" w:rsidR="00846BBD" w:rsidRPr="00846BBD" w:rsidRDefault="00846BBD" w:rsidP="00E31719">
            <w:pPr>
              <w:pStyle w:val="Default"/>
              <w:numPr>
                <w:ilvl w:val="0"/>
                <w:numId w:val="49"/>
              </w:numPr>
              <w:rPr>
                <w:rFonts w:ascii="Calibri" w:hAnsi="Calibri" w:cs="Calibri"/>
                <w:sz w:val="16"/>
                <w:szCs w:val="16"/>
              </w:rPr>
            </w:pPr>
            <w:r w:rsidRPr="00846BBD">
              <w:rPr>
                <w:rFonts w:ascii="Calibri" w:hAnsi="Calibri" w:cs="Calibri"/>
                <w:sz w:val="16"/>
                <w:szCs w:val="16"/>
              </w:rPr>
              <w:t>To understand the different options for generating and using user input in 2Code.</w:t>
            </w:r>
          </w:p>
          <w:p w14:paraId="4A36B6C1" w14:textId="77777777" w:rsidR="00846BBD" w:rsidRPr="00846BBD" w:rsidRDefault="00846BBD" w:rsidP="00E31719">
            <w:pPr>
              <w:pStyle w:val="Default"/>
              <w:numPr>
                <w:ilvl w:val="0"/>
                <w:numId w:val="49"/>
              </w:numPr>
              <w:rPr>
                <w:rFonts w:ascii="Calibri" w:hAnsi="Calibri" w:cs="Calibri"/>
                <w:sz w:val="16"/>
                <w:szCs w:val="16"/>
              </w:rPr>
            </w:pPr>
            <w:r w:rsidRPr="00846BBD">
              <w:rPr>
                <w:rFonts w:ascii="Calibri" w:hAnsi="Calibri" w:cs="Calibri"/>
                <w:sz w:val="16"/>
                <w:szCs w:val="16"/>
              </w:rPr>
              <w:t>To use flowcharts to test and debug a simulation.</w:t>
            </w:r>
          </w:p>
          <w:p w14:paraId="300DE561" w14:textId="77777777" w:rsidR="00846BBD" w:rsidRPr="00846BBD" w:rsidRDefault="00846BBD" w:rsidP="00E31719">
            <w:pPr>
              <w:pStyle w:val="Default"/>
              <w:numPr>
                <w:ilvl w:val="0"/>
                <w:numId w:val="49"/>
              </w:numPr>
              <w:rPr>
                <w:rFonts w:ascii="Calibri" w:hAnsi="Calibri" w:cs="Calibri"/>
                <w:sz w:val="16"/>
                <w:szCs w:val="16"/>
              </w:rPr>
            </w:pPr>
            <w:r w:rsidRPr="00846BBD">
              <w:rPr>
                <w:rFonts w:ascii="Calibri" w:hAnsi="Calibri" w:cs="Calibri"/>
                <w:sz w:val="16"/>
                <w:szCs w:val="16"/>
              </w:rPr>
              <w:t>To use program design documentation to produce a program.</w:t>
            </w:r>
          </w:p>
          <w:p w14:paraId="202576DC" w14:textId="77777777" w:rsidR="00846BBD" w:rsidRPr="00846BBD" w:rsidRDefault="00846BBD" w:rsidP="00E31719">
            <w:pPr>
              <w:pStyle w:val="Default"/>
              <w:numPr>
                <w:ilvl w:val="0"/>
                <w:numId w:val="49"/>
              </w:numPr>
              <w:rPr>
                <w:rFonts w:ascii="Calibri" w:hAnsi="Calibri" w:cs="Calibri"/>
                <w:sz w:val="16"/>
                <w:szCs w:val="16"/>
              </w:rPr>
            </w:pPr>
            <w:r w:rsidRPr="00846BBD">
              <w:rPr>
                <w:rFonts w:ascii="Calibri" w:hAnsi="Calibri" w:cs="Calibri"/>
                <w:sz w:val="16"/>
                <w:szCs w:val="16"/>
              </w:rPr>
              <w:t>To understand how 2Code can be used to make a text-based adventure game.</w:t>
            </w:r>
          </w:p>
          <w:p w14:paraId="35E26BC5" w14:textId="77777777" w:rsidR="003B503C" w:rsidRDefault="003B503C" w:rsidP="00CC21DF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  <w:p w14:paraId="270E607F" w14:textId="0555A4C6" w:rsidR="00B013BE" w:rsidRPr="00EB1790" w:rsidRDefault="00B013BE" w:rsidP="009D18C3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80BD3C" w14:textId="1505AF4E" w:rsidR="00B00B33" w:rsidRDefault="00B00B33" w:rsidP="00B00B3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BE2518">
              <w:rPr>
                <w:rFonts w:ascii="Calibri" w:hAnsi="Calibri" w:cs="Calibri"/>
                <w:b/>
                <w:sz w:val="16"/>
                <w:szCs w:val="16"/>
              </w:rPr>
              <w:t>Spreadsheets</w:t>
            </w:r>
          </w:p>
          <w:p w14:paraId="532EDAD2" w14:textId="7BC31919" w:rsidR="00B00B33" w:rsidRPr="00BE2518" w:rsidRDefault="00B00B33" w:rsidP="00B00B33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14:paraId="478D8B79" w14:textId="77777777" w:rsidR="00B00B33" w:rsidRPr="00BE2518" w:rsidRDefault="00B00B33" w:rsidP="00B00B33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  <w:p w14:paraId="11CBA7FC" w14:textId="6D6145B7" w:rsidR="00B17C5D" w:rsidRPr="00B17C5D" w:rsidRDefault="00B17C5D" w:rsidP="00E31719">
            <w:pPr>
              <w:pStyle w:val="Default"/>
              <w:numPr>
                <w:ilvl w:val="0"/>
                <w:numId w:val="8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17C5D">
              <w:rPr>
                <w:rFonts w:asciiTheme="minorHAnsi" w:hAnsiTheme="minorHAnsi" w:cstheme="minorHAnsi"/>
                <w:sz w:val="16"/>
                <w:szCs w:val="16"/>
              </w:rPr>
              <w:t>To understand and use basic formatting in Google Sheets.</w:t>
            </w:r>
          </w:p>
          <w:p w14:paraId="4CF819C8" w14:textId="77777777" w:rsidR="00B17C5D" w:rsidRPr="00B17C5D" w:rsidRDefault="00B17C5D" w:rsidP="00E31719">
            <w:pPr>
              <w:pStyle w:val="Default"/>
              <w:numPr>
                <w:ilvl w:val="0"/>
                <w:numId w:val="8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17C5D">
              <w:rPr>
                <w:rFonts w:asciiTheme="minorHAnsi" w:hAnsiTheme="minorHAnsi" w:cstheme="minorHAnsi"/>
                <w:sz w:val="16"/>
                <w:szCs w:val="16"/>
              </w:rPr>
              <w:t>To develop skills in using basic functions in Google Sheets.</w:t>
            </w:r>
          </w:p>
          <w:p w14:paraId="6501E013" w14:textId="77777777" w:rsidR="00B17C5D" w:rsidRPr="00B17C5D" w:rsidRDefault="00B17C5D" w:rsidP="00E31719">
            <w:pPr>
              <w:pStyle w:val="Default"/>
              <w:numPr>
                <w:ilvl w:val="0"/>
                <w:numId w:val="8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17C5D">
              <w:rPr>
                <w:rFonts w:asciiTheme="minorHAnsi" w:hAnsiTheme="minorHAnsi" w:cstheme="minorHAnsi"/>
                <w:sz w:val="16"/>
                <w:szCs w:val="16"/>
              </w:rPr>
              <w:t>To create and format charts in Google Sheets.</w:t>
            </w:r>
          </w:p>
          <w:p w14:paraId="13FE319D" w14:textId="77777777" w:rsidR="00B17C5D" w:rsidRPr="00B17C5D" w:rsidRDefault="00B17C5D" w:rsidP="00E31719">
            <w:pPr>
              <w:pStyle w:val="Default"/>
              <w:numPr>
                <w:ilvl w:val="0"/>
                <w:numId w:val="8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17C5D">
              <w:rPr>
                <w:rFonts w:asciiTheme="minorHAnsi" w:hAnsiTheme="minorHAnsi" w:cstheme="minorHAnsi"/>
                <w:sz w:val="16"/>
                <w:szCs w:val="16"/>
              </w:rPr>
              <w:t>To sort and filter data within a spreadsheet.</w:t>
            </w:r>
          </w:p>
          <w:p w14:paraId="19C21F6A" w14:textId="77777777" w:rsidR="00B17C5D" w:rsidRPr="00B17C5D" w:rsidRDefault="00B17C5D" w:rsidP="00E31719">
            <w:pPr>
              <w:pStyle w:val="Default"/>
              <w:numPr>
                <w:ilvl w:val="0"/>
                <w:numId w:val="8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17C5D">
              <w:rPr>
                <w:rFonts w:asciiTheme="minorHAnsi" w:hAnsiTheme="minorHAnsi" w:cstheme="minorHAnsi"/>
                <w:sz w:val="16"/>
                <w:szCs w:val="16"/>
              </w:rPr>
              <w:t>To understand and use advanced functions in Google Sheets.</w:t>
            </w:r>
          </w:p>
          <w:p w14:paraId="473BF502" w14:textId="77777777" w:rsidR="00B17C5D" w:rsidRPr="00B17C5D" w:rsidRDefault="00B17C5D" w:rsidP="00E31719">
            <w:pPr>
              <w:pStyle w:val="Default"/>
              <w:numPr>
                <w:ilvl w:val="0"/>
                <w:numId w:val="8"/>
              </w:numPr>
              <w:ind w:left="357" w:hanging="357"/>
              <w:rPr>
                <w:rFonts w:asciiTheme="minorHAnsi" w:hAnsiTheme="minorHAnsi" w:cstheme="minorHAnsi"/>
                <w:sz w:val="16"/>
                <w:szCs w:val="16"/>
              </w:rPr>
            </w:pPr>
            <w:r w:rsidRPr="00B17C5D">
              <w:rPr>
                <w:rFonts w:asciiTheme="minorHAnsi" w:hAnsiTheme="minorHAnsi" w:cstheme="minorHAnsi"/>
                <w:sz w:val="16"/>
                <w:szCs w:val="16"/>
              </w:rPr>
              <w:t>To combine Google Sheets skills to create an effective spreadsheet for a given purpose.</w:t>
            </w:r>
          </w:p>
          <w:p w14:paraId="68EFF0D3" w14:textId="62331CD9" w:rsidR="00CA2DCA" w:rsidRPr="00AF14D8" w:rsidRDefault="00CA2DCA" w:rsidP="00B17C5D">
            <w:pPr>
              <w:pStyle w:val="Default"/>
              <w:ind w:left="35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28F3D" w14:textId="7BE42AF9" w:rsidR="009D18C3" w:rsidRDefault="00A56507" w:rsidP="009D18C3">
            <w:pPr>
              <w:pStyle w:val="Default"/>
              <w:shd w:val="clear" w:color="auto" w:fill="FF000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Graphing</w:t>
            </w:r>
          </w:p>
          <w:p w14:paraId="3E085D6C" w14:textId="77777777" w:rsidR="00A56507" w:rsidRPr="00B74F71" w:rsidRDefault="00A56507" w:rsidP="009D18C3">
            <w:pPr>
              <w:pStyle w:val="Default"/>
              <w:shd w:val="clear" w:color="auto" w:fill="FF000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4A17BFD0" w14:textId="77777777" w:rsidR="00A56507" w:rsidRPr="00A56507" w:rsidRDefault="00A56507" w:rsidP="00A56507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A5650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create comparative bar charts using graphing software.</w:t>
            </w:r>
          </w:p>
          <w:p w14:paraId="0C2657FF" w14:textId="77777777" w:rsidR="00A56507" w:rsidRPr="00A56507" w:rsidRDefault="00A56507" w:rsidP="00A56507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A5650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create pie charts using graphing software.</w:t>
            </w:r>
          </w:p>
          <w:p w14:paraId="360A856A" w14:textId="77777777" w:rsidR="00A56507" w:rsidRPr="00A56507" w:rsidRDefault="00A56507" w:rsidP="00A56507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A5650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create line graphs using graphing software.</w:t>
            </w:r>
          </w:p>
          <w:p w14:paraId="4CACFAB0" w14:textId="77777777" w:rsidR="00A56507" w:rsidRPr="00A56507" w:rsidRDefault="00A56507" w:rsidP="00A56507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</w:pPr>
            <w:r w:rsidRPr="00A56507">
              <w:rPr>
                <w:rFonts w:asciiTheme="minorHAnsi" w:eastAsia="Times New Roman" w:hAnsiTheme="minorHAnsi" w:cstheme="minorHAnsi"/>
                <w:color w:val="424242"/>
                <w:sz w:val="16"/>
                <w:szCs w:val="16"/>
                <w:bdr w:val="none" w:sz="0" w:space="0" w:color="auto"/>
                <w:lang w:val="en-GB" w:eastAsia="en-GB"/>
              </w:rPr>
              <w:t>To present data in graphs to support an argument.</w:t>
            </w:r>
          </w:p>
          <w:p w14:paraId="22A65399" w14:textId="1B64830E" w:rsidR="009D18C3" w:rsidRPr="002815AE" w:rsidRDefault="009D18C3" w:rsidP="00A56507">
            <w:pPr>
              <w:pStyle w:val="Default"/>
              <w:ind w:left="360"/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852747" w14:textId="650929B0" w:rsidR="00801313" w:rsidRPr="001E6D7B" w:rsidRDefault="00B74F71" w:rsidP="0080131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 w:rsidRPr="001E6D7B"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Blogging</w:t>
            </w:r>
          </w:p>
          <w:p w14:paraId="2BD5DC94" w14:textId="77777777" w:rsidR="002A1821" w:rsidRPr="001E6D7B" w:rsidRDefault="002A1821" w:rsidP="00801313">
            <w:pPr>
              <w:pStyle w:val="TableStyle2"/>
              <w:shd w:val="clear" w:color="auto" w:fill="8EAADB" w:themeFill="accent1" w:themeFillTint="99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  <w:p w14:paraId="482977F9" w14:textId="77777777" w:rsidR="001A6308" w:rsidRPr="001A6308" w:rsidRDefault="001A6308" w:rsidP="00E31719">
            <w:pPr>
              <w:pStyle w:val="TableStyle2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A6308">
              <w:rPr>
                <w:rFonts w:asciiTheme="minorHAnsi" w:hAnsiTheme="minorHAnsi" w:cstheme="minorHAnsi"/>
                <w:sz w:val="15"/>
                <w:szCs w:val="15"/>
              </w:rPr>
              <w:t>To understand blogs and their features.</w:t>
            </w:r>
          </w:p>
          <w:p w14:paraId="79EC5C87" w14:textId="77777777" w:rsidR="001A6308" w:rsidRPr="001A6308" w:rsidRDefault="001A6308" w:rsidP="00E31719">
            <w:pPr>
              <w:pStyle w:val="TableStyle2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A6308">
              <w:rPr>
                <w:rFonts w:asciiTheme="minorHAnsi" w:hAnsiTheme="minorHAnsi" w:cstheme="minorHAnsi"/>
                <w:sz w:val="15"/>
                <w:szCs w:val="15"/>
              </w:rPr>
              <w:t>To plan the theme, content and structure for a blog post.</w:t>
            </w:r>
          </w:p>
          <w:p w14:paraId="7BA69569" w14:textId="77777777" w:rsidR="001A6308" w:rsidRPr="001A6308" w:rsidRDefault="001A6308" w:rsidP="00E31719">
            <w:pPr>
              <w:pStyle w:val="TableStyle2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A6308">
              <w:rPr>
                <w:rFonts w:asciiTheme="minorHAnsi" w:hAnsiTheme="minorHAnsi" w:cstheme="minorHAnsi"/>
                <w:sz w:val="15"/>
                <w:szCs w:val="15"/>
              </w:rPr>
              <w:t>To write and style a blog post.</w:t>
            </w:r>
          </w:p>
          <w:p w14:paraId="40BECC6A" w14:textId="77777777" w:rsidR="001A6308" w:rsidRPr="001A6308" w:rsidRDefault="001A6308" w:rsidP="00E31719">
            <w:pPr>
              <w:pStyle w:val="TableStyle2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A6308">
              <w:rPr>
                <w:rFonts w:asciiTheme="minorHAnsi" w:hAnsiTheme="minorHAnsi" w:cstheme="minorHAnsi"/>
                <w:sz w:val="15"/>
                <w:szCs w:val="15"/>
              </w:rPr>
              <w:t>To review and comment on blog posts with an understanding of online safety.</w:t>
            </w:r>
          </w:p>
          <w:p w14:paraId="191EF21C" w14:textId="77777777" w:rsidR="00801313" w:rsidRPr="001E6D7B" w:rsidRDefault="00801313" w:rsidP="001A6308">
            <w:pPr>
              <w:pStyle w:val="TableStyle2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</w:p>
          <w:p w14:paraId="1004DFBA" w14:textId="2B913C86" w:rsidR="00A64FCE" w:rsidRDefault="00A64FCE" w:rsidP="00A64FCE">
            <w:pPr>
              <w:shd w:val="clear" w:color="auto" w:fill="FF000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1E6D7B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Networks</w:t>
            </w:r>
          </w:p>
          <w:p w14:paraId="74FD3B97" w14:textId="77777777" w:rsidR="00604398" w:rsidRPr="001E6D7B" w:rsidRDefault="00604398" w:rsidP="00A64FCE">
            <w:pPr>
              <w:shd w:val="clear" w:color="auto" w:fill="FF000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  <w:p w14:paraId="09A56E0F" w14:textId="77777777" w:rsidR="006C7B84" w:rsidRPr="006C7B84" w:rsidRDefault="001E6D7B" w:rsidP="00E3171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</w:pPr>
            <w:r w:rsidRPr="006C7B84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To understand the difference between the internet and the World Wide Web and explore the services they provide.</w:t>
            </w:r>
          </w:p>
          <w:p w14:paraId="7B192813" w14:textId="77777777" w:rsidR="006C7B84" w:rsidRPr="006C7B84" w:rsidRDefault="001E6D7B" w:rsidP="00E3171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</w:pPr>
            <w:r w:rsidRPr="006C7B84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To explore how the internet can be used for communication and collaboration, and how to do this safely and respectfully.</w:t>
            </w:r>
          </w:p>
          <w:p w14:paraId="3E029FFC" w14:textId="11AED474" w:rsidR="00A64FCE" w:rsidRPr="006C7B84" w:rsidRDefault="001E6D7B" w:rsidP="00E3171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6C7B84">
              <w:rPr>
                <w:rFonts w:eastAsia="Times New Roman" w:cstheme="minorHAnsi"/>
                <w:color w:val="424242"/>
                <w:sz w:val="15"/>
                <w:szCs w:val="15"/>
                <w:lang w:eastAsia="en-GB"/>
              </w:rPr>
              <w:t>To explore who is in charge of the internet and how rules and website blocking can affect people, society and online platforms.</w:t>
            </w:r>
            <w:r w:rsidR="004B3DB1" w:rsidRPr="006C7B84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3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4FB36" w14:textId="77777777" w:rsidR="00B74F71" w:rsidRDefault="00B74F71" w:rsidP="00B74F71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Data Detectives</w:t>
            </w:r>
          </w:p>
          <w:p w14:paraId="5B38D85D" w14:textId="09C0979C" w:rsidR="002F535D" w:rsidRDefault="002F535D" w:rsidP="00B74F71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BE2518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14:paraId="52BAAB54" w14:textId="77777777" w:rsidR="00604398" w:rsidRDefault="00604398" w:rsidP="00604398">
            <w:pPr>
              <w:pStyle w:val="ListParagraph"/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604398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find information in databases by filtering and sorting.</w:t>
            </w:r>
          </w:p>
          <w:p w14:paraId="5E7456BF" w14:textId="77777777" w:rsidR="00604398" w:rsidRDefault="00604398" w:rsidP="00604398">
            <w:pPr>
              <w:pStyle w:val="ListParagraph"/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604398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create graphs from data within a database.</w:t>
            </w:r>
          </w:p>
          <w:p w14:paraId="21E2A70B" w14:textId="77777777" w:rsidR="00604398" w:rsidRDefault="00604398" w:rsidP="00604398">
            <w:pPr>
              <w:pStyle w:val="ListParagraph"/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604398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be able to find information in linked table databases.</w:t>
            </w:r>
          </w:p>
          <w:p w14:paraId="694BAF73" w14:textId="12D5747D" w:rsidR="0066235F" w:rsidRPr="00604398" w:rsidRDefault="00604398" w:rsidP="00604398">
            <w:pPr>
              <w:pStyle w:val="ListParagraph"/>
              <w:numPr>
                <w:ilvl w:val="0"/>
                <w:numId w:val="5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</w:pPr>
            <w:r w:rsidRPr="00604398">
              <w:rPr>
                <w:rFonts w:eastAsia="Times New Roman" w:cstheme="minorHAnsi"/>
                <w:color w:val="424242"/>
                <w:sz w:val="16"/>
                <w:szCs w:val="16"/>
                <w:lang w:eastAsia="en-GB"/>
              </w:rPr>
              <w:t>To be able to find requested information using databases.</w:t>
            </w:r>
          </w:p>
        </w:tc>
        <w:tc>
          <w:tcPr>
            <w:tcW w:w="242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4DD729" w14:textId="1CEE0F77" w:rsidR="002A1821" w:rsidRDefault="00B74F71" w:rsidP="005B3CE6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3D Modelling</w:t>
            </w:r>
          </w:p>
          <w:p w14:paraId="7BC14515" w14:textId="77777777" w:rsidR="007A12BF" w:rsidRDefault="007A12BF" w:rsidP="005B3CE6">
            <w:pPr>
              <w:pStyle w:val="TableStyle2"/>
              <w:shd w:val="clear" w:color="auto" w:fill="8EAADB" w:themeFill="accent1" w:themeFillTint="99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14:paraId="58D41183" w14:textId="77777777" w:rsidR="007A12BF" w:rsidRPr="007A12BF" w:rsidRDefault="007A12BF" w:rsidP="007A12BF">
            <w:pPr>
              <w:pStyle w:val="TableStyle2"/>
              <w:numPr>
                <w:ilvl w:val="0"/>
                <w:numId w:val="52"/>
              </w:numPr>
              <w:rPr>
                <w:rFonts w:ascii="Calibri" w:hAnsi="Calibri" w:cs="Calibri"/>
                <w:bCs/>
                <w:sz w:val="16"/>
                <w:szCs w:val="16"/>
              </w:rPr>
            </w:pPr>
            <w:r w:rsidRPr="007A12BF">
              <w:rPr>
                <w:rFonts w:ascii="Calibri" w:hAnsi="Calibri" w:cs="Calibri"/>
                <w:bCs/>
                <w:sz w:val="16"/>
                <w:szCs w:val="16"/>
              </w:rPr>
              <w:t>To explore and develop simple 3D models using CAD software.</w:t>
            </w:r>
          </w:p>
          <w:p w14:paraId="5AB0B7B7" w14:textId="77777777" w:rsidR="007A12BF" w:rsidRPr="007A12BF" w:rsidRDefault="007A12BF" w:rsidP="007A12BF">
            <w:pPr>
              <w:pStyle w:val="TableStyle2"/>
              <w:numPr>
                <w:ilvl w:val="0"/>
                <w:numId w:val="52"/>
              </w:numPr>
              <w:rPr>
                <w:rFonts w:ascii="Calibri" w:hAnsi="Calibri" w:cs="Calibri"/>
                <w:bCs/>
                <w:sz w:val="16"/>
                <w:szCs w:val="16"/>
              </w:rPr>
            </w:pPr>
            <w:r w:rsidRPr="007A12BF">
              <w:rPr>
                <w:rFonts w:ascii="Calibri" w:hAnsi="Calibri" w:cs="Calibri"/>
                <w:bCs/>
                <w:sz w:val="16"/>
                <w:szCs w:val="16"/>
              </w:rPr>
              <w:t>To explore the effect of moving points when designing.</w:t>
            </w:r>
          </w:p>
          <w:p w14:paraId="4884BB40" w14:textId="77777777" w:rsidR="007A12BF" w:rsidRPr="007A12BF" w:rsidRDefault="007A12BF" w:rsidP="007A12BF">
            <w:pPr>
              <w:pStyle w:val="TableStyle2"/>
              <w:numPr>
                <w:ilvl w:val="0"/>
                <w:numId w:val="52"/>
              </w:numPr>
              <w:rPr>
                <w:rFonts w:ascii="Calibri" w:hAnsi="Calibri" w:cs="Calibri"/>
                <w:bCs/>
                <w:sz w:val="16"/>
                <w:szCs w:val="16"/>
              </w:rPr>
            </w:pPr>
            <w:r w:rsidRPr="007A12BF">
              <w:rPr>
                <w:rFonts w:ascii="Calibri" w:hAnsi="Calibri" w:cs="Calibri"/>
                <w:bCs/>
                <w:sz w:val="16"/>
                <w:szCs w:val="16"/>
              </w:rPr>
              <w:t>To plan, design and begin creating packaging to meet a design brief.</w:t>
            </w:r>
          </w:p>
          <w:p w14:paraId="271062F0" w14:textId="77777777" w:rsidR="007A12BF" w:rsidRPr="007A12BF" w:rsidRDefault="007A12BF" w:rsidP="007A12BF">
            <w:pPr>
              <w:pStyle w:val="TableStyle2"/>
              <w:numPr>
                <w:ilvl w:val="0"/>
                <w:numId w:val="52"/>
              </w:numPr>
              <w:rPr>
                <w:rFonts w:ascii="Calibri" w:hAnsi="Calibri" w:cs="Calibri"/>
                <w:bCs/>
                <w:sz w:val="16"/>
                <w:szCs w:val="16"/>
              </w:rPr>
            </w:pPr>
            <w:r w:rsidRPr="007A12BF">
              <w:rPr>
                <w:rFonts w:ascii="Calibri" w:hAnsi="Calibri" w:cs="Calibri"/>
                <w:bCs/>
                <w:sz w:val="16"/>
                <w:szCs w:val="16"/>
              </w:rPr>
              <w:t>To refine, assemble and evaluate the finished packaging prototype.</w:t>
            </w:r>
          </w:p>
          <w:p w14:paraId="6DD483CD" w14:textId="77777777" w:rsidR="005B3CE6" w:rsidRPr="00BE2518" w:rsidRDefault="005B3CE6" w:rsidP="005B3CE6">
            <w:pPr>
              <w:pStyle w:val="TableStyle2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14:paraId="28606E62" w14:textId="77777777" w:rsidR="0066235F" w:rsidRDefault="0066235F" w:rsidP="00B74F7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  <w:p w14:paraId="7EA66325" w14:textId="77777777" w:rsidR="00B74F71" w:rsidRDefault="00B74F71" w:rsidP="00B74F7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  <w:p w14:paraId="51A4EFB8" w14:textId="22652906" w:rsidR="00B74F71" w:rsidRDefault="00B74F71" w:rsidP="00B74F71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B74F71"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FF0000"/>
              </w:rPr>
              <w:t>Introduction to Python</w:t>
            </w:r>
            <w:r w:rsidRPr="00B74F7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</w:p>
          <w:p w14:paraId="3F3ED982" w14:textId="77777777" w:rsidR="00B74F71" w:rsidRPr="00B74F71" w:rsidRDefault="00B74F71" w:rsidP="00B74F71">
            <w:pPr>
              <w:pStyle w:val="TableStyle2"/>
              <w:shd w:val="clear" w:color="auto" w:fill="FF0000"/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</w:p>
          <w:p w14:paraId="7392B5FF" w14:textId="77777777" w:rsidR="00B235FB" w:rsidRPr="00B235FB" w:rsidRDefault="00B235FB" w:rsidP="00B235FB">
            <w:pPr>
              <w:pStyle w:val="Default"/>
              <w:numPr>
                <w:ilvl w:val="0"/>
                <w:numId w:val="53"/>
              </w:numPr>
              <w:rPr>
                <w:rFonts w:ascii="Calibri" w:hAnsi="Calibri" w:cs="Calibri"/>
                <w:sz w:val="16"/>
                <w:szCs w:val="16"/>
              </w:rPr>
            </w:pPr>
            <w:r w:rsidRPr="00B235FB">
              <w:rPr>
                <w:rFonts w:ascii="Calibri" w:hAnsi="Calibri" w:cs="Calibri"/>
                <w:sz w:val="16"/>
                <w:szCs w:val="16"/>
              </w:rPr>
              <w:t>To understand that Python is a text-based coding language and enter simple commands.</w:t>
            </w:r>
          </w:p>
          <w:p w14:paraId="5E5CDED0" w14:textId="77777777" w:rsidR="00B235FB" w:rsidRPr="00B235FB" w:rsidRDefault="00B235FB" w:rsidP="00B235FB">
            <w:pPr>
              <w:pStyle w:val="Default"/>
              <w:numPr>
                <w:ilvl w:val="0"/>
                <w:numId w:val="53"/>
              </w:numPr>
              <w:rPr>
                <w:rFonts w:ascii="Calibri" w:hAnsi="Calibri" w:cs="Calibri"/>
                <w:sz w:val="16"/>
                <w:szCs w:val="16"/>
              </w:rPr>
            </w:pPr>
            <w:r w:rsidRPr="00B235FB">
              <w:rPr>
                <w:rFonts w:ascii="Calibri" w:hAnsi="Calibri" w:cs="Calibri"/>
                <w:sz w:val="16"/>
                <w:szCs w:val="16"/>
              </w:rPr>
              <w:t>To use Python to perform mathematical calculations.</w:t>
            </w:r>
          </w:p>
          <w:p w14:paraId="2BDCB00C" w14:textId="77777777" w:rsidR="00B235FB" w:rsidRPr="00B235FB" w:rsidRDefault="00B235FB" w:rsidP="00B235FB">
            <w:pPr>
              <w:pStyle w:val="Default"/>
              <w:numPr>
                <w:ilvl w:val="0"/>
                <w:numId w:val="53"/>
              </w:numPr>
              <w:rPr>
                <w:rFonts w:ascii="Calibri" w:hAnsi="Calibri" w:cs="Calibri"/>
                <w:sz w:val="16"/>
                <w:szCs w:val="16"/>
              </w:rPr>
            </w:pPr>
            <w:r w:rsidRPr="00B235FB">
              <w:rPr>
                <w:rFonts w:ascii="Calibri" w:hAnsi="Calibri" w:cs="Calibri"/>
                <w:sz w:val="16"/>
                <w:szCs w:val="16"/>
              </w:rPr>
              <w:t>To be able to use repetition and Python library functions.</w:t>
            </w:r>
          </w:p>
          <w:p w14:paraId="4C5A9812" w14:textId="77777777" w:rsidR="00B235FB" w:rsidRPr="00B235FB" w:rsidRDefault="00B235FB" w:rsidP="00B235FB">
            <w:pPr>
              <w:pStyle w:val="Default"/>
              <w:numPr>
                <w:ilvl w:val="0"/>
                <w:numId w:val="53"/>
              </w:numPr>
              <w:rPr>
                <w:rFonts w:ascii="Calibri" w:hAnsi="Calibri" w:cs="Calibri"/>
                <w:sz w:val="16"/>
                <w:szCs w:val="16"/>
              </w:rPr>
            </w:pPr>
            <w:r w:rsidRPr="00B235FB">
              <w:rPr>
                <w:rFonts w:ascii="Calibri" w:hAnsi="Calibri" w:cs="Calibri"/>
                <w:sz w:val="16"/>
                <w:szCs w:val="16"/>
              </w:rPr>
              <w:t>To understand how Python in Pieces can be used to program a graphical user interface.</w:t>
            </w:r>
          </w:p>
          <w:p w14:paraId="63E9A5FC" w14:textId="3F8D357F" w:rsidR="00B74F71" w:rsidRPr="005B3CE6" w:rsidRDefault="00B74F71" w:rsidP="00B74F71">
            <w:pPr>
              <w:pStyle w:val="Default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B06DC" w:rsidRPr="00601C6D" w14:paraId="3AB5D82E" w14:textId="5EA577C5" w:rsidTr="00D32D63">
        <w:trPr>
          <w:cantSplit/>
          <w:trHeight w:val="439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E0296B5" w14:textId="0A2B558D" w:rsidR="001B06DC" w:rsidRPr="00776DF9" w:rsidRDefault="001B06DC" w:rsidP="001B06DC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76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E-safety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12286" w14:textId="10205A40" w:rsidR="001B06DC" w:rsidRPr="00776DF9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F9">
              <w:rPr>
                <w:rFonts w:asciiTheme="minorHAnsi" w:eastAsia="Times New Roman" w:hAnsiTheme="minorHAnsi" w:cstheme="minorHAnsi"/>
                <w:b/>
                <w:bCs/>
                <w:sz w:val="16"/>
                <w:szCs w:val="16"/>
                <w:bdr w:val="none" w:sz="0" w:space="0" w:color="auto"/>
              </w:rPr>
              <w:t>Online Reputation/Self-image &amp; identity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657FF2" w14:textId="44330199" w:rsidR="001B06DC" w:rsidRPr="00776DF9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de-DE"/>
              </w:rPr>
            </w:pPr>
            <w:r w:rsidRPr="00776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Managing Online Information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3D649" w14:textId="1BFEE851" w:rsidR="001B06DC" w:rsidRPr="00D32D63" w:rsidRDefault="001B06DC" w:rsidP="00D32D63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</w:pPr>
            <w:r w:rsidRPr="00776DF9">
              <w:rPr>
                <w:rFonts w:asciiTheme="minorHAnsi" w:hAnsiTheme="minorHAnsi" w:cstheme="minorHAnsi"/>
                <w:b/>
                <w:bCs/>
                <w:color w:val="auto"/>
                <w:sz w:val="16"/>
                <w:szCs w:val="16"/>
              </w:rPr>
              <w:t>Privacy &amp; Security/Copyright &amp; Ownership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F9692A" w14:textId="5C4BD890" w:rsidR="001B06DC" w:rsidRPr="00776DF9" w:rsidRDefault="001B06DC" w:rsidP="001B06DC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de-DE"/>
              </w:rPr>
            </w:pPr>
            <w:r w:rsidRPr="00776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Online Relationships &amp; Bullying</w:t>
            </w:r>
          </w:p>
        </w:tc>
        <w:tc>
          <w:tcPr>
            <w:tcW w:w="23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B659C" w14:textId="64BFE746" w:rsidR="001B06DC" w:rsidRPr="00776DF9" w:rsidRDefault="001B06DC" w:rsidP="002F535D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de-DE"/>
              </w:rPr>
            </w:pPr>
            <w:r w:rsidRPr="00776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242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F0AE91" w14:textId="311855E7" w:rsidR="001B06DC" w:rsidRPr="00776DF9" w:rsidRDefault="001B06DC" w:rsidP="001B06DC">
            <w:pPr>
              <w:pStyle w:val="TableStyle2"/>
              <w:ind w:left="720"/>
              <w:rPr>
                <w:rFonts w:asciiTheme="minorHAnsi" w:hAnsiTheme="minorHAnsi" w:cstheme="minorHAnsi"/>
                <w:b/>
                <w:sz w:val="16"/>
                <w:szCs w:val="16"/>
                <w:lang w:val="de-DE"/>
              </w:rPr>
            </w:pPr>
            <w:r w:rsidRPr="00776DF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Review</w:t>
            </w:r>
          </w:p>
        </w:tc>
      </w:tr>
      <w:tr w:rsidR="0066235F" w:rsidRPr="001725D5" w14:paraId="6E632064" w14:textId="64CBA466" w:rsidTr="00605CFD">
        <w:trPr>
          <w:cantSplit/>
          <w:trHeight w:val="10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D3333A0" w14:textId="77777777" w:rsidR="0066235F" w:rsidRPr="00605CFD" w:rsidRDefault="0066235F" w:rsidP="0066235F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605CFD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Vocab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958EC" w14:textId="72ABDD33" w:rsidR="0066235F" w:rsidRPr="001E6D7B" w:rsidRDefault="00846BBD" w:rsidP="00582FF2">
            <w:pPr>
              <w:pStyle w:val="TableStyle2"/>
              <w:shd w:val="clear" w:color="auto" w:fill="FFFFFF" w:themeFill="background1"/>
              <w:jc w:val="both"/>
              <w:rPr>
                <w:rFonts w:asciiTheme="minorHAnsi" w:hAnsiTheme="minorHAnsi" w:cstheme="minorHAnsi"/>
                <w:b/>
                <w:color w:val="auto"/>
                <w:sz w:val="15"/>
                <w:szCs w:val="15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 xml:space="preserve">action, algorithm, attribute, abstraction, clone, concatenation, decomposition, flowchart, function, hotspot, interval, nesting, sequence, simulation, prompt, </w:t>
            </w:r>
            <w:proofErr w:type="gramStart"/>
            <w:r>
              <w:rPr>
                <w:rFonts w:ascii="Calibri" w:hAnsi="Calibri" w:cstheme="minorHAnsi"/>
                <w:sz w:val="16"/>
                <w:szCs w:val="16"/>
              </w:rPr>
              <w:t>random,  initialise</w:t>
            </w:r>
            <w:proofErr w:type="gramEnd"/>
            <w:r>
              <w:rPr>
                <w:rFonts w:ascii="Calibri" w:hAnsi="Calibri" w:cstheme="minorHAnsi"/>
                <w:sz w:val="16"/>
                <w:szCs w:val="16"/>
              </w:rPr>
              <w:t>, if/else statements, tag attribute, variable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669D579" w14:textId="42BAEB8D" w:rsidR="0066235F" w:rsidRPr="00A56507" w:rsidRDefault="00474D8A" w:rsidP="00582FF2">
            <w:pPr>
              <w:jc w:val="both"/>
              <w:rPr>
                <w:rFonts w:ascii="Calibri" w:hAnsi="Calibri" w:cstheme="minorHAnsi"/>
                <w:sz w:val="16"/>
                <w:szCs w:val="16"/>
                <w:lang w:val="en-GB"/>
              </w:rPr>
            </w:pPr>
            <w:r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>c</w:t>
            </w:r>
            <w:r w:rsidR="00B17C5D"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 xml:space="preserve">ell, chart, column, row, </w:t>
            </w:r>
            <w:r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>filter</w:t>
            </w:r>
            <w:r w:rsidR="00B17C5D"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 xml:space="preserve">, format, formula, </w:t>
            </w:r>
            <w:r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>function, sort, sum, workbook, worksheet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51C52" w14:textId="7A68594B" w:rsidR="0066235F" w:rsidRPr="00A56507" w:rsidRDefault="00A56507" w:rsidP="00582FF2">
            <w:pPr>
              <w:pStyle w:val="TableStyle2"/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</w:pPr>
            <w:r w:rsidRPr="00A56507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 xml:space="preserve">chart, data, dataset, pie chart, dual bar chart, line graph,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7CE0829" w14:textId="6E2AF3BB" w:rsidR="00A354E2" w:rsidRPr="00A56507" w:rsidRDefault="00A354E2" w:rsidP="00582FF2">
            <w:pPr>
              <w:jc w:val="both"/>
              <w:rPr>
                <w:rFonts w:ascii="Calibri" w:hAnsi="Calibri" w:cstheme="minorHAnsi"/>
                <w:sz w:val="16"/>
                <w:szCs w:val="16"/>
                <w:lang w:val="en-GB"/>
              </w:rPr>
            </w:pPr>
            <w:r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>draft, edit, approval, commenting, hyperlink, moderation, netiquette, plan, publish, revise, vlog</w:t>
            </w:r>
          </w:p>
          <w:p w14:paraId="350C4D62" w14:textId="77777777" w:rsidR="00B235FB" w:rsidRPr="00A56507" w:rsidRDefault="00B235FB" w:rsidP="00582FF2">
            <w:pPr>
              <w:jc w:val="both"/>
              <w:rPr>
                <w:rFonts w:ascii="Calibri" w:hAnsi="Calibri" w:cstheme="minorHAnsi"/>
                <w:sz w:val="16"/>
                <w:szCs w:val="16"/>
                <w:lang w:val="en-GB"/>
              </w:rPr>
            </w:pPr>
          </w:p>
          <w:p w14:paraId="00A9A9B2" w14:textId="195E757D" w:rsidR="0066235F" w:rsidRPr="00A56507" w:rsidRDefault="001E6D7B" w:rsidP="00582FF2">
            <w:pPr>
              <w:jc w:val="both"/>
              <w:rPr>
                <w:rFonts w:ascii="Calibri" w:hAnsi="Calibri" w:cstheme="minorHAnsi"/>
                <w:sz w:val="16"/>
                <w:szCs w:val="16"/>
                <w:lang w:val="en-GB"/>
              </w:rPr>
            </w:pPr>
            <w:r w:rsidRPr="00A56507">
              <w:rPr>
                <w:rFonts w:ascii="Calibri" w:hAnsi="Calibri" w:cstheme="minorHAnsi"/>
                <w:sz w:val="16"/>
                <w:szCs w:val="16"/>
                <w:lang w:val="en-GB"/>
              </w:rPr>
              <w:t>Internet, email, Network, LAN, WAN, router, web browser, WI-FI, World Wide Web</w:t>
            </w:r>
          </w:p>
        </w:tc>
        <w:tc>
          <w:tcPr>
            <w:tcW w:w="23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C2D50" w14:textId="50D4C632" w:rsidR="0066235F" w:rsidRPr="00A56507" w:rsidRDefault="00516D5A" w:rsidP="00582FF2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56507">
              <w:rPr>
                <w:rFonts w:asciiTheme="minorHAnsi" w:hAnsiTheme="minorHAnsi" w:cstheme="minorHAnsi"/>
                <w:sz w:val="16"/>
                <w:szCs w:val="16"/>
              </w:rPr>
              <w:t>data, database, bar chart, calculate, condition, filter, field, group, line graph, linked tables, query, record, sort</w:t>
            </w:r>
          </w:p>
        </w:tc>
        <w:tc>
          <w:tcPr>
            <w:tcW w:w="242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7E55001" w14:textId="77777777" w:rsidR="0066235F" w:rsidRPr="00A56507" w:rsidRDefault="007A12BF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5650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3D printing, Computer Aided Design, design brief, model, net, </w:t>
            </w:r>
            <w:proofErr w:type="gramStart"/>
            <w:r w:rsidRPr="00A56507">
              <w:rPr>
                <w:rFonts w:asciiTheme="minorHAnsi" w:hAnsiTheme="minorHAnsi" w:cstheme="minorHAnsi"/>
                <w:bCs/>
                <w:sz w:val="16"/>
                <w:szCs w:val="16"/>
              </w:rPr>
              <w:t>points,  prototype</w:t>
            </w:r>
            <w:proofErr w:type="gramEnd"/>
          </w:p>
          <w:p w14:paraId="38FE9A56" w14:textId="77777777" w:rsidR="00B235FB" w:rsidRPr="00A56507" w:rsidRDefault="00B235FB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736ED72F" w14:textId="5F8921BC" w:rsidR="00B235FB" w:rsidRPr="00A56507" w:rsidRDefault="00B235FB" w:rsidP="00582FF2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5650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command, co-ordinate, floating point number, floor division, function, library, loop, modulo </w:t>
            </w:r>
            <w:proofErr w:type="gramStart"/>
            <w:r w:rsidRPr="00A56507">
              <w:rPr>
                <w:rFonts w:asciiTheme="minorHAnsi" w:hAnsiTheme="minorHAnsi" w:cstheme="minorHAnsi"/>
                <w:bCs/>
                <w:sz w:val="16"/>
                <w:szCs w:val="16"/>
              </w:rPr>
              <w:t>operator,  print</w:t>
            </w:r>
            <w:proofErr w:type="gramEnd"/>
            <w:r w:rsidRPr="00A56507">
              <w:rPr>
                <w:rFonts w:asciiTheme="minorHAnsi" w:hAnsiTheme="minorHAnsi" w:cstheme="minorHAnsi"/>
                <w:bCs/>
                <w:sz w:val="16"/>
                <w:szCs w:val="16"/>
              </w:rPr>
              <w:t>, sleep, string, range, variable</w:t>
            </w:r>
          </w:p>
        </w:tc>
      </w:tr>
    </w:tbl>
    <w:p w14:paraId="762B064B" w14:textId="77777777" w:rsidR="000375F3" w:rsidRPr="00D5144C" w:rsidRDefault="000375F3" w:rsidP="00605CFD">
      <w:pPr>
        <w:rPr>
          <w:sz w:val="22"/>
          <w:szCs w:val="22"/>
        </w:rPr>
      </w:pPr>
    </w:p>
    <w:sectPr w:rsidR="000375F3" w:rsidRPr="00D5144C" w:rsidSect="00E35AC1">
      <w:headerReference w:type="default" r:id="rId18"/>
      <w:footerReference w:type="default" r:id="rId19"/>
      <w:pgSz w:w="16838" w:h="11906" w:orient="landscape"/>
      <w:pgMar w:top="1440" w:right="1440" w:bottom="1440" w:left="1440" w:header="708" w:footer="30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3C72C" w14:textId="77777777" w:rsidR="00E02B2E" w:rsidRDefault="00E02B2E" w:rsidP="00995B7A">
      <w:r>
        <w:separator/>
      </w:r>
    </w:p>
  </w:endnote>
  <w:endnote w:type="continuationSeparator" w:id="0">
    <w:p w14:paraId="0700CEE5" w14:textId="77777777" w:rsidR="00E02B2E" w:rsidRDefault="00E02B2E" w:rsidP="0099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FE445" w14:textId="77777777" w:rsidR="00E02B2E" w:rsidRDefault="00E02B2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4A370666" wp14:editId="0BFCC3D8">
              <wp:simplePos x="0" y="0"/>
              <wp:positionH relativeFrom="column">
                <wp:posOffset>-1071349</wp:posOffset>
              </wp:positionH>
              <wp:positionV relativeFrom="page">
                <wp:posOffset>7403910</wp:posOffset>
              </wp:positionV>
              <wp:extent cx="10849970" cy="163195"/>
              <wp:effectExtent l="0" t="0" r="8890" b="8255"/>
              <wp:wrapNone/>
              <wp:docPr id="20" name="Rectangl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49970" cy="16319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90000"/>
                        </a:scheme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73E4E6" id="Rectangle 20" o:spid="_x0000_s1026" style="position:absolute;margin-left:-84.35pt;margin-top:583pt;width:854.35pt;height:12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" fillcolor="#cfcdcd [2894]" stroked="f" strokeweight="1pt">
              <w10:wrap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7027F" w14:textId="77777777" w:rsidR="00E02B2E" w:rsidRDefault="00E02B2E" w:rsidP="00995B7A">
      <w:r>
        <w:separator/>
      </w:r>
    </w:p>
  </w:footnote>
  <w:footnote w:type="continuationSeparator" w:id="0">
    <w:p w14:paraId="378234EC" w14:textId="77777777" w:rsidR="00E02B2E" w:rsidRDefault="00E02B2E" w:rsidP="0099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242ED" w14:textId="77777777" w:rsidR="00E02B2E" w:rsidRDefault="00E02B2E">
    <w:pPr>
      <w:pStyle w:val="Header"/>
    </w:pPr>
    <w:r w:rsidRPr="00995B7A">
      <w:rPr>
        <w:rFonts w:ascii="Verdana" w:eastAsia="Verdana" w:hAnsi="Verdana" w:cs="Verdana"/>
        <w:noProof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39ABB299" wp14:editId="0AEF65E3">
              <wp:simplePos x="0" y="0"/>
              <wp:positionH relativeFrom="column">
                <wp:posOffset>8001000</wp:posOffset>
              </wp:positionH>
              <wp:positionV relativeFrom="page">
                <wp:posOffset>190500</wp:posOffset>
              </wp:positionV>
              <wp:extent cx="819150" cy="7810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9150" cy="781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</wps:spPr>
                    <wps:txbx>
                      <w:txbxContent>
                        <w:p w14:paraId="7E26C91B" w14:textId="77777777" w:rsidR="00E02B2E" w:rsidRDefault="00E02B2E" w:rsidP="00995B7A">
                          <w:bookmarkStart w:id="3" w:name="_Hlk119099543"/>
                          <w:bookmarkEnd w:id="3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8C1A910" wp14:editId="170BDF88">
                                <wp:extent cx="595150" cy="612740"/>
                                <wp:effectExtent l="0" t="0" r="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95150" cy="6127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ABB29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630pt;margin-top:15pt;width:64.5pt;height:61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" fillcolor="window" strokecolor="window" strokeweight=".5pt">
              <v:textbox>
                <w:txbxContent>
                  <w:p w14:paraId="7E26C91B" w14:textId="77777777" w:rsidR="00E02B2E" w:rsidRDefault="00E02B2E" w:rsidP="00995B7A">
                    <w:bookmarkStart w:id="4" w:name="_Hlk119099543"/>
                    <w:bookmarkEnd w:id="4"/>
                    <w:r>
                      <w:rPr>
                        <w:noProof/>
                      </w:rPr>
                      <w:drawing>
                        <wp:inline distT="0" distB="0" distL="0" distR="0" wp14:anchorId="18C1A910" wp14:editId="170BDF88">
                          <wp:extent cx="595150" cy="612740"/>
                          <wp:effectExtent l="0" t="0" r="0" b="0"/>
                          <wp:docPr id="22" name="Pictur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95150" cy="6127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D2461D3" wp14:editId="17C9A383">
              <wp:simplePos x="0" y="0"/>
              <wp:positionH relativeFrom="column">
                <wp:posOffset>7562850</wp:posOffset>
              </wp:positionH>
              <wp:positionV relativeFrom="page">
                <wp:posOffset>47625</wp:posOffset>
              </wp:positionV>
              <wp:extent cx="1664970" cy="1589405"/>
              <wp:effectExtent l="0" t="0" r="11430" b="10795"/>
              <wp:wrapNone/>
              <wp:docPr id="8" name="Flowchart: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64970" cy="1589405"/>
                      </a:xfrm>
                      <a:prstGeom prst="flowChartConnector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308C6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Flowchart: Connector 8" o:spid="_x0000_s1026" type="#_x0000_t120" style="position:absolute;margin-left:595.5pt;margin-top:3.75pt;width:131.1pt;height:125.15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" fillcolor="window" strokecolor="window" strokeweight="1pt">
              <v:stroke joinstyle="miter"/>
              <w10:wrap anchory="page"/>
            </v:shape>
          </w:pict>
        </mc:Fallback>
      </mc:AlternateContent>
    </w:r>
  </w:p>
  <w:p w14:paraId="119E37A5" w14:textId="77777777" w:rsidR="00E02B2E" w:rsidRDefault="00E02B2E">
    <w:pPr>
      <w:pStyle w:val="Header"/>
    </w:pPr>
  </w:p>
  <w:p w14:paraId="7DC97B99" w14:textId="77777777" w:rsidR="00E02B2E" w:rsidRDefault="00E02B2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2D92937C" wp14:editId="52E5DAEA">
              <wp:simplePos x="0" y="0"/>
              <wp:positionH relativeFrom="column">
                <wp:posOffset>-923925</wp:posOffset>
              </wp:positionH>
              <wp:positionV relativeFrom="page">
                <wp:posOffset>0</wp:posOffset>
              </wp:positionV>
              <wp:extent cx="10788015" cy="450215"/>
              <wp:effectExtent l="0" t="0" r="0" b="698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88015" cy="4502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A8F344" id="Rectangle 2" o:spid="_x0000_s1026" style="position:absolute;margin-left:-72.75pt;margin-top:0;width:849.45pt;height:35.4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" fillcolor="#4472c4 [3204]" stroked="f" strokeweight="1pt">
              <w10:wrap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07ED"/>
    <w:multiLevelType w:val="hybridMultilevel"/>
    <w:tmpl w:val="9A0E88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47BE6"/>
    <w:multiLevelType w:val="hybridMultilevel"/>
    <w:tmpl w:val="B0DEB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14E6B"/>
    <w:multiLevelType w:val="multilevel"/>
    <w:tmpl w:val="42AAD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BB520E"/>
    <w:multiLevelType w:val="hybridMultilevel"/>
    <w:tmpl w:val="36442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D175A"/>
    <w:multiLevelType w:val="multilevel"/>
    <w:tmpl w:val="F46EC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1A146A"/>
    <w:multiLevelType w:val="hybridMultilevel"/>
    <w:tmpl w:val="882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D73EF"/>
    <w:multiLevelType w:val="hybridMultilevel"/>
    <w:tmpl w:val="CB60B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A4339"/>
    <w:multiLevelType w:val="hybridMultilevel"/>
    <w:tmpl w:val="51547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3964CA"/>
    <w:multiLevelType w:val="hybridMultilevel"/>
    <w:tmpl w:val="F190B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C4631"/>
    <w:multiLevelType w:val="hybridMultilevel"/>
    <w:tmpl w:val="19CE4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F3789"/>
    <w:multiLevelType w:val="multilevel"/>
    <w:tmpl w:val="62BC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744C3B"/>
    <w:multiLevelType w:val="multilevel"/>
    <w:tmpl w:val="67BC0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E80493"/>
    <w:multiLevelType w:val="hybridMultilevel"/>
    <w:tmpl w:val="6B0AE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F19B6"/>
    <w:multiLevelType w:val="hybridMultilevel"/>
    <w:tmpl w:val="32FEC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D6730B"/>
    <w:multiLevelType w:val="hybridMultilevel"/>
    <w:tmpl w:val="8794D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560AA"/>
    <w:multiLevelType w:val="multilevel"/>
    <w:tmpl w:val="27A8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F01D57"/>
    <w:multiLevelType w:val="multilevel"/>
    <w:tmpl w:val="B6A6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C65607"/>
    <w:multiLevelType w:val="multilevel"/>
    <w:tmpl w:val="00C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6E7830"/>
    <w:multiLevelType w:val="multilevel"/>
    <w:tmpl w:val="1614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6F518E"/>
    <w:multiLevelType w:val="hybridMultilevel"/>
    <w:tmpl w:val="76146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FF7DC2"/>
    <w:multiLevelType w:val="hybridMultilevel"/>
    <w:tmpl w:val="898E8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B83FB8"/>
    <w:multiLevelType w:val="multilevel"/>
    <w:tmpl w:val="4ECE8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DE97CFA"/>
    <w:multiLevelType w:val="hybridMultilevel"/>
    <w:tmpl w:val="A894B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7A4188"/>
    <w:multiLevelType w:val="multilevel"/>
    <w:tmpl w:val="69600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0C812FC"/>
    <w:multiLevelType w:val="multilevel"/>
    <w:tmpl w:val="E768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7078B2"/>
    <w:multiLevelType w:val="multilevel"/>
    <w:tmpl w:val="47BAF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D643E5"/>
    <w:multiLevelType w:val="hybridMultilevel"/>
    <w:tmpl w:val="0214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D274A8"/>
    <w:multiLevelType w:val="multilevel"/>
    <w:tmpl w:val="23DCF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172CE8"/>
    <w:multiLevelType w:val="multilevel"/>
    <w:tmpl w:val="E900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AB3BA9"/>
    <w:multiLevelType w:val="hybridMultilevel"/>
    <w:tmpl w:val="22243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7F519D"/>
    <w:multiLevelType w:val="multilevel"/>
    <w:tmpl w:val="684A5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CD6EE5"/>
    <w:multiLevelType w:val="hybridMultilevel"/>
    <w:tmpl w:val="3B76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94654D"/>
    <w:multiLevelType w:val="multilevel"/>
    <w:tmpl w:val="02CA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E03E65"/>
    <w:multiLevelType w:val="hybridMultilevel"/>
    <w:tmpl w:val="22F8D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C6F24"/>
    <w:multiLevelType w:val="hybridMultilevel"/>
    <w:tmpl w:val="F076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71E4E"/>
    <w:multiLevelType w:val="multilevel"/>
    <w:tmpl w:val="9DE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5819C1"/>
    <w:multiLevelType w:val="hybridMultilevel"/>
    <w:tmpl w:val="8C1E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626E7F"/>
    <w:multiLevelType w:val="multilevel"/>
    <w:tmpl w:val="A296E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E825F3E"/>
    <w:multiLevelType w:val="multilevel"/>
    <w:tmpl w:val="3380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2E2BDB"/>
    <w:multiLevelType w:val="hybridMultilevel"/>
    <w:tmpl w:val="4404B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E41F12"/>
    <w:multiLevelType w:val="multilevel"/>
    <w:tmpl w:val="5C9C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3AB508F"/>
    <w:multiLevelType w:val="multilevel"/>
    <w:tmpl w:val="932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2C504C"/>
    <w:multiLevelType w:val="multilevel"/>
    <w:tmpl w:val="9040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76E4447"/>
    <w:multiLevelType w:val="hybridMultilevel"/>
    <w:tmpl w:val="2DA46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B14473"/>
    <w:multiLevelType w:val="hybridMultilevel"/>
    <w:tmpl w:val="41E4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8806A7"/>
    <w:multiLevelType w:val="multilevel"/>
    <w:tmpl w:val="BF18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8C3617"/>
    <w:multiLevelType w:val="hybridMultilevel"/>
    <w:tmpl w:val="A40A7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E904E61"/>
    <w:multiLevelType w:val="hybridMultilevel"/>
    <w:tmpl w:val="6E28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E47DF7"/>
    <w:multiLevelType w:val="hybridMultilevel"/>
    <w:tmpl w:val="8C3C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430D82"/>
    <w:multiLevelType w:val="hybridMultilevel"/>
    <w:tmpl w:val="F2DEC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9E2DAF"/>
    <w:multiLevelType w:val="multilevel"/>
    <w:tmpl w:val="90D8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8B505D0"/>
    <w:multiLevelType w:val="multilevel"/>
    <w:tmpl w:val="4650E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FC217DE"/>
    <w:multiLevelType w:val="multilevel"/>
    <w:tmpl w:val="B6BA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FF5246E"/>
    <w:multiLevelType w:val="multilevel"/>
    <w:tmpl w:val="86002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6588786">
    <w:abstractNumId w:val="33"/>
  </w:num>
  <w:num w:numId="2" w16cid:durableId="143745060">
    <w:abstractNumId w:val="36"/>
  </w:num>
  <w:num w:numId="3" w16cid:durableId="704408858">
    <w:abstractNumId w:val="7"/>
  </w:num>
  <w:num w:numId="4" w16cid:durableId="2053844955">
    <w:abstractNumId w:val="14"/>
  </w:num>
  <w:num w:numId="5" w16cid:durableId="426736662">
    <w:abstractNumId w:val="0"/>
  </w:num>
  <w:num w:numId="6" w16cid:durableId="354620570">
    <w:abstractNumId w:val="49"/>
  </w:num>
  <w:num w:numId="7" w16cid:durableId="89930318">
    <w:abstractNumId w:val="13"/>
  </w:num>
  <w:num w:numId="8" w16cid:durableId="1512337502">
    <w:abstractNumId w:val="31"/>
  </w:num>
  <w:num w:numId="9" w16cid:durableId="715740733">
    <w:abstractNumId w:val="43"/>
  </w:num>
  <w:num w:numId="10" w16cid:durableId="439222601">
    <w:abstractNumId w:val="26"/>
  </w:num>
  <w:num w:numId="11" w16cid:durableId="905798753">
    <w:abstractNumId w:val="48"/>
  </w:num>
  <w:num w:numId="12" w16cid:durableId="195240665">
    <w:abstractNumId w:val="29"/>
  </w:num>
  <w:num w:numId="13" w16cid:durableId="675380283">
    <w:abstractNumId w:val="1"/>
  </w:num>
  <w:num w:numId="14" w16cid:durableId="1369454136">
    <w:abstractNumId w:val="6"/>
  </w:num>
  <w:num w:numId="15" w16cid:durableId="43910713">
    <w:abstractNumId w:val="19"/>
  </w:num>
  <w:num w:numId="16" w16cid:durableId="1093282090">
    <w:abstractNumId w:val="46"/>
  </w:num>
  <w:num w:numId="17" w16cid:durableId="1978140463">
    <w:abstractNumId w:val="44"/>
  </w:num>
  <w:num w:numId="18" w16cid:durableId="2034258296">
    <w:abstractNumId w:val="9"/>
  </w:num>
  <w:num w:numId="19" w16cid:durableId="1499685918">
    <w:abstractNumId w:val="3"/>
  </w:num>
  <w:num w:numId="20" w16cid:durableId="194777843">
    <w:abstractNumId w:val="53"/>
  </w:num>
  <w:num w:numId="21" w16cid:durableId="1388987471">
    <w:abstractNumId w:val="38"/>
  </w:num>
  <w:num w:numId="22" w16cid:durableId="208693466">
    <w:abstractNumId w:val="11"/>
  </w:num>
  <w:num w:numId="23" w16cid:durableId="1237206093">
    <w:abstractNumId w:val="8"/>
  </w:num>
  <w:num w:numId="24" w16cid:durableId="1307971233">
    <w:abstractNumId w:val="51"/>
  </w:num>
  <w:num w:numId="25" w16cid:durableId="1881476265">
    <w:abstractNumId w:val="30"/>
  </w:num>
  <w:num w:numId="26" w16cid:durableId="464086400">
    <w:abstractNumId w:val="24"/>
  </w:num>
  <w:num w:numId="27" w16cid:durableId="107358373">
    <w:abstractNumId w:val="5"/>
  </w:num>
  <w:num w:numId="28" w16cid:durableId="1821657561">
    <w:abstractNumId w:val="50"/>
  </w:num>
  <w:num w:numId="29" w16cid:durableId="1787430044">
    <w:abstractNumId w:val="15"/>
  </w:num>
  <w:num w:numId="30" w16cid:durableId="163834">
    <w:abstractNumId w:val="32"/>
  </w:num>
  <w:num w:numId="31" w16cid:durableId="302389463">
    <w:abstractNumId w:val="35"/>
  </w:num>
  <w:num w:numId="32" w16cid:durableId="590237569">
    <w:abstractNumId w:val="18"/>
  </w:num>
  <w:num w:numId="33" w16cid:durableId="2010214928">
    <w:abstractNumId w:val="40"/>
  </w:num>
  <w:num w:numId="34" w16cid:durableId="160631387">
    <w:abstractNumId w:val="47"/>
  </w:num>
  <w:num w:numId="35" w16cid:durableId="1790585453">
    <w:abstractNumId w:val="34"/>
  </w:num>
  <w:num w:numId="36" w16cid:durableId="2089185785">
    <w:abstractNumId w:val="22"/>
  </w:num>
  <w:num w:numId="37" w16cid:durableId="92092228">
    <w:abstractNumId w:val="52"/>
  </w:num>
  <w:num w:numId="38" w16cid:durableId="445807396">
    <w:abstractNumId w:val="21"/>
  </w:num>
  <w:num w:numId="39" w16cid:durableId="528762196">
    <w:abstractNumId w:val="17"/>
  </w:num>
  <w:num w:numId="40" w16cid:durableId="1281961870">
    <w:abstractNumId w:val="2"/>
  </w:num>
  <w:num w:numId="41" w16cid:durableId="1139689457">
    <w:abstractNumId w:val="10"/>
  </w:num>
  <w:num w:numId="42" w16cid:durableId="965811431">
    <w:abstractNumId w:val="41"/>
  </w:num>
  <w:num w:numId="43" w16cid:durableId="1657296502">
    <w:abstractNumId w:val="20"/>
  </w:num>
  <w:num w:numId="44" w16cid:durableId="1538615574">
    <w:abstractNumId w:val="42"/>
  </w:num>
  <w:num w:numId="45" w16cid:durableId="838155183">
    <w:abstractNumId w:val="16"/>
  </w:num>
  <w:num w:numId="46" w16cid:durableId="604845110">
    <w:abstractNumId w:val="37"/>
  </w:num>
  <w:num w:numId="47" w16cid:durableId="527570286">
    <w:abstractNumId w:val="39"/>
  </w:num>
  <w:num w:numId="48" w16cid:durableId="391270262">
    <w:abstractNumId w:val="27"/>
  </w:num>
  <w:num w:numId="49" w16cid:durableId="1486042599">
    <w:abstractNumId w:val="25"/>
  </w:num>
  <w:num w:numId="50" w16cid:durableId="1331641063">
    <w:abstractNumId w:val="45"/>
  </w:num>
  <w:num w:numId="51" w16cid:durableId="988166578">
    <w:abstractNumId w:val="12"/>
  </w:num>
  <w:num w:numId="52" w16cid:durableId="1875923101">
    <w:abstractNumId w:val="4"/>
  </w:num>
  <w:num w:numId="53" w16cid:durableId="2001037840">
    <w:abstractNumId w:val="28"/>
  </w:num>
  <w:num w:numId="54" w16cid:durableId="2046127884">
    <w:abstractNumId w:val="2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C2"/>
    <w:rsid w:val="000004EE"/>
    <w:rsid w:val="00000EC9"/>
    <w:rsid w:val="0000306C"/>
    <w:rsid w:val="000049DA"/>
    <w:rsid w:val="00007EB0"/>
    <w:rsid w:val="000109D5"/>
    <w:rsid w:val="0001249B"/>
    <w:rsid w:val="00012CC3"/>
    <w:rsid w:val="00013698"/>
    <w:rsid w:val="00014734"/>
    <w:rsid w:val="000153F1"/>
    <w:rsid w:val="00015EEA"/>
    <w:rsid w:val="00017590"/>
    <w:rsid w:val="000175E8"/>
    <w:rsid w:val="00025E88"/>
    <w:rsid w:val="000265A6"/>
    <w:rsid w:val="0003116B"/>
    <w:rsid w:val="00031469"/>
    <w:rsid w:val="00032A5F"/>
    <w:rsid w:val="00032A76"/>
    <w:rsid w:val="0003318E"/>
    <w:rsid w:val="00033A3E"/>
    <w:rsid w:val="000375F3"/>
    <w:rsid w:val="00042E8A"/>
    <w:rsid w:val="000441EC"/>
    <w:rsid w:val="00044C3F"/>
    <w:rsid w:val="00045306"/>
    <w:rsid w:val="00047AB1"/>
    <w:rsid w:val="00050374"/>
    <w:rsid w:val="00051163"/>
    <w:rsid w:val="000525B5"/>
    <w:rsid w:val="00055B1C"/>
    <w:rsid w:val="00055ECF"/>
    <w:rsid w:val="00060639"/>
    <w:rsid w:val="000606EF"/>
    <w:rsid w:val="000607A2"/>
    <w:rsid w:val="000608D0"/>
    <w:rsid w:val="0006289F"/>
    <w:rsid w:val="00064148"/>
    <w:rsid w:val="0006523A"/>
    <w:rsid w:val="00066545"/>
    <w:rsid w:val="00067907"/>
    <w:rsid w:val="0006790A"/>
    <w:rsid w:val="00067BB7"/>
    <w:rsid w:val="000701FE"/>
    <w:rsid w:val="00070456"/>
    <w:rsid w:val="00072EB4"/>
    <w:rsid w:val="000731B0"/>
    <w:rsid w:val="00073AF3"/>
    <w:rsid w:val="00074017"/>
    <w:rsid w:val="00077CEF"/>
    <w:rsid w:val="000810F5"/>
    <w:rsid w:val="00081C69"/>
    <w:rsid w:val="00083A1F"/>
    <w:rsid w:val="00086477"/>
    <w:rsid w:val="0009146E"/>
    <w:rsid w:val="00091A7A"/>
    <w:rsid w:val="00092C91"/>
    <w:rsid w:val="00093054"/>
    <w:rsid w:val="00093B1D"/>
    <w:rsid w:val="0009762E"/>
    <w:rsid w:val="00097C70"/>
    <w:rsid w:val="000A2320"/>
    <w:rsid w:val="000A2462"/>
    <w:rsid w:val="000A7354"/>
    <w:rsid w:val="000B27C1"/>
    <w:rsid w:val="000B3585"/>
    <w:rsid w:val="000B35D9"/>
    <w:rsid w:val="000B492B"/>
    <w:rsid w:val="000B6A15"/>
    <w:rsid w:val="000C0D59"/>
    <w:rsid w:val="000C1005"/>
    <w:rsid w:val="000C234C"/>
    <w:rsid w:val="000C2BF5"/>
    <w:rsid w:val="000C4331"/>
    <w:rsid w:val="000C58B0"/>
    <w:rsid w:val="000D0369"/>
    <w:rsid w:val="000D2F9F"/>
    <w:rsid w:val="000D68F0"/>
    <w:rsid w:val="000E00D6"/>
    <w:rsid w:val="000E0877"/>
    <w:rsid w:val="000E08DF"/>
    <w:rsid w:val="000E0DB8"/>
    <w:rsid w:val="000E23BA"/>
    <w:rsid w:val="000E527D"/>
    <w:rsid w:val="000E77F8"/>
    <w:rsid w:val="000E7A24"/>
    <w:rsid w:val="000F319D"/>
    <w:rsid w:val="000F5E19"/>
    <w:rsid w:val="000F6B27"/>
    <w:rsid w:val="0010168E"/>
    <w:rsid w:val="00102042"/>
    <w:rsid w:val="00103311"/>
    <w:rsid w:val="001033CD"/>
    <w:rsid w:val="001050EC"/>
    <w:rsid w:val="00105359"/>
    <w:rsid w:val="00106807"/>
    <w:rsid w:val="00106857"/>
    <w:rsid w:val="0010739E"/>
    <w:rsid w:val="00107731"/>
    <w:rsid w:val="00110627"/>
    <w:rsid w:val="00112209"/>
    <w:rsid w:val="00113C49"/>
    <w:rsid w:val="001159EA"/>
    <w:rsid w:val="001168FD"/>
    <w:rsid w:val="001170D6"/>
    <w:rsid w:val="00120063"/>
    <w:rsid w:val="00121E2D"/>
    <w:rsid w:val="00122643"/>
    <w:rsid w:val="00123FCA"/>
    <w:rsid w:val="00124A5C"/>
    <w:rsid w:val="0012762C"/>
    <w:rsid w:val="001301B0"/>
    <w:rsid w:val="001306BD"/>
    <w:rsid w:val="00130788"/>
    <w:rsid w:val="00130B98"/>
    <w:rsid w:val="00131807"/>
    <w:rsid w:val="00132B6E"/>
    <w:rsid w:val="00133413"/>
    <w:rsid w:val="00133A66"/>
    <w:rsid w:val="00133EC5"/>
    <w:rsid w:val="00133F81"/>
    <w:rsid w:val="0013467E"/>
    <w:rsid w:val="00135079"/>
    <w:rsid w:val="0013527A"/>
    <w:rsid w:val="00135404"/>
    <w:rsid w:val="00135972"/>
    <w:rsid w:val="00136662"/>
    <w:rsid w:val="0013739F"/>
    <w:rsid w:val="00141DB8"/>
    <w:rsid w:val="00141F08"/>
    <w:rsid w:val="0014269A"/>
    <w:rsid w:val="001431FC"/>
    <w:rsid w:val="001432BA"/>
    <w:rsid w:val="00143CA9"/>
    <w:rsid w:val="00145C45"/>
    <w:rsid w:val="001464D0"/>
    <w:rsid w:val="001537BD"/>
    <w:rsid w:val="00153EC8"/>
    <w:rsid w:val="001544B1"/>
    <w:rsid w:val="00154549"/>
    <w:rsid w:val="00154F63"/>
    <w:rsid w:val="00157A52"/>
    <w:rsid w:val="001627E6"/>
    <w:rsid w:val="00162EC0"/>
    <w:rsid w:val="001632B3"/>
    <w:rsid w:val="00163B7C"/>
    <w:rsid w:val="00165B0C"/>
    <w:rsid w:val="0016608D"/>
    <w:rsid w:val="0017179B"/>
    <w:rsid w:val="00172BB5"/>
    <w:rsid w:val="00174052"/>
    <w:rsid w:val="0017694F"/>
    <w:rsid w:val="00181DF1"/>
    <w:rsid w:val="00183313"/>
    <w:rsid w:val="00183872"/>
    <w:rsid w:val="00183F7B"/>
    <w:rsid w:val="001841A4"/>
    <w:rsid w:val="00184E87"/>
    <w:rsid w:val="00185D08"/>
    <w:rsid w:val="001861F0"/>
    <w:rsid w:val="00186C2F"/>
    <w:rsid w:val="00194C8D"/>
    <w:rsid w:val="00197C75"/>
    <w:rsid w:val="001A0C0A"/>
    <w:rsid w:val="001A17D3"/>
    <w:rsid w:val="001A38E2"/>
    <w:rsid w:val="001A3E03"/>
    <w:rsid w:val="001A6308"/>
    <w:rsid w:val="001A6F89"/>
    <w:rsid w:val="001A70AC"/>
    <w:rsid w:val="001B06DC"/>
    <w:rsid w:val="001B30C2"/>
    <w:rsid w:val="001B3C63"/>
    <w:rsid w:val="001B40C6"/>
    <w:rsid w:val="001B6204"/>
    <w:rsid w:val="001B66AA"/>
    <w:rsid w:val="001C2920"/>
    <w:rsid w:val="001C3D5D"/>
    <w:rsid w:val="001C62E6"/>
    <w:rsid w:val="001C6457"/>
    <w:rsid w:val="001C7971"/>
    <w:rsid w:val="001D07C1"/>
    <w:rsid w:val="001D1CAF"/>
    <w:rsid w:val="001D20E3"/>
    <w:rsid w:val="001D3EAB"/>
    <w:rsid w:val="001E38FF"/>
    <w:rsid w:val="001E45A1"/>
    <w:rsid w:val="001E5138"/>
    <w:rsid w:val="001E5D9D"/>
    <w:rsid w:val="001E6C4A"/>
    <w:rsid w:val="001E6D7B"/>
    <w:rsid w:val="001F0056"/>
    <w:rsid w:val="001F00FC"/>
    <w:rsid w:val="001F16F2"/>
    <w:rsid w:val="001F1B76"/>
    <w:rsid w:val="001F229B"/>
    <w:rsid w:val="001F38D8"/>
    <w:rsid w:val="001F3A8F"/>
    <w:rsid w:val="001F43BA"/>
    <w:rsid w:val="001F5FE8"/>
    <w:rsid w:val="001F7D75"/>
    <w:rsid w:val="002010CB"/>
    <w:rsid w:val="002027F5"/>
    <w:rsid w:val="00204920"/>
    <w:rsid w:val="00211685"/>
    <w:rsid w:val="0021338B"/>
    <w:rsid w:val="00216D17"/>
    <w:rsid w:val="002174BC"/>
    <w:rsid w:val="00217808"/>
    <w:rsid w:val="002200EB"/>
    <w:rsid w:val="00223CB0"/>
    <w:rsid w:val="00224919"/>
    <w:rsid w:val="00224F10"/>
    <w:rsid w:val="00225C5D"/>
    <w:rsid w:val="002263D9"/>
    <w:rsid w:val="002265E5"/>
    <w:rsid w:val="002304D9"/>
    <w:rsid w:val="0023227D"/>
    <w:rsid w:val="002336F6"/>
    <w:rsid w:val="00234986"/>
    <w:rsid w:val="0023565D"/>
    <w:rsid w:val="002360AA"/>
    <w:rsid w:val="002435F3"/>
    <w:rsid w:val="00245A77"/>
    <w:rsid w:val="0024600D"/>
    <w:rsid w:val="00251655"/>
    <w:rsid w:val="00251A71"/>
    <w:rsid w:val="00257F37"/>
    <w:rsid w:val="002605F2"/>
    <w:rsid w:val="00260940"/>
    <w:rsid w:val="00260ECA"/>
    <w:rsid w:val="00264701"/>
    <w:rsid w:val="00265816"/>
    <w:rsid w:val="00270000"/>
    <w:rsid w:val="00270934"/>
    <w:rsid w:val="00273468"/>
    <w:rsid w:val="00274B97"/>
    <w:rsid w:val="002753B4"/>
    <w:rsid w:val="00280D93"/>
    <w:rsid w:val="002815AE"/>
    <w:rsid w:val="00281F60"/>
    <w:rsid w:val="00282D4C"/>
    <w:rsid w:val="00283A5F"/>
    <w:rsid w:val="0028440C"/>
    <w:rsid w:val="00284EEB"/>
    <w:rsid w:val="00285851"/>
    <w:rsid w:val="002858DE"/>
    <w:rsid w:val="002863DC"/>
    <w:rsid w:val="0028652B"/>
    <w:rsid w:val="00286BC1"/>
    <w:rsid w:val="00286D16"/>
    <w:rsid w:val="002922A9"/>
    <w:rsid w:val="002929D4"/>
    <w:rsid w:val="0029541E"/>
    <w:rsid w:val="002A144D"/>
    <w:rsid w:val="002A1821"/>
    <w:rsid w:val="002A258B"/>
    <w:rsid w:val="002A319D"/>
    <w:rsid w:val="002A480A"/>
    <w:rsid w:val="002A6915"/>
    <w:rsid w:val="002B0F0E"/>
    <w:rsid w:val="002B1933"/>
    <w:rsid w:val="002B2992"/>
    <w:rsid w:val="002B446D"/>
    <w:rsid w:val="002B52FD"/>
    <w:rsid w:val="002B5505"/>
    <w:rsid w:val="002B64CD"/>
    <w:rsid w:val="002B777C"/>
    <w:rsid w:val="002C0A2E"/>
    <w:rsid w:val="002C0FAC"/>
    <w:rsid w:val="002C1254"/>
    <w:rsid w:val="002C1FF8"/>
    <w:rsid w:val="002C2127"/>
    <w:rsid w:val="002C7AC3"/>
    <w:rsid w:val="002D0EC3"/>
    <w:rsid w:val="002D3248"/>
    <w:rsid w:val="002D41D4"/>
    <w:rsid w:val="002D4F42"/>
    <w:rsid w:val="002D56BD"/>
    <w:rsid w:val="002E0136"/>
    <w:rsid w:val="002E29EF"/>
    <w:rsid w:val="002E5B83"/>
    <w:rsid w:val="002E7613"/>
    <w:rsid w:val="002F0CFF"/>
    <w:rsid w:val="002F1453"/>
    <w:rsid w:val="002F1912"/>
    <w:rsid w:val="002F1A9A"/>
    <w:rsid w:val="002F323A"/>
    <w:rsid w:val="002F535D"/>
    <w:rsid w:val="002F5672"/>
    <w:rsid w:val="00301FFD"/>
    <w:rsid w:val="003027E9"/>
    <w:rsid w:val="003039D7"/>
    <w:rsid w:val="0030421B"/>
    <w:rsid w:val="00304964"/>
    <w:rsid w:val="00305043"/>
    <w:rsid w:val="0030738A"/>
    <w:rsid w:val="00307DD3"/>
    <w:rsid w:val="0031501A"/>
    <w:rsid w:val="0032028C"/>
    <w:rsid w:val="003231C9"/>
    <w:rsid w:val="00324B92"/>
    <w:rsid w:val="00325F61"/>
    <w:rsid w:val="003277A0"/>
    <w:rsid w:val="003343B0"/>
    <w:rsid w:val="003347D3"/>
    <w:rsid w:val="003358D8"/>
    <w:rsid w:val="0034079E"/>
    <w:rsid w:val="00343A3B"/>
    <w:rsid w:val="00345BA7"/>
    <w:rsid w:val="0034692B"/>
    <w:rsid w:val="00346CD8"/>
    <w:rsid w:val="00347B11"/>
    <w:rsid w:val="003506A5"/>
    <w:rsid w:val="00351934"/>
    <w:rsid w:val="00351A55"/>
    <w:rsid w:val="00353B5C"/>
    <w:rsid w:val="00353B89"/>
    <w:rsid w:val="003544BE"/>
    <w:rsid w:val="003568B6"/>
    <w:rsid w:val="003608F8"/>
    <w:rsid w:val="00361A37"/>
    <w:rsid w:val="0036680D"/>
    <w:rsid w:val="003670EA"/>
    <w:rsid w:val="003677D3"/>
    <w:rsid w:val="00370128"/>
    <w:rsid w:val="00370720"/>
    <w:rsid w:val="00370799"/>
    <w:rsid w:val="00371E44"/>
    <w:rsid w:val="00373595"/>
    <w:rsid w:val="00373716"/>
    <w:rsid w:val="00373952"/>
    <w:rsid w:val="0037399A"/>
    <w:rsid w:val="00373AE8"/>
    <w:rsid w:val="00375AEF"/>
    <w:rsid w:val="00375D46"/>
    <w:rsid w:val="00375DFE"/>
    <w:rsid w:val="003769D8"/>
    <w:rsid w:val="00377A65"/>
    <w:rsid w:val="00377D82"/>
    <w:rsid w:val="00380EEE"/>
    <w:rsid w:val="00381D2C"/>
    <w:rsid w:val="00391CBB"/>
    <w:rsid w:val="00393CA0"/>
    <w:rsid w:val="00393D34"/>
    <w:rsid w:val="003A157B"/>
    <w:rsid w:val="003A2293"/>
    <w:rsid w:val="003A338C"/>
    <w:rsid w:val="003A386D"/>
    <w:rsid w:val="003B1036"/>
    <w:rsid w:val="003B1061"/>
    <w:rsid w:val="003B1957"/>
    <w:rsid w:val="003B1AF4"/>
    <w:rsid w:val="003B2468"/>
    <w:rsid w:val="003B312A"/>
    <w:rsid w:val="003B3BAF"/>
    <w:rsid w:val="003B503C"/>
    <w:rsid w:val="003B517B"/>
    <w:rsid w:val="003B5843"/>
    <w:rsid w:val="003B65B8"/>
    <w:rsid w:val="003B66FD"/>
    <w:rsid w:val="003B6BFD"/>
    <w:rsid w:val="003C0898"/>
    <w:rsid w:val="003C12A4"/>
    <w:rsid w:val="003C21D7"/>
    <w:rsid w:val="003C2E15"/>
    <w:rsid w:val="003C3936"/>
    <w:rsid w:val="003C4335"/>
    <w:rsid w:val="003C4F56"/>
    <w:rsid w:val="003C6502"/>
    <w:rsid w:val="003C6B68"/>
    <w:rsid w:val="003C6C06"/>
    <w:rsid w:val="003C6E48"/>
    <w:rsid w:val="003D3BAC"/>
    <w:rsid w:val="003D5562"/>
    <w:rsid w:val="003D6B64"/>
    <w:rsid w:val="003E2936"/>
    <w:rsid w:val="003E5267"/>
    <w:rsid w:val="003E566B"/>
    <w:rsid w:val="003E62AC"/>
    <w:rsid w:val="003E7434"/>
    <w:rsid w:val="003E752B"/>
    <w:rsid w:val="003F3953"/>
    <w:rsid w:val="004002DF"/>
    <w:rsid w:val="004008A0"/>
    <w:rsid w:val="00401655"/>
    <w:rsid w:val="00401AD3"/>
    <w:rsid w:val="00401DC5"/>
    <w:rsid w:val="0040360A"/>
    <w:rsid w:val="00403A7C"/>
    <w:rsid w:val="004041BD"/>
    <w:rsid w:val="004110FE"/>
    <w:rsid w:val="00412762"/>
    <w:rsid w:val="00414F63"/>
    <w:rsid w:val="004169B0"/>
    <w:rsid w:val="00425BB8"/>
    <w:rsid w:val="004263D0"/>
    <w:rsid w:val="004339A3"/>
    <w:rsid w:val="00434DE7"/>
    <w:rsid w:val="00437B84"/>
    <w:rsid w:val="00440F5B"/>
    <w:rsid w:val="00441518"/>
    <w:rsid w:val="0044636B"/>
    <w:rsid w:val="00446D12"/>
    <w:rsid w:val="00447A1C"/>
    <w:rsid w:val="004503E8"/>
    <w:rsid w:val="00452C9D"/>
    <w:rsid w:val="0045325B"/>
    <w:rsid w:val="0045518C"/>
    <w:rsid w:val="0045525C"/>
    <w:rsid w:val="00456292"/>
    <w:rsid w:val="0046067D"/>
    <w:rsid w:val="00460C24"/>
    <w:rsid w:val="00462299"/>
    <w:rsid w:val="0046385A"/>
    <w:rsid w:val="00464DFB"/>
    <w:rsid w:val="004652CE"/>
    <w:rsid w:val="00466035"/>
    <w:rsid w:val="004705FB"/>
    <w:rsid w:val="00473419"/>
    <w:rsid w:val="00473DB0"/>
    <w:rsid w:val="00474D8A"/>
    <w:rsid w:val="00474E41"/>
    <w:rsid w:val="00475E2F"/>
    <w:rsid w:val="00475FF4"/>
    <w:rsid w:val="004773E1"/>
    <w:rsid w:val="004826D3"/>
    <w:rsid w:val="00483F58"/>
    <w:rsid w:val="004867E5"/>
    <w:rsid w:val="00490B20"/>
    <w:rsid w:val="004920DF"/>
    <w:rsid w:val="00494A85"/>
    <w:rsid w:val="00496F3F"/>
    <w:rsid w:val="00497954"/>
    <w:rsid w:val="004A0577"/>
    <w:rsid w:val="004A23E4"/>
    <w:rsid w:val="004A32C1"/>
    <w:rsid w:val="004A38FF"/>
    <w:rsid w:val="004B1D13"/>
    <w:rsid w:val="004B21C5"/>
    <w:rsid w:val="004B268E"/>
    <w:rsid w:val="004B32E6"/>
    <w:rsid w:val="004B38C9"/>
    <w:rsid w:val="004B3DB1"/>
    <w:rsid w:val="004B4A90"/>
    <w:rsid w:val="004B51DA"/>
    <w:rsid w:val="004B5460"/>
    <w:rsid w:val="004B55D2"/>
    <w:rsid w:val="004C1434"/>
    <w:rsid w:val="004C33C8"/>
    <w:rsid w:val="004C3BF7"/>
    <w:rsid w:val="004C3F92"/>
    <w:rsid w:val="004C4E72"/>
    <w:rsid w:val="004C5A2F"/>
    <w:rsid w:val="004C6926"/>
    <w:rsid w:val="004C703B"/>
    <w:rsid w:val="004D0485"/>
    <w:rsid w:val="004D12E6"/>
    <w:rsid w:val="004D1481"/>
    <w:rsid w:val="004D2730"/>
    <w:rsid w:val="004D2FAD"/>
    <w:rsid w:val="004D3959"/>
    <w:rsid w:val="004D6A87"/>
    <w:rsid w:val="004D7C69"/>
    <w:rsid w:val="004E00B7"/>
    <w:rsid w:val="004E087F"/>
    <w:rsid w:val="004E0B36"/>
    <w:rsid w:val="004E0BCE"/>
    <w:rsid w:val="004E0E51"/>
    <w:rsid w:val="004E277C"/>
    <w:rsid w:val="004E42B6"/>
    <w:rsid w:val="004E4460"/>
    <w:rsid w:val="004E4F43"/>
    <w:rsid w:val="004E5B9A"/>
    <w:rsid w:val="004E6F49"/>
    <w:rsid w:val="004F08B5"/>
    <w:rsid w:val="004F17AB"/>
    <w:rsid w:val="004F3620"/>
    <w:rsid w:val="004F3C79"/>
    <w:rsid w:val="004F439C"/>
    <w:rsid w:val="004F5794"/>
    <w:rsid w:val="004F68B1"/>
    <w:rsid w:val="004F7D49"/>
    <w:rsid w:val="00500CEC"/>
    <w:rsid w:val="005017CD"/>
    <w:rsid w:val="00503324"/>
    <w:rsid w:val="0051197B"/>
    <w:rsid w:val="00513F7C"/>
    <w:rsid w:val="0051654A"/>
    <w:rsid w:val="00516D5A"/>
    <w:rsid w:val="0052032A"/>
    <w:rsid w:val="005216C4"/>
    <w:rsid w:val="00522A4B"/>
    <w:rsid w:val="00522E0F"/>
    <w:rsid w:val="0052432F"/>
    <w:rsid w:val="00526D6F"/>
    <w:rsid w:val="00531619"/>
    <w:rsid w:val="00533C84"/>
    <w:rsid w:val="00537FF0"/>
    <w:rsid w:val="005404A4"/>
    <w:rsid w:val="0054298C"/>
    <w:rsid w:val="00545127"/>
    <w:rsid w:val="00545882"/>
    <w:rsid w:val="00546863"/>
    <w:rsid w:val="00550E36"/>
    <w:rsid w:val="005515AE"/>
    <w:rsid w:val="005521B4"/>
    <w:rsid w:val="00552DB3"/>
    <w:rsid w:val="00553126"/>
    <w:rsid w:val="00554C53"/>
    <w:rsid w:val="00555325"/>
    <w:rsid w:val="0055625D"/>
    <w:rsid w:val="00560C97"/>
    <w:rsid w:val="0056226E"/>
    <w:rsid w:val="00564C84"/>
    <w:rsid w:val="00565407"/>
    <w:rsid w:val="00565EFD"/>
    <w:rsid w:val="0056629A"/>
    <w:rsid w:val="0057077C"/>
    <w:rsid w:val="005710FA"/>
    <w:rsid w:val="00575CBC"/>
    <w:rsid w:val="005768AB"/>
    <w:rsid w:val="005803D9"/>
    <w:rsid w:val="0058124B"/>
    <w:rsid w:val="00581525"/>
    <w:rsid w:val="00581BEA"/>
    <w:rsid w:val="00582FF2"/>
    <w:rsid w:val="0058625E"/>
    <w:rsid w:val="00587D4B"/>
    <w:rsid w:val="00590A65"/>
    <w:rsid w:val="00592412"/>
    <w:rsid w:val="00593094"/>
    <w:rsid w:val="00593491"/>
    <w:rsid w:val="00593905"/>
    <w:rsid w:val="00594DFA"/>
    <w:rsid w:val="005959DC"/>
    <w:rsid w:val="005A0FB0"/>
    <w:rsid w:val="005A166A"/>
    <w:rsid w:val="005A28D3"/>
    <w:rsid w:val="005A7241"/>
    <w:rsid w:val="005B1369"/>
    <w:rsid w:val="005B1A76"/>
    <w:rsid w:val="005B201F"/>
    <w:rsid w:val="005B3CE6"/>
    <w:rsid w:val="005B53EC"/>
    <w:rsid w:val="005B6575"/>
    <w:rsid w:val="005B7790"/>
    <w:rsid w:val="005C1222"/>
    <w:rsid w:val="005C143A"/>
    <w:rsid w:val="005C1A7D"/>
    <w:rsid w:val="005C267A"/>
    <w:rsid w:val="005C4E57"/>
    <w:rsid w:val="005C6FD0"/>
    <w:rsid w:val="005D6B91"/>
    <w:rsid w:val="005D796F"/>
    <w:rsid w:val="005E0A18"/>
    <w:rsid w:val="005E17AF"/>
    <w:rsid w:val="005E4DF7"/>
    <w:rsid w:val="005E51AC"/>
    <w:rsid w:val="005F0975"/>
    <w:rsid w:val="005F1EE3"/>
    <w:rsid w:val="005F5A49"/>
    <w:rsid w:val="005F6999"/>
    <w:rsid w:val="005F7CE4"/>
    <w:rsid w:val="00602395"/>
    <w:rsid w:val="0060302C"/>
    <w:rsid w:val="00603C34"/>
    <w:rsid w:val="00604398"/>
    <w:rsid w:val="00604465"/>
    <w:rsid w:val="00605CFD"/>
    <w:rsid w:val="0060646A"/>
    <w:rsid w:val="00607A4C"/>
    <w:rsid w:val="00607B95"/>
    <w:rsid w:val="00607E29"/>
    <w:rsid w:val="00610265"/>
    <w:rsid w:val="00612095"/>
    <w:rsid w:val="006127EC"/>
    <w:rsid w:val="0061580F"/>
    <w:rsid w:val="00617635"/>
    <w:rsid w:val="00622C43"/>
    <w:rsid w:val="006250C7"/>
    <w:rsid w:val="006251D7"/>
    <w:rsid w:val="006255C5"/>
    <w:rsid w:val="006266FF"/>
    <w:rsid w:val="00626AB8"/>
    <w:rsid w:val="00630C8A"/>
    <w:rsid w:val="00632CF3"/>
    <w:rsid w:val="00632E53"/>
    <w:rsid w:val="00633C03"/>
    <w:rsid w:val="006355DD"/>
    <w:rsid w:val="00636B58"/>
    <w:rsid w:val="006376E8"/>
    <w:rsid w:val="006379AD"/>
    <w:rsid w:val="00644293"/>
    <w:rsid w:val="00644900"/>
    <w:rsid w:val="00645250"/>
    <w:rsid w:val="00645D3C"/>
    <w:rsid w:val="00645D6C"/>
    <w:rsid w:val="006472A1"/>
    <w:rsid w:val="00650C09"/>
    <w:rsid w:val="006515B1"/>
    <w:rsid w:val="00653B80"/>
    <w:rsid w:val="00653CB9"/>
    <w:rsid w:val="006547F8"/>
    <w:rsid w:val="00654820"/>
    <w:rsid w:val="006603B4"/>
    <w:rsid w:val="00660EA4"/>
    <w:rsid w:val="0066235F"/>
    <w:rsid w:val="006623AC"/>
    <w:rsid w:val="0066293D"/>
    <w:rsid w:val="00662C06"/>
    <w:rsid w:val="00666DE0"/>
    <w:rsid w:val="0067110C"/>
    <w:rsid w:val="006725D9"/>
    <w:rsid w:val="00674184"/>
    <w:rsid w:val="00674A02"/>
    <w:rsid w:val="006750C9"/>
    <w:rsid w:val="00675E57"/>
    <w:rsid w:val="00676316"/>
    <w:rsid w:val="00676F43"/>
    <w:rsid w:val="00677288"/>
    <w:rsid w:val="0068430E"/>
    <w:rsid w:val="00687332"/>
    <w:rsid w:val="006874D7"/>
    <w:rsid w:val="0069039F"/>
    <w:rsid w:val="006904A4"/>
    <w:rsid w:val="0069387D"/>
    <w:rsid w:val="006958A7"/>
    <w:rsid w:val="00696DBF"/>
    <w:rsid w:val="006A2822"/>
    <w:rsid w:val="006A3282"/>
    <w:rsid w:val="006A38B1"/>
    <w:rsid w:val="006A4B20"/>
    <w:rsid w:val="006A6115"/>
    <w:rsid w:val="006A71D9"/>
    <w:rsid w:val="006B06D1"/>
    <w:rsid w:val="006B168F"/>
    <w:rsid w:val="006B1FA9"/>
    <w:rsid w:val="006B2142"/>
    <w:rsid w:val="006B3A30"/>
    <w:rsid w:val="006B4865"/>
    <w:rsid w:val="006B5763"/>
    <w:rsid w:val="006B6A60"/>
    <w:rsid w:val="006B78B5"/>
    <w:rsid w:val="006B7CB5"/>
    <w:rsid w:val="006C0771"/>
    <w:rsid w:val="006C07CB"/>
    <w:rsid w:val="006C1F3F"/>
    <w:rsid w:val="006C1F81"/>
    <w:rsid w:val="006C2837"/>
    <w:rsid w:val="006C2ACD"/>
    <w:rsid w:val="006C3BCD"/>
    <w:rsid w:val="006C3F48"/>
    <w:rsid w:val="006C3F79"/>
    <w:rsid w:val="006C5EB5"/>
    <w:rsid w:val="006C6F3F"/>
    <w:rsid w:val="006C7B84"/>
    <w:rsid w:val="006D1282"/>
    <w:rsid w:val="006D2F8F"/>
    <w:rsid w:val="006D3754"/>
    <w:rsid w:val="006D3BD6"/>
    <w:rsid w:val="006E074D"/>
    <w:rsid w:val="006E07A1"/>
    <w:rsid w:val="006E1DAF"/>
    <w:rsid w:val="006E4429"/>
    <w:rsid w:val="006E4E9C"/>
    <w:rsid w:val="006E673B"/>
    <w:rsid w:val="006E6931"/>
    <w:rsid w:val="006E709C"/>
    <w:rsid w:val="006E76FE"/>
    <w:rsid w:val="006F16D8"/>
    <w:rsid w:val="006F1D5A"/>
    <w:rsid w:val="006F7D76"/>
    <w:rsid w:val="00700A75"/>
    <w:rsid w:val="007014C2"/>
    <w:rsid w:val="007021C3"/>
    <w:rsid w:val="00703078"/>
    <w:rsid w:val="00712891"/>
    <w:rsid w:val="00713938"/>
    <w:rsid w:val="0071426D"/>
    <w:rsid w:val="00717135"/>
    <w:rsid w:val="00720E8A"/>
    <w:rsid w:val="007238D5"/>
    <w:rsid w:val="00723AD7"/>
    <w:rsid w:val="00724B44"/>
    <w:rsid w:val="00724FAB"/>
    <w:rsid w:val="00725204"/>
    <w:rsid w:val="007252CD"/>
    <w:rsid w:val="0074067E"/>
    <w:rsid w:val="007421A3"/>
    <w:rsid w:val="00744F79"/>
    <w:rsid w:val="00745611"/>
    <w:rsid w:val="00745AFC"/>
    <w:rsid w:val="007473C1"/>
    <w:rsid w:val="00750024"/>
    <w:rsid w:val="007501C3"/>
    <w:rsid w:val="00751C4C"/>
    <w:rsid w:val="00752ED1"/>
    <w:rsid w:val="00755CAE"/>
    <w:rsid w:val="00755DCD"/>
    <w:rsid w:val="007569E4"/>
    <w:rsid w:val="00757973"/>
    <w:rsid w:val="0076081A"/>
    <w:rsid w:val="00761452"/>
    <w:rsid w:val="0076275A"/>
    <w:rsid w:val="007633D4"/>
    <w:rsid w:val="00772009"/>
    <w:rsid w:val="00772093"/>
    <w:rsid w:val="0077294F"/>
    <w:rsid w:val="00775EB8"/>
    <w:rsid w:val="0077696C"/>
    <w:rsid w:val="00776DF9"/>
    <w:rsid w:val="00780318"/>
    <w:rsid w:val="00780376"/>
    <w:rsid w:val="0078278E"/>
    <w:rsid w:val="00782D80"/>
    <w:rsid w:val="0078339C"/>
    <w:rsid w:val="007840A0"/>
    <w:rsid w:val="007845A1"/>
    <w:rsid w:val="007854BA"/>
    <w:rsid w:val="00785B1F"/>
    <w:rsid w:val="00785ED9"/>
    <w:rsid w:val="007907C4"/>
    <w:rsid w:val="00790B0E"/>
    <w:rsid w:val="00791543"/>
    <w:rsid w:val="00792635"/>
    <w:rsid w:val="007943A2"/>
    <w:rsid w:val="00794D82"/>
    <w:rsid w:val="00795623"/>
    <w:rsid w:val="00797715"/>
    <w:rsid w:val="007979E1"/>
    <w:rsid w:val="007A003C"/>
    <w:rsid w:val="007A10B3"/>
    <w:rsid w:val="007A12BF"/>
    <w:rsid w:val="007A1984"/>
    <w:rsid w:val="007A2997"/>
    <w:rsid w:val="007A3CD1"/>
    <w:rsid w:val="007A508F"/>
    <w:rsid w:val="007A55E1"/>
    <w:rsid w:val="007A5D41"/>
    <w:rsid w:val="007A6B3D"/>
    <w:rsid w:val="007A735F"/>
    <w:rsid w:val="007B1247"/>
    <w:rsid w:val="007B1427"/>
    <w:rsid w:val="007B257A"/>
    <w:rsid w:val="007B2C02"/>
    <w:rsid w:val="007B352A"/>
    <w:rsid w:val="007B3FBA"/>
    <w:rsid w:val="007B4C0F"/>
    <w:rsid w:val="007B5F1A"/>
    <w:rsid w:val="007B6DB7"/>
    <w:rsid w:val="007C1856"/>
    <w:rsid w:val="007C1D8B"/>
    <w:rsid w:val="007C2E8B"/>
    <w:rsid w:val="007C4FB8"/>
    <w:rsid w:val="007C6ED9"/>
    <w:rsid w:val="007C700D"/>
    <w:rsid w:val="007D0B3B"/>
    <w:rsid w:val="007D0D90"/>
    <w:rsid w:val="007D1137"/>
    <w:rsid w:val="007D1EEC"/>
    <w:rsid w:val="007D230F"/>
    <w:rsid w:val="007D2EB1"/>
    <w:rsid w:val="007D424D"/>
    <w:rsid w:val="007D4261"/>
    <w:rsid w:val="007D5A00"/>
    <w:rsid w:val="007D5A74"/>
    <w:rsid w:val="007D5EEC"/>
    <w:rsid w:val="007D6AC3"/>
    <w:rsid w:val="007D7EB8"/>
    <w:rsid w:val="007E05E7"/>
    <w:rsid w:val="007E26F4"/>
    <w:rsid w:val="007E2F30"/>
    <w:rsid w:val="007E64EF"/>
    <w:rsid w:val="007F1B9D"/>
    <w:rsid w:val="007F2E03"/>
    <w:rsid w:val="007F31E2"/>
    <w:rsid w:val="007F6AB9"/>
    <w:rsid w:val="007F72D8"/>
    <w:rsid w:val="00801313"/>
    <w:rsid w:val="00801536"/>
    <w:rsid w:val="00806222"/>
    <w:rsid w:val="00811B64"/>
    <w:rsid w:val="008129FE"/>
    <w:rsid w:val="00816285"/>
    <w:rsid w:val="008213D4"/>
    <w:rsid w:val="00823DC8"/>
    <w:rsid w:val="00824FB2"/>
    <w:rsid w:val="00827DB5"/>
    <w:rsid w:val="008305F2"/>
    <w:rsid w:val="00830DFA"/>
    <w:rsid w:val="00832420"/>
    <w:rsid w:val="008333FA"/>
    <w:rsid w:val="008334D2"/>
    <w:rsid w:val="00836A52"/>
    <w:rsid w:val="00840884"/>
    <w:rsid w:val="008415BB"/>
    <w:rsid w:val="00842C13"/>
    <w:rsid w:val="00843E35"/>
    <w:rsid w:val="0084514B"/>
    <w:rsid w:val="00846BBD"/>
    <w:rsid w:val="008500B5"/>
    <w:rsid w:val="0085082F"/>
    <w:rsid w:val="00851650"/>
    <w:rsid w:val="00852EA8"/>
    <w:rsid w:val="00853D17"/>
    <w:rsid w:val="00853DC6"/>
    <w:rsid w:val="0085429B"/>
    <w:rsid w:val="00855240"/>
    <w:rsid w:val="00860B8E"/>
    <w:rsid w:val="00861DF1"/>
    <w:rsid w:val="00862754"/>
    <w:rsid w:val="00863B21"/>
    <w:rsid w:val="00865C2E"/>
    <w:rsid w:val="00871D81"/>
    <w:rsid w:val="00871EC8"/>
    <w:rsid w:val="00874AAE"/>
    <w:rsid w:val="008756DB"/>
    <w:rsid w:val="008810B0"/>
    <w:rsid w:val="008820E8"/>
    <w:rsid w:val="00882A0F"/>
    <w:rsid w:val="0088352F"/>
    <w:rsid w:val="00883867"/>
    <w:rsid w:val="00885858"/>
    <w:rsid w:val="0088673C"/>
    <w:rsid w:val="00886977"/>
    <w:rsid w:val="00887274"/>
    <w:rsid w:val="00892686"/>
    <w:rsid w:val="00892EC7"/>
    <w:rsid w:val="00894680"/>
    <w:rsid w:val="00897590"/>
    <w:rsid w:val="00897D79"/>
    <w:rsid w:val="00897FFC"/>
    <w:rsid w:val="008A2E4D"/>
    <w:rsid w:val="008A51D1"/>
    <w:rsid w:val="008B04B2"/>
    <w:rsid w:val="008B1B53"/>
    <w:rsid w:val="008B2668"/>
    <w:rsid w:val="008B3305"/>
    <w:rsid w:val="008B39DF"/>
    <w:rsid w:val="008B4249"/>
    <w:rsid w:val="008B57B6"/>
    <w:rsid w:val="008C4553"/>
    <w:rsid w:val="008C472A"/>
    <w:rsid w:val="008C680E"/>
    <w:rsid w:val="008C68CF"/>
    <w:rsid w:val="008C7C3B"/>
    <w:rsid w:val="008D0DC2"/>
    <w:rsid w:val="008D147F"/>
    <w:rsid w:val="008D184B"/>
    <w:rsid w:val="008D1929"/>
    <w:rsid w:val="008D2D6B"/>
    <w:rsid w:val="008D2FB8"/>
    <w:rsid w:val="008D423E"/>
    <w:rsid w:val="008D473A"/>
    <w:rsid w:val="008D7370"/>
    <w:rsid w:val="008D76A1"/>
    <w:rsid w:val="008E0011"/>
    <w:rsid w:val="008E2692"/>
    <w:rsid w:val="008E36B9"/>
    <w:rsid w:val="008E41F3"/>
    <w:rsid w:val="008E60B4"/>
    <w:rsid w:val="008E7A6E"/>
    <w:rsid w:val="008F0684"/>
    <w:rsid w:val="008F1A55"/>
    <w:rsid w:val="008F2AF1"/>
    <w:rsid w:val="008F3CD5"/>
    <w:rsid w:val="008F46F7"/>
    <w:rsid w:val="008F484A"/>
    <w:rsid w:val="008F5A73"/>
    <w:rsid w:val="008F5BBF"/>
    <w:rsid w:val="008F74E0"/>
    <w:rsid w:val="008F7E58"/>
    <w:rsid w:val="009035DB"/>
    <w:rsid w:val="00904548"/>
    <w:rsid w:val="00904E01"/>
    <w:rsid w:val="00907893"/>
    <w:rsid w:val="00907AEA"/>
    <w:rsid w:val="00907C93"/>
    <w:rsid w:val="0091256B"/>
    <w:rsid w:val="00912CA0"/>
    <w:rsid w:val="0091441D"/>
    <w:rsid w:val="00917957"/>
    <w:rsid w:val="00917B8D"/>
    <w:rsid w:val="00922273"/>
    <w:rsid w:val="0092300B"/>
    <w:rsid w:val="00924216"/>
    <w:rsid w:val="00924DC3"/>
    <w:rsid w:val="00925155"/>
    <w:rsid w:val="00927585"/>
    <w:rsid w:val="00930238"/>
    <w:rsid w:val="00930B2D"/>
    <w:rsid w:val="0093130D"/>
    <w:rsid w:val="00931E9B"/>
    <w:rsid w:val="009330A1"/>
    <w:rsid w:val="00934C28"/>
    <w:rsid w:val="00935776"/>
    <w:rsid w:val="009374D9"/>
    <w:rsid w:val="00940274"/>
    <w:rsid w:val="00940EF7"/>
    <w:rsid w:val="00941F9A"/>
    <w:rsid w:val="009431C9"/>
    <w:rsid w:val="0094460D"/>
    <w:rsid w:val="00945A4E"/>
    <w:rsid w:val="00946018"/>
    <w:rsid w:val="00946885"/>
    <w:rsid w:val="00946A0E"/>
    <w:rsid w:val="00947764"/>
    <w:rsid w:val="00953E06"/>
    <w:rsid w:val="0095492C"/>
    <w:rsid w:val="00955A84"/>
    <w:rsid w:val="00956BEC"/>
    <w:rsid w:val="00960F64"/>
    <w:rsid w:val="009641C5"/>
    <w:rsid w:val="00967F60"/>
    <w:rsid w:val="009703AA"/>
    <w:rsid w:val="00970966"/>
    <w:rsid w:val="009739FF"/>
    <w:rsid w:val="00974C1B"/>
    <w:rsid w:val="009750A0"/>
    <w:rsid w:val="00976952"/>
    <w:rsid w:val="00976E42"/>
    <w:rsid w:val="00980EB0"/>
    <w:rsid w:val="00981E16"/>
    <w:rsid w:val="00981F6B"/>
    <w:rsid w:val="009838D0"/>
    <w:rsid w:val="00985CD7"/>
    <w:rsid w:val="00986169"/>
    <w:rsid w:val="0098674D"/>
    <w:rsid w:val="00986ECF"/>
    <w:rsid w:val="009948A6"/>
    <w:rsid w:val="00995B7A"/>
    <w:rsid w:val="009A00A4"/>
    <w:rsid w:val="009A1C83"/>
    <w:rsid w:val="009A1F08"/>
    <w:rsid w:val="009A48C2"/>
    <w:rsid w:val="009A51B5"/>
    <w:rsid w:val="009B1AEA"/>
    <w:rsid w:val="009B1D59"/>
    <w:rsid w:val="009B3641"/>
    <w:rsid w:val="009B652E"/>
    <w:rsid w:val="009B6E74"/>
    <w:rsid w:val="009C1685"/>
    <w:rsid w:val="009C34A4"/>
    <w:rsid w:val="009C69F1"/>
    <w:rsid w:val="009C6B39"/>
    <w:rsid w:val="009D097B"/>
    <w:rsid w:val="009D1770"/>
    <w:rsid w:val="009D18C3"/>
    <w:rsid w:val="009D2EDE"/>
    <w:rsid w:val="009D3CCE"/>
    <w:rsid w:val="009D5A24"/>
    <w:rsid w:val="009D7270"/>
    <w:rsid w:val="009E0118"/>
    <w:rsid w:val="009E1507"/>
    <w:rsid w:val="009E1EF9"/>
    <w:rsid w:val="009E1F48"/>
    <w:rsid w:val="009E2330"/>
    <w:rsid w:val="009E2CA1"/>
    <w:rsid w:val="009E55BB"/>
    <w:rsid w:val="009E5A2F"/>
    <w:rsid w:val="009E5C40"/>
    <w:rsid w:val="009F2403"/>
    <w:rsid w:val="009F597E"/>
    <w:rsid w:val="009F6C31"/>
    <w:rsid w:val="009F6CA3"/>
    <w:rsid w:val="009F75B6"/>
    <w:rsid w:val="009F7B47"/>
    <w:rsid w:val="00A006C4"/>
    <w:rsid w:val="00A00F9E"/>
    <w:rsid w:val="00A0179A"/>
    <w:rsid w:val="00A02297"/>
    <w:rsid w:val="00A047F3"/>
    <w:rsid w:val="00A06105"/>
    <w:rsid w:val="00A0751D"/>
    <w:rsid w:val="00A10463"/>
    <w:rsid w:val="00A1110C"/>
    <w:rsid w:val="00A11EC4"/>
    <w:rsid w:val="00A12FD0"/>
    <w:rsid w:val="00A13893"/>
    <w:rsid w:val="00A17225"/>
    <w:rsid w:val="00A1723F"/>
    <w:rsid w:val="00A17A49"/>
    <w:rsid w:val="00A17D27"/>
    <w:rsid w:val="00A17F69"/>
    <w:rsid w:val="00A207D8"/>
    <w:rsid w:val="00A22AEF"/>
    <w:rsid w:val="00A3015B"/>
    <w:rsid w:val="00A3156D"/>
    <w:rsid w:val="00A31859"/>
    <w:rsid w:val="00A3185A"/>
    <w:rsid w:val="00A3324C"/>
    <w:rsid w:val="00A33F15"/>
    <w:rsid w:val="00A3527B"/>
    <w:rsid w:val="00A354E2"/>
    <w:rsid w:val="00A35812"/>
    <w:rsid w:val="00A35F9B"/>
    <w:rsid w:val="00A377D4"/>
    <w:rsid w:val="00A42C02"/>
    <w:rsid w:val="00A43C43"/>
    <w:rsid w:val="00A440DD"/>
    <w:rsid w:val="00A44520"/>
    <w:rsid w:val="00A44DE0"/>
    <w:rsid w:val="00A468FA"/>
    <w:rsid w:val="00A46F75"/>
    <w:rsid w:val="00A47ACB"/>
    <w:rsid w:val="00A50D5C"/>
    <w:rsid w:val="00A56507"/>
    <w:rsid w:val="00A61BCF"/>
    <w:rsid w:val="00A61D8F"/>
    <w:rsid w:val="00A6354A"/>
    <w:rsid w:val="00A64334"/>
    <w:rsid w:val="00A64FCE"/>
    <w:rsid w:val="00A6569A"/>
    <w:rsid w:val="00A65F31"/>
    <w:rsid w:val="00A71201"/>
    <w:rsid w:val="00A724FD"/>
    <w:rsid w:val="00A725CC"/>
    <w:rsid w:val="00A74F45"/>
    <w:rsid w:val="00A75C47"/>
    <w:rsid w:val="00A769AC"/>
    <w:rsid w:val="00A76ADE"/>
    <w:rsid w:val="00A82658"/>
    <w:rsid w:val="00A8321F"/>
    <w:rsid w:val="00A854D8"/>
    <w:rsid w:val="00A86B01"/>
    <w:rsid w:val="00A9061C"/>
    <w:rsid w:val="00A91C8A"/>
    <w:rsid w:val="00A934C2"/>
    <w:rsid w:val="00A94C54"/>
    <w:rsid w:val="00A96118"/>
    <w:rsid w:val="00A97AF0"/>
    <w:rsid w:val="00AA2707"/>
    <w:rsid w:val="00AA302E"/>
    <w:rsid w:val="00AA33E6"/>
    <w:rsid w:val="00AA39B3"/>
    <w:rsid w:val="00AA43DB"/>
    <w:rsid w:val="00AB0052"/>
    <w:rsid w:val="00AB1435"/>
    <w:rsid w:val="00AB1D4E"/>
    <w:rsid w:val="00AB3287"/>
    <w:rsid w:val="00AB54BF"/>
    <w:rsid w:val="00AB6314"/>
    <w:rsid w:val="00AC0FAF"/>
    <w:rsid w:val="00AC1750"/>
    <w:rsid w:val="00AC2D2E"/>
    <w:rsid w:val="00AC3223"/>
    <w:rsid w:val="00AD01F1"/>
    <w:rsid w:val="00AD2CFA"/>
    <w:rsid w:val="00AD4604"/>
    <w:rsid w:val="00AD4904"/>
    <w:rsid w:val="00AD5242"/>
    <w:rsid w:val="00AD534A"/>
    <w:rsid w:val="00AD68EC"/>
    <w:rsid w:val="00AD6E2A"/>
    <w:rsid w:val="00AD7CD9"/>
    <w:rsid w:val="00AE239A"/>
    <w:rsid w:val="00AE2D38"/>
    <w:rsid w:val="00AE382E"/>
    <w:rsid w:val="00AE4AC7"/>
    <w:rsid w:val="00AE557E"/>
    <w:rsid w:val="00AE6D20"/>
    <w:rsid w:val="00AE738D"/>
    <w:rsid w:val="00AE77D9"/>
    <w:rsid w:val="00AF0FE9"/>
    <w:rsid w:val="00AF14D8"/>
    <w:rsid w:val="00AF3356"/>
    <w:rsid w:val="00AF5466"/>
    <w:rsid w:val="00AF598A"/>
    <w:rsid w:val="00AF707E"/>
    <w:rsid w:val="00B00B33"/>
    <w:rsid w:val="00B00D32"/>
    <w:rsid w:val="00B013BE"/>
    <w:rsid w:val="00B026ED"/>
    <w:rsid w:val="00B02CC2"/>
    <w:rsid w:val="00B03039"/>
    <w:rsid w:val="00B0375E"/>
    <w:rsid w:val="00B03EBA"/>
    <w:rsid w:val="00B04819"/>
    <w:rsid w:val="00B07756"/>
    <w:rsid w:val="00B114CE"/>
    <w:rsid w:val="00B17AC4"/>
    <w:rsid w:val="00B17BFE"/>
    <w:rsid w:val="00B17C5D"/>
    <w:rsid w:val="00B17CE2"/>
    <w:rsid w:val="00B2034B"/>
    <w:rsid w:val="00B235FB"/>
    <w:rsid w:val="00B24FC2"/>
    <w:rsid w:val="00B25844"/>
    <w:rsid w:val="00B26F88"/>
    <w:rsid w:val="00B277F6"/>
    <w:rsid w:val="00B2787A"/>
    <w:rsid w:val="00B3594F"/>
    <w:rsid w:val="00B370F7"/>
    <w:rsid w:val="00B372CF"/>
    <w:rsid w:val="00B37B6E"/>
    <w:rsid w:val="00B37DAC"/>
    <w:rsid w:val="00B41254"/>
    <w:rsid w:val="00B42EA4"/>
    <w:rsid w:val="00B432DB"/>
    <w:rsid w:val="00B44577"/>
    <w:rsid w:val="00B450DE"/>
    <w:rsid w:val="00B459D5"/>
    <w:rsid w:val="00B471F9"/>
    <w:rsid w:val="00B5094A"/>
    <w:rsid w:val="00B51F8C"/>
    <w:rsid w:val="00B520A8"/>
    <w:rsid w:val="00B55043"/>
    <w:rsid w:val="00B616AB"/>
    <w:rsid w:val="00B7236D"/>
    <w:rsid w:val="00B74878"/>
    <w:rsid w:val="00B74F3C"/>
    <w:rsid w:val="00B74F71"/>
    <w:rsid w:val="00B76A75"/>
    <w:rsid w:val="00B7778F"/>
    <w:rsid w:val="00B81F90"/>
    <w:rsid w:val="00B8268A"/>
    <w:rsid w:val="00B8372A"/>
    <w:rsid w:val="00B86C4B"/>
    <w:rsid w:val="00B91287"/>
    <w:rsid w:val="00B92381"/>
    <w:rsid w:val="00B92C05"/>
    <w:rsid w:val="00B92F5A"/>
    <w:rsid w:val="00B94358"/>
    <w:rsid w:val="00B9718C"/>
    <w:rsid w:val="00B972A3"/>
    <w:rsid w:val="00B97A01"/>
    <w:rsid w:val="00BA3644"/>
    <w:rsid w:val="00BA3D85"/>
    <w:rsid w:val="00BA3FC8"/>
    <w:rsid w:val="00BA4449"/>
    <w:rsid w:val="00BA5AEC"/>
    <w:rsid w:val="00BA74E8"/>
    <w:rsid w:val="00BA76D1"/>
    <w:rsid w:val="00BA7DE7"/>
    <w:rsid w:val="00BB0750"/>
    <w:rsid w:val="00BB33C2"/>
    <w:rsid w:val="00BB4911"/>
    <w:rsid w:val="00BB6A85"/>
    <w:rsid w:val="00BB72D7"/>
    <w:rsid w:val="00BB757A"/>
    <w:rsid w:val="00BC33B2"/>
    <w:rsid w:val="00BC6498"/>
    <w:rsid w:val="00BE38C0"/>
    <w:rsid w:val="00BE4DCA"/>
    <w:rsid w:val="00BF0DD0"/>
    <w:rsid w:val="00BF1772"/>
    <w:rsid w:val="00BF5DDE"/>
    <w:rsid w:val="00BF606B"/>
    <w:rsid w:val="00BF7F6F"/>
    <w:rsid w:val="00C000B0"/>
    <w:rsid w:val="00C02018"/>
    <w:rsid w:val="00C02736"/>
    <w:rsid w:val="00C02EFF"/>
    <w:rsid w:val="00C03399"/>
    <w:rsid w:val="00C041A4"/>
    <w:rsid w:val="00C043D3"/>
    <w:rsid w:val="00C05582"/>
    <w:rsid w:val="00C05FD2"/>
    <w:rsid w:val="00C0742B"/>
    <w:rsid w:val="00C074DF"/>
    <w:rsid w:val="00C07ECA"/>
    <w:rsid w:val="00C10CA5"/>
    <w:rsid w:val="00C127FC"/>
    <w:rsid w:val="00C14D6D"/>
    <w:rsid w:val="00C24FA9"/>
    <w:rsid w:val="00C25B70"/>
    <w:rsid w:val="00C26003"/>
    <w:rsid w:val="00C2615A"/>
    <w:rsid w:val="00C27BDB"/>
    <w:rsid w:val="00C30C8C"/>
    <w:rsid w:val="00C31F9C"/>
    <w:rsid w:val="00C32625"/>
    <w:rsid w:val="00C328E7"/>
    <w:rsid w:val="00C3298B"/>
    <w:rsid w:val="00C3436E"/>
    <w:rsid w:val="00C36208"/>
    <w:rsid w:val="00C40284"/>
    <w:rsid w:val="00C40D77"/>
    <w:rsid w:val="00C40EEA"/>
    <w:rsid w:val="00C4109B"/>
    <w:rsid w:val="00C4393A"/>
    <w:rsid w:val="00C45452"/>
    <w:rsid w:val="00C45B99"/>
    <w:rsid w:val="00C46291"/>
    <w:rsid w:val="00C54C6E"/>
    <w:rsid w:val="00C552A4"/>
    <w:rsid w:val="00C56189"/>
    <w:rsid w:val="00C561BF"/>
    <w:rsid w:val="00C56961"/>
    <w:rsid w:val="00C601E8"/>
    <w:rsid w:val="00C61A64"/>
    <w:rsid w:val="00C6217D"/>
    <w:rsid w:val="00C63B74"/>
    <w:rsid w:val="00C6588C"/>
    <w:rsid w:val="00C6795A"/>
    <w:rsid w:val="00C704A1"/>
    <w:rsid w:val="00C73822"/>
    <w:rsid w:val="00C749C4"/>
    <w:rsid w:val="00C75203"/>
    <w:rsid w:val="00C7584F"/>
    <w:rsid w:val="00C76733"/>
    <w:rsid w:val="00C77417"/>
    <w:rsid w:val="00C77E83"/>
    <w:rsid w:val="00C8096F"/>
    <w:rsid w:val="00C80985"/>
    <w:rsid w:val="00C81047"/>
    <w:rsid w:val="00C8292B"/>
    <w:rsid w:val="00C85D08"/>
    <w:rsid w:val="00C85E45"/>
    <w:rsid w:val="00C908A4"/>
    <w:rsid w:val="00C90AC5"/>
    <w:rsid w:val="00C93296"/>
    <w:rsid w:val="00C93319"/>
    <w:rsid w:val="00C93B17"/>
    <w:rsid w:val="00C957F3"/>
    <w:rsid w:val="00C95A26"/>
    <w:rsid w:val="00CA2062"/>
    <w:rsid w:val="00CA27FA"/>
    <w:rsid w:val="00CA28D2"/>
    <w:rsid w:val="00CA2DCA"/>
    <w:rsid w:val="00CA3F92"/>
    <w:rsid w:val="00CA4372"/>
    <w:rsid w:val="00CA5F78"/>
    <w:rsid w:val="00CA6780"/>
    <w:rsid w:val="00CB1B1E"/>
    <w:rsid w:val="00CB6152"/>
    <w:rsid w:val="00CB638B"/>
    <w:rsid w:val="00CC21DF"/>
    <w:rsid w:val="00CC3080"/>
    <w:rsid w:val="00CC6322"/>
    <w:rsid w:val="00CC69B5"/>
    <w:rsid w:val="00CC69FF"/>
    <w:rsid w:val="00CC6B15"/>
    <w:rsid w:val="00CC79FC"/>
    <w:rsid w:val="00CD6F19"/>
    <w:rsid w:val="00CD6FCD"/>
    <w:rsid w:val="00CE0862"/>
    <w:rsid w:val="00CE1BBB"/>
    <w:rsid w:val="00CE48AD"/>
    <w:rsid w:val="00CE5046"/>
    <w:rsid w:val="00CE5C11"/>
    <w:rsid w:val="00CE6464"/>
    <w:rsid w:val="00CE7216"/>
    <w:rsid w:val="00CF094E"/>
    <w:rsid w:val="00CF11F0"/>
    <w:rsid w:val="00CF180E"/>
    <w:rsid w:val="00CF2033"/>
    <w:rsid w:val="00CF47B7"/>
    <w:rsid w:val="00CF56C1"/>
    <w:rsid w:val="00CF625E"/>
    <w:rsid w:val="00CF737A"/>
    <w:rsid w:val="00CF7BD0"/>
    <w:rsid w:val="00D02374"/>
    <w:rsid w:val="00D03F8B"/>
    <w:rsid w:val="00D04049"/>
    <w:rsid w:val="00D047B1"/>
    <w:rsid w:val="00D05186"/>
    <w:rsid w:val="00D05C53"/>
    <w:rsid w:val="00D05DD2"/>
    <w:rsid w:val="00D10277"/>
    <w:rsid w:val="00D1051F"/>
    <w:rsid w:val="00D120FC"/>
    <w:rsid w:val="00D123E5"/>
    <w:rsid w:val="00D15F34"/>
    <w:rsid w:val="00D211B3"/>
    <w:rsid w:val="00D2135E"/>
    <w:rsid w:val="00D222E0"/>
    <w:rsid w:val="00D226E0"/>
    <w:rsid w:val="00D2340A"/>
    <w:rsid w:val="00D26301"/>
    <w:rsid w:val="00D309E3"/>
    <w:rsid w:val="00D31EC1"/>
    <w:rsid w:val="00D32D63"/>
    <w:rsid w:val="00D32E0C"/>
    <w:rsid w:val="00D34B50"/>
    <w:rsid w:val="00D3542A"/>
    <w:rsid w:val="00D4058C"/>
    <w:rsid w:val="00D42CE2"/>
    <w:rsid w:val="00D46BB4"/>
    <w:rsid w:val="00D46CD6"/>
    <w:rsid w:val="00D50D66"/>
    <w:rsid w:val="00D510CB"/>
    <w:rsid w:val="00D5144C"/>
    <w:rsid w:val="00D56313"/>
    <w:rsid w:val="00D579E5"/>
    <w:rsid w:val="00D57F90"/>
    <w:rsid w:val="00D60C66"/>
    <w:rsid w:val="00D6191E"/>
    <w:rsid w:val="00D624D9"/>
    <w:rsid w:val="00D63E61"/>
    <w:rsid w:val="00D6476F"/>
    <w:rsid w:val="00D64E46"/>
    <w:rsid w:val="00D65FBC"/>
    <w:rsid w:val="00D66832"/>
    <w:rsid w:val="00D67194"/>
    <w:rsid w:val="00D67921"/>
    <w:rsid w:val="00D72D10"/>
    <w:rsid w:val="00D730B0"/>
    <w:rsid w:val="00D75283"/>
    <w:rsid w:val="00D7678A"/>
    <w:rsid w:val="00D77E2C"/>
    <w:rsid w:val="00D8228C"/>
    <w:rsid w:val="00D858C1"/>
    <w:rsid w:val="00D9401E"/>
    <w:rsid w:val="00D94BCC"/>
    <w:rsid w:val="00D95957"/>
    <w:rsid w:val="00D96F1B"/>
    <w:rsid w:val="00D97AD5"/>
    <w:rsid w:val="00DA31B2"/>
    <w:rsid w:val="00DA4C52"/>
    <w:rsid w:val="00DA6868"/>
    <w:rsid w:val="00DA6A03"/>
    <w:rsid w:val="00DB0D00"/>
    <w:rsid w:val="00DB250C"/>
    <w:rsid w:val="00DB4986"/>
    <w:rsid w:val="00DB6763"/>
    <w:rsid w:val="00DB6AE5"/>
    <w:rsid w:val="00DC2521"/>
    <w:rsid w:val="00DC29C9"/>
    <w:rsid w:val="00DC40A7"/>
    <w:rsid w:val="00DD0539"/>
    <w:rsid w:val="00DD2531"/>
    <w:rsid w:val="00DD45EF"/>
    <w:rsid w:val="00DD5BEF"/>
    <w:rsid w:val="00DD62CF"/>
    <w:rsid w:val="00DE1795"/>
    <w:rsid w:val="00DE20C7"/>
    <w:rsid w:val="00DE2332"/>
    <w:rsid w:val="00DE28AD"/>
    <w:rsid w:val="00DE6A89"/>
    <w:rsid w:val="00DE6C8C"/>
    <w:rsid w:val="00DE7618"/>
    <w:rsid w:val="00DF00E8"/>
    <w:rsid w:val="00DF01D6"/>
    <w:rsid w:val="00DF12A2"/>
    <w:rsid w:val="00DF2B61"/>
    <w:rsid w:val="00DF3256"/>
    <w:rsid w:val="00DF52CF"/>
    <w:rsid w:val="00DF6C19"/>
    <w:rsid w:val="00DF72E7"/>
    <w:rsid w:val="00DF7D67"/>
    <w:rsid w:val="00E01835"/>
    <w:rsid w:val="00E02B2E"/>
    <w:rsid w:val="00E02DB4"/>
    <w:rsid w:val="00E02E32"/>
    <w:rsid w:val="00E0308F"/>
    <w:rsid w:val="00E033EA"/>
    <w:rsid w:val="00E04E2B"/>
    <w:rsid w:val="00E04F95"/>
    <w:rsid w:val="00E055D5"/>
    <w:rsid w:val="00E05D84"/>
    <w:rsid w:val="00E063E1"/>
    <w:rsid w:val="00E10726"/>
    <w:rsid w:val="00E11C63"/>
    <w:rsid w:val="00E11CB6"/>
    <w:rsid w:val="00E12D54"/>
    <w:rsid w:val="00E12EF5"/>
    <w:rsid w:val="00E13AEF"/>
    <w:rsid w:val="00E14AD4"/>
    <w:rsid w:val="00E15CA3"/>
    <w:rsid w:val="00E16652"/>
    <w:rsid w:val="00E1758D"/>
    <w:rsid w:val="00E20710"/>
    <w:rsid w:val="00E22124"/>
    <w:rsid w:val="00E241EB"/>
    <w:rsid w:val="00E25A00"/>
    <w:rsid w:val="00E31719"/>
    <w:rsid w:val="00E3574E"/>
    <w:rsid w:val="00E35AA8"/>
    <w:rsid w:val="00E35AC1"/>
    <w:rsid w:val="00E40121"/>
    <w:rsid w:val="00E420BF"/>
    <w:rsid w:val="00E424E9"/>
    <w:rsid w:val="00E425C7"/>
    <w:rsid w:val="00E4262F"/>
    <w:rsid w:val="00E45326"/>
    <w:rsid w:val="00E45F59"/>
    <w:rsid w:val="00E4606A"/>
    <w:rsid w:val="00E47770"/>
    <w:rsid w:val="00E51652"/>
    <w:rsid w:val="00E527B6"/>
    <w:rsid w:val="00E54990"/>
    <w:rsid w:val="00E601C1"/>
    <w:rsid w:val="00E6056C"/>
    <w:rsid w:val="00E646F2"/>
    <w:rsid w:val="00E65AF3"/>
    <w:rsid w:val="00E662CC"/>
    <w:rsid w:val="00E664C5"/>
    <w:rsid w:val="00E74E94"/>
    <w:rsid w:val="00E76083"/>
    <w:rsid w:val="00E77C9D"/>
    <w:rsid w:val="00E82BD8"/>
    <w:rsid w:val="00E8424D"/>
    <w:rsid w:val="00E85FBE"/>
    <w:rsid w:val="00E90963"/>
    <w:rsid w:val="00E90C9F"/>
    <w:rsid w:val="00E90F89"/>
    <w:rsid w:val="00E91FCE"/>
    <w:rsid w:val="00E93A9B"/>
    <w:rsid w:val="00E9499C"/>
    <w:rsid w:val="00EA12D8"/>
    <w:rsid w:val="00EA1701"/>
    <w:rsid w:val="00EA3DE3"/>
    <w:rsid w:val="00EA6EEA"/>
    <w:rsid w:val="00EB0870"/>
    <w:rsid w:val="00EB1790"/>
    <w:rsid w:val="00EB247E"/>
    <w:rsid w:val="00EB2A63"/>
    <w:rsid w:val="00EB3739"/>
    <w:rsid w:val="00EB3FD7"/>
    <w:rsid w:val="00EB6187"/>
    <w:rsid w:val="00EB63B2"/>
    <w:rsid w:val="00EB6780"/>
    <w:rsid w:val="00EB773E"/>
    <w:rsid w:val="00EC17DD"/>
    <w:rsid w:val="00EC2FEE"/>
    <w:rsid w:val="00EC3B98"/>
    <w:rsid w:val="00EC58A8"/>
    <w:rsid w:val="00EC6334"/>
    <w:rsid w:val="00EC68E1"/>
    <w:rsid w:val="00EC6DDE"/>
    <w:rsid w:val="00EC756A"/>
    <w:rsid w:val="00EC7FA4"/>
    <w:rsid w:val="00ED12D3"/>
    <w:rsid w:val="00ED1CE5"/>
    <w:rsid w:val="00ED2217"/>
    <w:rsid w:val="00ED2DB9"/>
    <w:rsid w:val="00ED4F5C"/>
    <w:rsid w:val="00ED5A22"/>
    <w:rsid w:val="00EE2652"/>
    <w:rsid w:val="00EE46AA"/>
    <w:rsid w:val="00EE4ADA"/>
    <w:rsid w:val="00EE50A6"/>
    <w:rsid w:val="00EE515E"/>
    <w:rsid w:val="00EE5D8D"/>
    <w:rsid w:val="00EE7BAC"/>
    <w:rsid w:val="00EF082E"/>
    <w:rsid w:val="00EF08D5"/>
    <w:rsid w:val="00EF1D75"/>
    <w:rsid w:val="00EF4FFC"/>
    <w:rsid w:val="00EF5478"/>
    <w:rsid w:val="00EF5557"/>
    <w:rsid w:val="00EF732A"/>
    <w:rsid w:val="00F05B96"/>
    <w:rsid w:val="00F10F94"/>
    <w:rsid w:val="00F1128A"/>
    <w:rsid w:val="00F1414A"/>
    <w:rsid w:val="00F1458D"/>
    <w:rsid w:val="00F16998"/>
    <w:rsid w:val="00F20102"/>
    <w:rsid w:val="00F20F68"/>
    <w:rsid w:val="00F21397"/>
    <w:rsid w:val="00F21771"/>
    <w:rsid w:val="00F22C5B"/>
    <w:rsid w:val="00F235C2"/>
    <w:rsid w:val="00F2616F"/>
    <w:rsid w:val="00F2627A"/>
    <w:rsid w:val="00F26B73"/>
    <w:rsid w:val="00F30E4B"/>
    <w:rsid w:val="00F31AA9"/>
    <w:rsid w:val="00F41939"/>
    <w:rsid w:val="00F4377B"/>
    <w:rsid w:val="00F509F7"/>
    <w:rsid w:val="00F50C29"/>
    <w:rsid w:val="00F51336"/>
    <w:rsid w:val="00F52538"/>
    <w:rsid w:val="00F52F34"/>
    <w:rsid w:val="00F52F36"/>
    <w:rsid w:val="00F53792"/>
    <w:rsid w:val="00F545AB"/>
    <w:rsid w:val="00F54AD7"/>
    <w:rsid w:val="00F55507"/>
    <w:rsid w:val="00F55E2D"/>
    <w:rsid w:val="00F5649E"/>
    <w:rsid w:val="00F57909"/>
    <w:rsid w:val="00F620DF"/>
    <w:rsid w:val="00F65320"/>
    <w:rsid w:val="00F66E04"/>
    <w:rsid w:val="00F673E9"/>
    <w:rsid w:val="00F710E0"/>
    <w:rsid w:val="00F7130E"/>
    <w:rsid w:val="00F7140C"/>
    <w:rsid w:val="00F7148E"/>
    <w:rsid w:val="00F7198E"/>
    <w:rsid w:val="00F720C3"/>
    <w:rsid w:val="00F76401"/>
    <w:rsid w:val="00F764AD"/>
    <w:rsid w:val="00F77C57"/>
    <w:rsid w:val="00F80C76"/>
    <w:rsid w:val="00F8186E"/>
    <w:rsid w:val="00F8221A"/>
    <w:rsid w:val="00F82EF6"/>
    <w:rsid w:val="00F83CE9"/>
    <w:rsid w:val="00F866DD"/>
    <w:rsid w:val="00F86F03"/>
    <w:rsid w:val="00F91E7B"/>
    <w:rsid w:val="00F928EF"/>
    <w:rsid w:val="00F92B6F"/>
    <w:rsid w:val="00FA12C9"/>
    <w:rsid w:val="00FA6BB8"/>
    <w:rsid w:val="00FA76A6"/>
    <w:rsid w:val="00FA7C88"/>
    <w:rsid w:val="00FB0A8A"/>
    <w:rsid w:val="00FB2BDA"/>
    <w:rsid w:val="00FB39EF"/>
    <w:rsid w:val="00FB565F"/>
    <w:rsid w:val="00FB6201"/>
    <w:rsid w:val="00FC0C2A"/>
    <w:rsid w:val="00FC3BBE"/>
    <w:rsid w:val="00FC62E0"/>
    <w:rsid w:val="00FC6F56"/>
    <w:rsid w:val="00FC7048"/>
    <w:rsid w:val="00FD1254"/>
    <w:rsid w:val="00FD1398"/>
    <w:rsid w:val="00FD1E96"/>
    <w:rsid w:val="00FD280B"/>
    <w:rsid w:val="00FD4AB4"/>
    <w:rsid w:val="00FE0C6D"/>
    <w:rsid w:val="00FE2B7C"/>
    <w:rsid w:val="00FE3667"/>
    <w:rsid w:val="00FE5F11"/>
    <w:rsid w:val="00FF63A1"/>
    <w:rsid w:val="00FF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723CA"/>
  <w15:chartTrackingRefBased/>
  <w15:docId w15:val="{18BF05E1-B7CC-4604-AC6C-C85C8A10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65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65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5B7A"/>
  </w:style>
  <w:style w:type="paragraph" w:styleId="Footer">
    <w:name w:val="footer"/>
    <w:basedOn w:val="Normal"/>
    <w:link w:val="Foot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B7A"/>
  </w:style>
  <w:style w:type="paragraph" w:customStyle="1" w:styleId="TableStyle2">
    <w:name w:val="Table Style 2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995B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B7A"/>
    <w:rPr>
      <w:rFonts w:asciiTheme="majorHAnsi" w:eastAsiaTheme="majorEastAsia" w:hAnsiTheme="majorHAnsi" w:cstheme="majorBidi"/>
      <w:spacing w:val="-10"/>
      <w:kern w:val="28"/>
      <w:sz w:val="56"/>
      <w:szCs w:val="56"/>
      <w:bdr w:val="nil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32"/>
      <w:szCs w:val="32"/>
      <w:bdr w:val="ni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26"/>
      <w:szCs w:val="26"/>
      <w:bdr w:val="nil"/>
      <w:lang w:val="en-US"/>
    </w:rPr>
  </w:style>
  <w:style w:type="paragraph" w:styleId="NoSpacing">
    <w:name w:val="No Spacing"/>
    <w:link w:val="NoSpacingChar"/>
    <w:uiPriority w:val="1"/>
    <w:qFormat/>
    <w:rsid w:val="00E35AC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35AC1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8F2AF1"/>
  </w:style>
  <w:style w:type="character" w:styleId="Strong">
    <w:name w:val="Strong"/>
    <w:basedOn w:val="DefaultParagraphFont"/>
    <w:uiPriority w:val="22"/>
    <w:qFormat/>
    <w:rsid w:val="008F2AF1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6C3BC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Verdana" w:eastAsia="Verdana" w:hAnsi="Verdana" w:cs="Verdana"/>
      <w:sz w:val="22"/>
      <w:szCs w:val="22"/>
      <w:bdr w:val="none" w:sz="0" w:space="0" w:color="auto"/>
    </w:rPr>
  </w:style>
  <w:style w:type="paragraph" w:styleId="ListParagraph">
    <w:name w:val="List Paragraph"/>
    <w:basedOn w:val="Normal"/>
    <w:uiPriority w:val="34"/>
    <w:qFormat/>
    <w:rsid w:val="000175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character" w:styleId="Hyperlink">
    <w:name w:val="Hyperlink"/>
    <w:basedOn w:val="DefaultParagraphFont"/>
    <w:uiPriority w:val="99"/>
    <w:unhideWhenUsed/>
    <w:rsid w:val="009E01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B0C"/>
    <w:rPr>
      <w:color w:val="954F72" w:themeColor="followedHyperlink"/>
      <w:u w:val="single"/>
    </w:rPr>
  </w:style>
  <w:style w:type="paragraph" w:customStyle="1" w:styleId="Default">
    <w:name w:val="Default"/>
    <w:rsid w:val="006A38B1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Layout" Target="diagrams/layout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y_\OneDrive%20-%20Redefining%20Education%20Ltd\Redefinition\CCW\SS%20Project\Templates\Final%20Curriculum%20Overview%20Template.dotx" TargetMode="Externa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AF5CCB8-1183-4549-9CF7-036F348AFA96}" type="doc">
      <dgm:prSet loTypeId="urn:microsoft.com/office/officeart/2005/8/layout/pList2" loCatId="list" qsTypeId="urn:microsoft.com/office/officeart/2005/8/quickstyle/simple5" qsCatId="simple" csTypeId="urn:microsoft.com/office/officeart/2005/8/colors/accent1_2" csCatId="accent1" phldr="1"/>
      <dgm:spPr/>
    </dgm:pt>
    <dgm:pt modelId="{921F56FD-5B84-4DBB-9184-F122CE5F8593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 b="1"/>
            <a:t>Computer Science</a:t>
          </a:r>
        </a:p>
      </dgm:t>
    </dgm:pt>
    <dgm:pt modelId="{8AB7CC0C-A44F-4E32-A641-D7769159AB96}" type="parTrans" cxnId="{6B1F385E-9BDC-445B-8CFE-9C32D109BCAB}">
      <dgm:prSet/>
      <dgm:spPr/>
      <dgm:t>
        <a:bodyPr/>
        <a:lstStyle/>
        <a:p>
          <a:endParaRPr lang="en-GB"/>
        </a:p>
      </dgm:t>
    </dgm:pt>
    <dgm:pt modelId="{23225D03-3ED0-473C-ADCB-7B214B7042F8}" type="sibTrans" cxnId="{6B1F385E-9BDC-445B-8CFE-9C32D109BCAB}">
      <dgm:prSet/>
      <dgm:spPr/>
      <dgm:t>
        <a:bodyPr/>
        <a:lstStyle/>
        <a:p>
          <a:endParaRPr lang="en-GB"/>
        </a:p>
      </dgm:t>
    </dgm:pt>
    <dgm:pt modelId="{E3D40B30-8DA5-44DA-A4A7-3CFB92412173}">
      <dgm:prSet phldrT="[Text]"/>
      <dgm:spPr>
        <a:solidFill>
          <a:srgbClr val="FF0000"/>
        </a:solidFill>
      </dgm:spPr>
      <dgm:t>
        <a:bodyPr/>
        <a:lstStyle/>
        <a:p>
          <a:pPr algn="ctr"/>
          <a:r>
            <a:rPr lang="en-GB" b="1"/>
            <a:t>Information Technology</a:t>
          </a:r>
        </a:p>
      </dgm:t>
    </dgm:pt>
    <dgm:pt modelId="{907355ED-F04E-4D9C-BDAE-9538E2AD1629}" type="parTrans" cxnId="{07106D13-CFFC-420D-BAFB-CB440F4B79CF}">
      <dgm:prSet/>
      <dgm:spPr/>
      <dgm:t>
        <a:bodyPr/>
        <a:lstStyle/>
        <a:p>
          <a:endParaRPr lang="en-GB"/>
        </a:p>
      </dgm:t>
    </dgm:pt>
    <dgm:pt modelId="{1944AB52-5AEA-4F38-A208-A83B5E11680D}" type="sibTrans" cxnId="{07106D13-CFFC-420D-BAFB-CB440F4B79CF}">
      <dgm:prSet/>
      <dgm:spPr/>
      <dgm:t>
        <a:bodyPr/>
        <a:lstStyle/>
        <a:p>
          <a:endParaRPr lang="en-GB"/>
        </a:p>
      </dgm:t>
    </dgm:pt>
    <dgm:pt modelId="{7D437717-91AC-4212-B755-8ADFA4087900}">
      <dgm:prSet phldrT="[Text]"/>
      <dgm:spPr>
        <a:solidFill>
          <a:schemeClr val="accent4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 b="1"/>
            <a:t>Digital Literacy</a:t>
          </a:r>
        </a:p>
      </dgm:t>
    </dgm:pt>
    <dgm:pt modelId="{707B4C53-D2C7-4F71-9431-40DEE1FCB18C}" type="parTrans" cxnId="{31AF5CA7-41E8-448D-A10F-6AB0E494CD9F}">
      <dgm:prSet/>
      <dgm:spPr/>
      <dgm:t>
        <a:bodyPr/>
        <a:lstStyle/>
        <a:p>
          <a:endParaRPr lang="en-GB"/>
        </a:p>
      </dgm:t>
    </dgm:pt>
    <dgm:pt modelId="{748139F7-AF31-46C7-A66C-ED8DF784CD3C}" type="sibTrans" cxnId="{31AF5CA7-41E8-448D-A10F-6AB0E494CD9F}">
      <dgm:prSet/>
      <dgm:spPr/>
      <dgm:t>
        <a:bodyPr/>
        <a:lstStyle/>
        <a:p>
          <a:endParaRPr lang="en-GB"/>
        </a:p>
      </dgm:t>
    </dgm:pt>
    <dgm:pt modelId="{7E2EAA07-553D-43BB-AAA6-751BDB0F84C0}" type="pres">
      <dgm:prSet presAssocID="{CAF5CCB8-1183-4549-9CF7-036F348AFA96}" presName="Name0" presStyleCnt="0">
        <dgm:presLayoutVars>
          <dgm:dir/>
          <dgm:resizeHandles val="exact"/>
        </dgm:presLayoutVars>
      </dgm:prSet>
      <dgm:spPr/>
    </dgm:pt>
    <dgm:pt modelId="{3E684182-261E-4F91-9327-AC10853FC93A}" type="pres">
      <dgm:prSet presAssocID="{CAF5CCB8-1183-4549-9CF7-036F348AFA96}" presName="bkgdShp" presStyleLbl="alignAccFollowNode1" presStyleIdx="0" presStyleCnt="1"/>
      <dgm:spPr/>
    </dgm:pt>
    <dgm:pt modelId="{664B96D7-12EE-44BB-83ED-9429798829EA}" type="pres">
      <dgm:prSet presAssocID="{CAF5CCB8-1183-4549-9CF7-036F348AFA96}" presName="linComp" presStyleCnt="0"/>
      <dgm:spPr/>
    </dgm:pt>
    <dgm:pt modelId="{AEF1B886-6C07-4796-8638-EA84714F89E4}" type="pres">
      <dgm:prSet presAssocID="{921F56FD-5B84-4DBB-9184-F122CE5F8593}" presName="compNode" presStyleCnt="0"/>
      <dgm:spPr/>
    </dgm:pt>
    <dgm:pt modelId="{A8A3A050-0672-4474-8AF9-CC64AA92D708}" type="pres">
      <dgm:prSet presAssocID="{921F56FD-5B84-4DBB-9184-F122CE5F8593}" presName="node" presStyleLbl="node1" presStyleIdx="0" presStyleCnt="3">
        <dgm:presLayoutVars>
          <dgm:bulletEnabled val="1"/>
        </dgm:presLayoutVars>
      </dgm:prSet>
      <dgm:spPr/>
    </dgm:pt>
    <dgm:pt modelId="{EBF79E17-72BD-4EF4-886D-E7558F5D8688}" type="pres">
      <dgm:prSet presAssocID="{921F56FD-5B84-4DBB-9184-F122CE5F8593}" presName="invisiNode" presStyleLbl="node1" presStyleIdx="0" presStyleCnt="3"/>
      <dgm:spPr/>
    </dgm:pt>
    <dgm:pt modelId="{F1C3533D-550C-44E2-BFB5-543639A24157}" type="pres">
      <dgm:prSet presAssocID="{921F56FD-5B84-4DBB-9184-F122CE5F8593}" presName="imagNode" presStyleLbl="fgImgPlace1" presStyleIdx="0" presStyleCnt="3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8000" b="-18000"/>
          </a:stretch>
        </a:blipFill>
      </dgm:spPr>
      <dgm:extLst>
        <a:ext uri="{E40237B7-FDA0-4F09-8148-C483321AD2D9}">
          <dgm14:cNvPr xmlns:dgm14="http://schemas.microsoft.com/office/drawing/2010/diagram" id="0" name="" descr="Binary with solid fill"/>
        </a:ext>
      </dgm:extLst>
    </dgm:pt>
    <dgm:pt modelId="{335768DE-537B-4DCD-B3FF-515DE3D71A63}" type="pres">
      <dgm:prSet presAssocID="{23225D03-3ED0-473C-ADCB-7B214B7042F8}" presName="sibTrans" presStyleLbl="sibTrans2D1" presStyleIdx="0" presStyleCnt="0"/>
      <dgm:spPr/>
    </dgm:pt>
    <dgm:pt modelId="{DAEC6F83-0281-4E41-88CD-79FFD0420A00}" type="pres">
      <dgm:prSet presAssocID="{E3D40B30-8DA5-44DA-A4A7-3CFB92412173}" presName="compNode" presStyleCnt="0"/>
      <dgm:spPr/>
    </dgm:pt>
    <dgm:pt modelId="{340710AC-3823-4436-B173-C1264B29B550}" type="pres">
      <dgm:prSet presAssocID="{E3D40B30-8DA5-44DA-A4A7-3CFB92412173}" presName="node" presStyleLbl="node1" presStyleIdx="1" presStyleCnt="3">
        <dgm:presLayoutVars>
          <dgm:bulletEnabled val="1"/>
        </dgm:presLayoutVars>
      </dgm:prSet>
      <dgm:spPr/>
    </dgm:pt>
    <dgm:pt modelId="{93B5510A-5D8C-4815-8024-0ADA44134AD5}" type="pres">
      <dgm:prSet presAssocID="{E3D40B30-8DA5-44DA-A4A7-3CFB92412173}" presName="invisiNode" presStyleLbl="node1" presStyleIdx="1" presStyleCnt="3"/>
      <dgm:spPr/>
    </dgm:pt>
    <dgm:pt modelId="{76687ED7-8747-4BA4-9526-94809ACC71EA}" type="pres">
      <dgm:prSet presAssocID="{E3D40B30-8DA5-44DA-A4A7-3CFB92412173}" presName="imagNode" presStyleLbl="fgImgPlace1" presStyleIdx="1" presStyleCnt="3"/>
      <dgm:spPr>
        <a:blipFill>
          <a:blip xmlns:r="http://schemas.openxmlformats.org/officeDocument/2006/relationships" r:embed="rId3">
            <a:extLs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18000" b="-18000"/>
          </a:stretch>
        </a:blipFill>
      </dgm:spPr>
      <dgm:extLst>
        <a:ext uri="{E40237B7-FDA0-4F09-8148-C483321AD2D9}">
          <dgm14:cNvPr xmlns:dgm14="http://schemas.microsoft.com/office/drawing/2010/diagram" id="0" name="" descr="Internet outline"/>
        </a:ext>
      </dgm:extLst>
    </dgm:pt>
    <dgm:pt modelId="{0C358920-824A-4CFB-A207-7C004BCB47D9}" type="pres">
      <dgm:prSet presAssocID="{1944AB52-5AEA-4F38-A208-A83B5E11680D}" presName="sibTrans" presStyleLbl="sibTrans2D1" presStyleIdx="0" presStyleCnt="0"/>
      <dgm:spPr/>
    </dgm:pt>
    <dgm:pt modelId="{DCC7ABFC-EA04-43B2-8930-C0AD34CF36FD}" type="pres">
      <dgm:prSet presAssocID="{7D437717-91AC-4212-B755-8ADFA4087900}" presName="compNode" presStyleCnt="0"/>
      <dgm:spPr/>
    </dgm:pt>
    <dgm:pt modelId="{0C477E63-FCD3-473E-B740-DC0CAC3220EC}" type="pres">
      <dgm:prSet presAssocID="{7D437717-91AC-4212-B755-8ADFA4087900}" presName="node" presStyleLbl="node1" presStyleIdx="2" presStyleCnt="3">
        <dgm:presLayoutVars>
          <dgm:bulletEnabled val="1"/>
        </dgm:presLayoutVars>
      </dgm:prSet>
      <dgm:spPr/>
    </dgm:pt>
    <dgm:pt modelId="{24524BF2-19CB-47D9-8C29-98ED7FEC1A4A}" type="pres">
      <dgm:prSet presAssocID="{7D437717-91AC-4212-B755-8ADFA4087900}" presName="invisiNode" presStyleLbl="node1" presStyleIdx="2" presStyleCnt="3"/>
      <dgm:spPr/>
    </dgm:pt>
    <dgm:pt modelId="{45106649-E8DE-42DF-9ED0-4B9A80640E45}" type="pres">
      <dgm:prSet presAssocID="{7D437717-91AC-4212-B755-8ADFA4087900}" presName="imagNode" presStyleLbl="fgImgPlace1" presStyleIdx="2" presStyleCnt="3"/>
      <dgm:spPr>
        <a:blipFill>
          <a:blip xmlns:r="http://schemas.openxmlformats.org/officeDocument/2006/relationships" r:embed="rId5">
            <a:extLs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8000" b="-18000"/>
          </a:stretch>
        </a:blipFill>
      </dgm:spPr>
      <dgm:extLst>
        <a:ext uri="{E40237B7-FDA0-4F09-8148-C483321AD2D9}">
          <dgm14:cNvPr xmlns:dgm14="http://schemas.microsoft.com/office/drawing/2010/diagram" id="0" name="" descr="Online meeting outline"/>
        </a:ext>
      </dgm:extLst>
    </dgm:pt>
  </dgm:ptLst>
  <dgm:cxnLst>
    <dgm:cxn modelId="{07106D13-CFFC-420D-BAFB-CB440F4B79CF}" srcId="{CAF5CCB8-1183-4549-9CF7-036F348AFA96}" destId="{E3D40B30-8DA5-44DA-A4A7-3CFB92412173}" srcOrd="1" destOrd="0" parTransId="{907355ED-F04E-4D9C-BDAE-9538E2AD1629}" sibTransId="{1944AB52-5AEA-4F38-A208-A83B5E11680D}"/>
    <dgm:cxn modelId="{6B1F385E-9BDC-445B-8CFE-9C32D109BCAB}" srcId="{CAF5CCB8-1183-4549-9CF7-036F348AFA96}" destId="{921F56FD-5B84-4DBB-9184-F122CE5F8593}" srcOrd="0" destOrd="0" parTransId="{8AB7CC0C-A44F-4E32-A641-D7769159AB96}" sibTransId="{23225D03-3ED0-473C-ADCB-7B214B7042F8}"/>
    <dgm:cxn modelId="{90B62B59-474C-4A91-9DCB-365F8232C7BF}" type="presOf" srcId="{23225D03-3ED0-473C-ADCB-7B214B7042F8}" destId="{335768DE-537B-4DCD-B3FF-515DE3D71A63}" srcOrd="0" destOrd="0" presId="urn:microsoft.com/office/officeart/2005/8/layout/pList2"/>
    <dgm:cxn modelId="{9CDC2E8A-847B-422C-8673-98E66C18A1F9}" type="presOf" srcId="{E3D40B30-8DA5-44DA-A4A7-3CFB92412173}" destId="{340710AC-3823-4436-B173-C1264B29B550}" srcOrd="0" destOrd="0" presId="urn:microsoft.com/office/officeart/2005/8/layout/pList2"/>
    <dgm:cxn modelId="{31AF5CA7-41E8-448D-A10F-6AB0E494CD9F}" srcId="{CAF5CCB8-1183-4549-9CF7-036F348AFA96}" destId="{7D437717-91AC-4212-B755-8ADFA4087900}" srcOrd="2" destOrd="0" parTransId="{707B4C53-D2C7-4F71-9431-40DEE1FCB18C}" sibTransId="{748139F7-AF31-46C7-A66C-ED8DF784CD3C}"/>
    <dgm:cxn modelId="{7819D1D1-A927-454D-BF55-F9F7C997CCD7}" type="presOf" srcId="{CAF5CCB8-1183-4549-9CF7-036F348AFA96}" destId="{7E2EAA07-553D-43BB-AAA6-751BDB0F84C0}" srcOrd="0" destOrd="0" presId="urn:microsoft.com/office/officeart/2005/8/layout/pList2"/>
    <dgm:cxn modelId="{16E211E9-2536-47F6-8506-FB28663016DA}" type="presOf" srcId="{7D437717-91AC-4212-B755-8ADFA4087900}" destId="{0C477E63-FCD3-473E-B740-DC0CAC3220EC}" srcOrd="0" destOrd="0" presId="urn:microsoft.com/office/officeart/2005/8/layout/pList2"/>
    <dgm:cxn modelId="{BF978EF5-CBCA-420F-8C4F-A1334C272944}" type="presOf" srcId="{921F56FD-5B84-4DBB-9184-F122CE5F8593}" destId="{A8A3A050-0672-4474-8AF9-CC64AA92D708}" srcOrd="0" destOrd="0" presId="urn:microsoft.com/office/officeart/2005/8/layout/pList2"/>
    <dgm:cxn modelId="{0870F3FB-48A0-4790-96D6-35B5E19AEACB}" type="presOf" srcId="{1944AB52-5AEA-4F38-A208-A83B5E11680D}" destId="{0C358920-824A-4CFB-A207-7C004BCB47D9}" srcOrd="0" destOrd="0" presId="urn:microsoft.com/office/officeart/2005/8/layout/pList2"/>
    <dgm:cxn modelId="{7060353A-D371-45CD-9266-444629A8AEFF}" type="presParOf" srcId="{7E2EAA07-553D-43BB-AAA6-751BDB0F84C0}" destId="{3E684182-261E-4F91-9327-AC10853FC93A}" srcOrd="0" destOrd="0" presId="urn:microsoft.com/office/officeart/2005/8/layout/pList2"/>
    <dgm:cxn modelId="{777D55C1-EC84-4573-9690-B1A4361DF2FE}" type="presParOf" srcId="{7E2EAA07-553D-43BB-AAA6-751BDB0F84C0}" destId="{664B96D7-12EE-44BB-83ED-9429798829EA}" srcOrd="1" destOrd="0" presId="urn:microsoft.com/office/officeart/2005/8/layout/pList2"/>
    <dgm:cxn modelId="{1837C854-925D-43B5-88D6-61F2FC2E0D18}" type="presParOf" srcId="{664B96D7-12EE-44BB-83ED-9429798829EA}" destId="{AEF1B886-6C07-4796-8638-EA84714F89E4}" srcOrd="0" destOrd="0" presId="urn:microsoft.com/office/officeart/2005/8/layout/pList2"/>
    <dgm:cxn modelId="{F7AFB525-CFB5-4548-99C3-11ECD2DA4AD6}" type="presParOf" srcId="{AEF1B886-6C07-4796-8638-EA84714F89E4}" destId="{A8A3A050-0672-4474-8AF9-CC64AA92D708}" srcOrd="0" destOrd="0" presId="urn:microsoft.com/office/officeart/2005/8/layout/pList2"/>
    <dgm:cxn modelId="{60A8D714-55ED-4A4D-83CE-89D15D84F54B}" type="presParOf" srcId="{AEF1B886-6C07-4796-8638-EA84714F89E4}" destId="{EBF79E17-72BD-4EF4-886D-E7558F5D8688}" srcOrd="1" destOrd="0" presId="urn:microsoft.com/office/officeart/2005/8/layout/pList2"/>
    <dgm:cxn modelId="{26A22861-383F-4BA6-9511-623B933DBEE5}" type="presParOf" srcId="{AEF1B886-6C07-4796-8638-EA84714F89E4}" destId="{F1C3533D-550C-44E2-BFB5-543639A24157}" srcOrd="2" destOrd="0" presId="urn:microsoft.com/office/officeart/2005/8/layout/pList2"/>
    <dgm:cxn modelId="{FC977D0F-7C16-42CD-B4F9-2D83187AAB65}" type="presParOf" srcId="{664B96D7-12EE-44BB-83ED-9429798829EA}" destId="{335768DE-537B-4DCD-B3FF-515DE3D71A63}" srcOrd="1" destOrd="0" presId="urn:microsoft.com/office/officeart/2005/8/layout/pList2"/>
    <dgm:cxn modelId="{FEB9A6A7-2813-417F-9258-C8872FF7C303}" type="presParOf" srcId="{664B96D7-12EE-44BB-83ED-9429798829EA}" destId="{DAEC6F83-0281-4E41-88CD-79FFD0420A00}" srcOrd="2" destOrd="0" presId="urn:microsoft.com/office/officeart/2005/8/layout/pList2"/>
    <dgm:cxn modelId="{A76E74DE-5712-47BF-A9A2-1317D471E19D}" type="presParOf" srcId="{DAEC6F83-0281-4E41-88CD-79FFD0420A00}" destId="{340710AC-3823-4436-B173-C1264B29B550}" srcOrd="0" destOrd="0" presId="urn:microsoft.com/office/officeart/2005/8/layout/pList2"/>
    <dgm:cxn modelId="{8EF81374-1FDF-48FF-A6DA-FD3256360100}" type="presParOf" srcId="{DAEC6F83-0281-4E41-88CD-79FFD0420A00}" destId="{93B5510A-5D8C-4815-8024-0ADA44134AD5}" srcOrd="1" destOrd="0" presId="urn:microsoft.com/office/officeart/2005/8/layout/pList2"/>
    <dgm:cxn modelId="{37F60752-F1D4-40A3-BD3F-A810A823059C}" type="presParOf" srcId="{DAEC6F83-0281-4E41-88CD-79FFD0420A00}" destId="{76687ED7-8747-4BA4-9526-94809ACC71EA}" srcOrd="2" destOrd="0" presId="urn:microsoft.com/office/officeart/2005/8/layout/pList2"/>
    <dgm:cxn modelId="{B18B4119-C8DF-4A98-8B66-EC315B7B2875}" type="presParOf" srcId="{664B96D7-12EE-44BB-83ED-9429798829EA}" destId="{0C358920-824A-4CFB-A207-7C004BCB47D9}" srcOrd="3" destOrd="0" presId="urn:microsoft.com/office/officeart/2005/8/layout/pList2"/>
    <dgm:cxn modelId="{632BE963-BD8E-49CB-8CE8-549EEBEEA8A4}" type="presParOf" srcId="{664B96D7-12EE-44BB-83ED-9429798829EA}" destId="{DCC7ABFC-EA04-43B2-8930-C0AD34CF36FD}" srcOrd="4" destOrd="0" presId="urn:microsoft.com/office/officeart/2005/8/layout/pList2"/>
    <dgm:cxn modelId="{74659B4F-B6C3-4F0A-A98E-8D97AAB2052A}" type="presParOf" srcId="{DCC7ABFC-EA04-43B2-8930-C0AD34CF36FD}" destId="{0C477E63-FCD3-473E-B740-DC0CAC3220EC}" srcOrd="0" destOrd="0" presId="urn:microsoft.com/office/officeart/2005/8/layout/pList2"/>
    <dgm:cxn modelId="{E428A102-7A9B-4706-980D-1C00B17538DE}" type="presParOf" srcId="{DCC7ABFC-EA04-43B2-8930-C0AD34CF36FD}" destId="{24524BF2-19CB-47D9-8C29-98ED7FEC1A4A}" srcOrd="1" destOrd="0" presId="urn:microsoft.com/office/officeart/2005/8/layout/pList2"/>
    <dgm:cxn modelId="{53AEF6DF-EBC3-47B7-9AA7-9F4382526DED}" type="presParOf" srcId="{DCC7ABFC-EA04-43B2-8930-C0AD34CF36FD}" destId="{45106649-E8DE-42DF-9ED0-4B9A80640E45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684182-261E-4F91-9327-AC10853FC93A}">
      <dsp:nvSpPr>
        <dsp:cNvPr id="0" name=""/>
        <dsp:cNvSpPr/>
      </dsp:nvSpPr>
      <dsp:spPr>
        <a:xfrm>
          <a:off x="0" y="0"/>
          <a:ext cx="5510212" cy="1433750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F1C3533D-550C-44E2-BFB5-543639A24157}">
      <dsp:nvSpPr>
        <dsp:cNvPr id="0" name=""/>
        <dsp:cNvSpPr/>
      </dsp:nvSpPr>
      <dsp:spPr>
        <a:xfrm>
          <a:off x="165306" y="191166"/>
          <a:ext cx="1618624" cy="105141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8000" b="-18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A8A3A050-0672-4474-8AF9-CC64AA92D708}">
      <dsp:nvSpPr>
        <dsp:cNvPr id="0" name=""/>
        <dsp:cNvSpPr/>
      </dsp:nvSpPr>
      <dsp:spPr>
        <a:xfrm rot="10800000">
          <a:off x="165306" y="1433750"/>
          <a:ext cx="1618624" cy="1752362"/>
        </a:xfrm>
        <a:prstGeom prst="round2SameRect">
          <a:avLst>
            <a:gd name="adj1" fmla="val 10500"/>
            <a:gd name="adj2" fmla="val 0"/>
          </a:avLst>
        </a:prstGeom>
        <a:solidFill>
          <a:schemeClr val="accent5">
            <a:lumMod val="60000"/>
            <a:lumOff val="4000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b="1" kern="1200"/>
            <a:t>Computer Science</a:t>
          </a:r>
        </a:p>
      </dsp:txBody>
      <dsp:txXfrm rot="10800000">
        <a:off x="215084" y="1433750"/>
        <a:ext cx="1519068" cy="1702584"/>
      </dsp:txXfrm>
    </dsp:sp>
    <dsp:sp modelId="{76687ED7-8747-4BA4-9526-94809ACC71EA}">
      <dsp:nvSpPr>
        <dsp:cNvPr id="0" name=""/>
        <dsp:cNvSpPr/>
      </dsp:nvSpPr>
      <dsp:spPr>
        <a:xfrm>
          <a:off x="1945793" y="191166"/>
          <a:ext cx="1618624" cy="105141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>
            <a:extLs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18000" b="-18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340710AC-3823-4436-B173-C1264B29B550}">
      <dsp:nvSpPr>
        <dsp:cNvPr id="0" name=""/>
        <dsp:cNvSpPr/>
      </dsp:nvSpPr>
      <dsp:spPr>
        <a:xfrm rot="10800000">
          <a:off x="1945793" y="1433750"/>
          <a:ext cx="1618624" cy="1752362"/>
        </a:xfrm>
        <a:prstGeom prst="round2SameRect">
          <a:avLst>
            <a:gd name="adj1" fmla="val 10500"/>
            <a:gd name="adj2" fmla="val 0"/>
          </a:avLst>
        </a:prstGeom>
        <a:solidFill>
          <a:srgbClr val="FF0000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b="1" kern="1200"/>
            <a:t>Information Technology</a:t>
          </a:r>
        </a:p>
      </dsp:txBody>
      <dsp:txXfrm rot="10800000">
        <a:off x="1995571" y="1433750"/>
        <a:ext cx="1519068" cy="1702584"/>
      </dsp:txXfrm>
    </dsp:sp>
    <dsp:sp modelId="{45106649-E8DE-42DF-9ED0-4B9A80640E45}">
      <dsp:nvSpPr>
        <dsp:cNvPr id="0" name=""/>
        <dsp:cNvSpPr/>
      </dsp:nvSpPr>
      <dsp:spPr>
        <a:xfrm>
          <a:off x="3726280" y="191166"/>
          <a:ext cx="1618624" cy="105141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5">
            <a:extLs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8000" b="-18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0C477E63-FCD3-473E-B740-DC0CAC3220EC}">
      <dsp:nvSpPr>
        <dsp:cNvPr id="0" name=""/>
        <dsp:cNvSpPr/>
      </dsp:nvSpPr>
      <dsp:spPr>
        <a:xfrm rot="10800000">
          <a:off x="3726280" y="1433750"/>
          <a:ext cx="1618624" cy="1752362"/>
        </a:xfrm>
        <a:prstGeom prst="round2SameRect">
          <a:avLst>
            <a:gd name="adj1" fmla="val 10500"/>
            <a:gd name="adj2" fmla="val 0"/>
          </a:avLst>
        </a:prstGeom>
        <a:solidFill>
          <a:schemeClr val="accent4">
            <a:lumMod val="60000"/>
            <a:lumOff val="40000"/>
          </a:schemeClr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b="1" kern="1200"/>
            <a:t>Digital Literacy</a:t>
          </a:r>
        </a:p>
      </dsp:txBody>
      <dsp:txXfrm rot="10800000">
        <a:off x="3776058" y="1433750"/>
        <a:ext cx="1519068" cy="17025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58268-7CF8-439B-A2F8-831FF2A19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Final Curriculum Overview Template</Template>
  <TotalTime>188</TotalTime>
  <Pages>10</Pages>
  <Words>3539</Words>
  <Characters>20177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Rhodes</dc:creator>
  <cp:keywords/>
  <dc:description/>
  <cp:lastModifiedBy>mark burns</cp:lastModifiedBy>
  <cp:revision>68</cp:revision>
  <cp:lastPrinted>2023-07-17T21:36:00Z</cp:lastPrinted>
  <dcterms:created xsi:type="dcterms:W3CDTF">2026-07-26T12:24:00Z</dcterms:created>
  <dcterms:modified xsi:type="dcterms:W3CDTF">2026-07-26T22:12:00Z</dcterms:modified>
</cp:coreProperties>
</file>