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76391620"/>
        <w:docPartObj>
          <w:docPartGallery w:val="Cover Pages"/>
          <w:docPartUnique/>
        </w:docPartObj>
      </w:sdtPr>
      <w:sdtEndPr>
        <w:rPr>
          <w:sz w:val="40"/>
          <w:szCs w:val="40"/>
        </w:rPr>
      </w:sdtEndPr>
      <w:sdtContent>
        <w:p w14:paraId="4B0D7572" w14:textId="25ED1E8E" w:rsidR="00E35AC1" w:rsidRDefault="006C3F4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DF68B93" wp14:editId="6547DE31">
                    <wp:simplePos x="0" y="0"/>
                    <wp:positionH relativeFrom="column">
                      <wp:posOffset>-366712</wp:posOffset>
                    </wp:positionH>
                    <wp:positionV relativeFrom="page">
                      <wp:posOffset>19050</wp:posOffset>
                    </wp:positionV>
                    <wp:extent cx="1685925" cy="1381125"/>
                    <wp:effectExtent l="0" t="0" r="28575" b="28575"/>
                    <wp:wrapNone/>
                    <wp:docPr id="3" name="Flowchart: Connector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685925" cy="1381125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dgm="http://schemas.openxmlformats.org/drawingml/2006/diagram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shapetype id="_x0000_t120" coordsize="21600,21600" o:spt="120" path="m10800,qx,10800,10800,21600,21600,10800,10800,xe" w14:anchorId="13995ED6">
                    <v:path textboxrect="3163,3163,18437,18437" gradientshapeok="t" o:connecttype="custom" o:connectlocs="10800,0;3163,3163;0,10800;3163,18437;10800,21600;18437,18437;21600,10800;18437,3163"/>
                  </v:shapetype>
                  <v:shape id="Flowchart: Connector 3" style="position:absolute;margin-left:-28.85pt;margin-top:1.5pt;width:132.7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spid="_x0000_s1026" fillcolor="white [3212]" strokecolor="white [3212]" strokeweight="1pt" type="#_x0000_t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">
                    <v:stroke joinstyle="miter"/>
                    <w10:wrap anchory="page"/>
                  </v:shape>
                </w:pict>
              </mc:Fallback>
            </mc:AlternateContent>
          </w:r>
        </w:p>
        <w:p w14:paraId="3E0711E5" w14:textId="09B9548B" w:rsidR="00E35AC1" w:rsidRDefault="00E35AC1" w:rsidP="00E35AC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1" layoutInCell="1" allowOverlap="1" wp14:anchorId="30465B8E" wp14:editId="4582E1D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704850</wp:posOffset>
                    </wp:positionV>
                    <wp:extent cx="6839585" cy="904875"/>
                    <wp:effectExtent l="0" t="0" r="0" b="9525"/>
                    <wp:wrapNone/>
                    <wp:docPr id="13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39585" cy="9048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DBBE6C" w14:textId="72EA1772" w:rsidR="00E35AC1" w:rsidRPr="001264B2" w:rsidRDefault="00B350BA" w:rsidP="00E35AC1">
                                <w:pPr>
                                  <w:pStyle w:val="Heading1"/>
                                  <w:jc w:val="center"/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>Art Curriculum Overview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465B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26" type="#_x0000_t202" style="position:absolute;margin-left:0;margin-top:55.5pt;width:538.55pt;height:71.2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" fillcolor="white [3201]" stroked="f" strokeweight=".5pt">
                    <v:textbox>
                      <w:txbxContent>
                        <w:p w14:paraId="6BDBBE6C" w14:textId="72EA1772" w:rsidR="00E35AC1" w:rsidRPr="001264B2" w:rsidRDefault="00B350BA" w:rsidP="00E35AC1">
                          <w:pPr>
                            <w:pStyle w:val="Heading1"/>
                            <w:jc w:val="center"/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>Art Curriculum Overview</w:t>
                          </w:r>
                        </w:p>
                      </w:txbxContent>
                    </v:textbox>
                    <w10:wrap anchorx="margin" anchory="page"/>
                    <w10:anchorlock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3F2F6849" wp14:editId="38305784">
                    <wp:simplePos x="0" y="0"/>
                    <wp:positionH relativeFrom="column">
                      <wp:posOffset>-911860</wp:posOffset>
                    </wp:positionH>
                    <wp:positionV relativeFrom="page">
                      <wp:posOffset>7305040</wp:posOffset>
                    </wp:positionV>
                    <wp:extent cx="10687685" cy="247650"/>
                    <wp:effectExtent l="0" t="0" r="0" b="0"/>
                    <wp:wrapNone/>
                    <wp:docPr id="14" name="Rectangle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685" cy="247650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dgm="http://schemas.openxmlformats.org/drawingml/2006/diagram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rect id="Rectangle 14" style="position:absolute;margin-left:-71.8pt;margin-top:575.2pt;width:841.55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spid="_x0000_s1026" fillcolor="#a5a5a5 [3206]" stroked="f" strokeweight="1pt" w14:anchorId="73853B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">
                    <w10:wrap anchory="page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1" layoutInCell="1" allowOverlap="1" wp14:anchorId="1E3A5569" wp14:editId="203AF910">
                <wp:simplePos x="0" y="0"/>
                <wp:positionH relativeFrom="page">
                  <wp:align>left</wp:align>
                </wp:positionH>
                <wp:positionV relativeFrom="page">
                  <wp:posOffset>2101850</wp:posOffset>
                </wp:positionV>
                <wp:extent cx="5147945" cy="3648075"/>
                <wp:effectExtent l="0" t="0" r="0" b="9525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7945" cy="3648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1" layoutInCell="1" allowOverlap="1" wp14:anchorId="64C5B254" wp14:editId="0FC3142A">
                    <wp:simplePos x="0" y="0"/>
                    <wp:positionH relativeFrom="column">
                      <wp:posOffset>19050</wp:posOffset>
                    </wp:positionH>
                    <wp:positionV relativeFrom="page">
                      <wp:posOffset>172720</wp:posOffset>
                    </wp:positionV>
                    <wp:extent cx="867410" cy="885190"/>
                    <wp:effectExtent l="0" t="0" r="27940" b="10160"/>
                    <wp:wrapNone/>
                    <wp:docPr id="4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67410" cy="88519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82535E2" w14:textId="77777777" w:rsidR="00E35AC1" w:rsidRDefault="00E35AC1" w:rsidP="00E35AC1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6911AA8" wp14:editId="78F1E534">
                                      <wp:extent cx="772160" cy="794981"/>
                                      <wp:effectExtent l="0" t="0" r="8890" b="5715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9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72160" cy="79498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C5B254" id="Text Box 4" o:spid="_x0000_s1027" type="#_x0000_t202" style="position:absolute;margin-left:1.5pt;margin-top:13.6pt;width:68.3pt;height:6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" fillcolor="white [3201]" strokecolor="white [3212]" strokeweight=".5pt">
                    <v:textbox>
                      <w:txbxContent>
                        <w:p w14:paraId="682535E2" w14:textId="77777777" w:rsidR="00E35AC1" w:rsidRDefault="00E35AC1" w:rsidP="00E35AC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6911AA8" wp14:editId="78F1E534">
                                <wp:extent cx="772160" cy="794981"/>
                                <wp:effectExtent l="0" t="0" r="8890" b="571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72160" cy="79498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y="page"/>
                    <w10:anchorlock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1" layoutInCell="1" allowOverlap="1" wp14:anchorId="6112A1F5" wp14:editId="79738CC0">
                    <wp:simplePos x="0" y="0"/>
                    <wp:positionH relativeFrom="column">
                      <wp:posOffset>-1228725</wp:posOffset>
                    </wp:positionH>
                    <wp:positionV relativeFrom="page">
                      <wp:posOffset>2095500</wp:posOffset>
                    </wp:positionV>
                    <wp:extent cx="11174095" cy="5516245"/>
                    <wp:effectExtent l="0" t="0" r="8255" b="8255"/>
                    <wp:wrapNone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1174095" cy="551624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dgm="http://schemas.openxmlformats.org/drawingml/2006/diagram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rect id="Rectangle 1" style="position:absolute;margin-left:-96.75pt;margin-top:165pt;width:879.85pt;height:434.3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spid="_x0000_s1026" fillcolor="#4472c4 [3204]" stroked="f" strokeweight="1pt" w14:anchorId="730071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">
                    <w10:wrap anchory="page"/>
                    <w10:anchorlock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1" layoutInCell="1" allowOverlap="1" wp14:anchorId="7117119A" wp14:editId="3A4E2C6A">
                    <wp:simplePos x="0" y="0"/>
                    <wp:positionH relativeFrom="column">
                      <wp:posOffset>-1181100</wp:posOffset>
                    </wp:positionH>
                    <wp:positionV relativeFrom="page">
                      <wp:posOffset>-57150</wp:posOffset>
                    </wp:positionV>
                    <wp:extent cx="10954800" cy="439200"/>
                    <wp:effectExtent l="0" t="0" r="0" b="0"/>
                    <wp:wrapNone/>
                    <wp:docPr id="5" name="Rectangle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954800" cy="43920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dgm="http://schemas.openxmlformats.org/drawingml/2006/diagram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rect id="Rectangle 5" style="position:absolute;margin-left:-93pt;margin-top:-4.5pt;width:862.6pt;height:34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spid="_x0000_s1026" fillcolor="#4472c4 [3204]" stroked="f" strokeweight="1pt" w14:anchorId="2FD97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">
                    <w10:wrap anchory="page"/>
                    <w10:anchorlock/>
                  </v:rect>
                </w:pict>
              </mc:Fallback>
            </mc:AlternateContent>
          </w:r>
        </w:p>
        <w:p w14:paraId="1C08BE1B" w14:textId="0D86393C" w:rsidR="00E35AC1" w:rsidRDefault="00607A4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spacing w:after="160" w:line="259" w:lineRule="auto"/>
            <w:rPr>
              <w:rFonts w:asciiTheme="majorHAnsi" w:eastAsiaTheme="majorEastAsia" w:hAnsiTheme="majorHAnsi" w:cstheme="majorBidi"/>
              <w:sz w:val="40"/>
              <w:szCs w:val="40"/>
            </w:rPr>
          </w:pPr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53B4EF92" wp14:editId="7A530D34">
                <wp:simplePos x="0" y="0"/>
                <wp:positionH relativeFrom="column">
                  <wp:posOffset>4357687</wp:posOffset>
                </wp:positionH>
                <wp:positionV relativeFrom="page">
                  <wp:posOffset>3924300</wp:posOffset>
                </wp:positionV>
                <wp:extent cx="2719387" cy="1851025"/>
                <wp:effectExtent l="0" t="0" r="5080" b="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1618" cy="18525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40F30404" wp14:editId="405C715C">
                <wp:simplePos x="0" y="0"/>
                <wp:positionH relativeFrom="column">
                  <wp:posOffset>4362449</wp:posOffset>
                </wp:positionH>
                <wp:positionV relativeFrom="page">
                  <wp:posOffset>2100263</wp:posOffset>
                </wp:positionV>
                <wp:extent cx="2714625" cy="1823720"/>
                <wp:effectExtent l="0" t="0" r="9525" b="5080"/>
                <wp:wrapNone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4625" cy="1823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73468"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06511F4" wp14:editId="4976629D">
                <wp:simplePos x="0" y="0"/>
                <wp:positionH relativeFrom="page">
                  <wp:align>right</wp:align>
                </wp:positionH>
                <wp:positionV relativeFrom="page">
                  <wp:posOffset>2095500</wp:posOffset>
                </wp:positionV>
                <wp:extent cx="2573655" cy="3679837"/>
                <wp:effectExtent l="0" t="0" r="0" b="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73655" cy="36798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F2AF1" w:rsidRPr="008F2AF1">
            <w:rPr>
              <w:rFonts w:asciiTheme="minorHAnsi" w:eastAsiaTheme="minorHAnsi" w:hAnsiTheme="minorHAnsi" w:cstheme="minorBidi"/>
              <w:noProof/>
              <w:sz w:val="22"/>
              <w:szCs w:val="22"/>
              <w:bdr w:val="none" w:sz="0" w:space="0" w:color="auto"/>
              <w:lang w:val="en-GB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2A60DDDE" wp14:editId="1CB7D83E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6021705</wp:posOffset>
                    </wp:positionV>
                    <wp:extent cx="7096125" cy="1123950"/>
                    <wp:effectExtent l="0" t="0" r="0" b="0"/>
                    <wp:wrapNone/>
                    <wp:docPr id="16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96125" cy="1123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C3B5130" w14:textId="01E29539" w:rsidR="008F2AF1" w:rsidRPr="003E22C0" w:rsidRDefault="008F2AF1" w:rsidP="008F2AF1">
                                <w:pPr>
                                  <w:pStyle w:val="NormalWeb"/>
                                  <w:spacing w:after="150"/>
                                  <w:jc w:val="center"/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“</w:t>
                                </w:r>
                                <w:r w:rsidR="00F509F7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 xml:space="preserve">With God, </w:t>
                                </w:r>
                                <w:r w:rsidR="006F16D8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A</w:t>
                                </w:r>
                                <w:r w:rsidR="00F509F7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 xml:space="preserve">ll </w:t>
                                </w:r>
                                <w:r w:rsidR="006F16D8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T</w:t>
                                </w:r>
                                <w:r w:rsidR="00F509F7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 xml:space="preserve">hings are </w:t>
                                </w:r>
                                <w:r w:rsidR="006F16D8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P</w:t>
                                </w:r>
                                <w:r w:rsidR="00F509F7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ossible</w:t>
                                </w:r>
                                <w:r w:rsidRPr="003E22C0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.</w:t>
                                </w:r>
                                <w:r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”</w:t>
                                </w:r>
                              </w:p>
                              <w:p w14:paraId="4AA67D72" w14:textId="77777777" w:rsidR="008F2AF1" w:rsidRDefault="008F2AF1" w:rsidP="008F2AF1">
                                <w:pPr>
                                  <w:pStyle w:val="NormalWeb"/>
                                  <w:spacing w:after="150"/>
                                  <w:jc w:val="center"/>
                                  <w:rPr>
                                    <w:rFonts w:ascii="Arial" w:hAnsi="Arial" w:cs="Arial"/>
                                    <w:color w:val="333333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333333"/>
                                    <w:sz w:val="21"/>
                                    <w:szCs w:val="21"/>
                                  </w:rPr>
                                  <w:t> </w:t>
                                </w:r>
                              </w:p>
                              <w:p w14:paraId="7027648A" w14:textId="77777777" w:rsidR="008F2AF1" w:rsidRDefault="008F2AF1" w:rsidP="008F2AF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60DDDE" id="Text Box 16" o:spid="_x0000_s1028" type="#_x0000_t202" style="position:absolute;margin-left:0;margin-top:474.15pt;width:558.75pt;height:88.5pt;z-index:25167052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" filled="f" stroked="f" strokeweight=".5pt">
                    <v:textbox>
                      <w:txbxContent>
                        <w:p w14:paraId="3C3B5130" w14:textId="01E29539" w:rsidR="008F2AF1" w:rsidRPr="003E22C0" w:rsidRDefault="008F2AF1" w:rsidP="008F2AF1">
                          <w:pPr>
                            <w:pStyle w:val="NormalWeb"/>
                            <w:spacing w:after="150"/>
                            <w:jc w:val="center"/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56"/>
                              <w:szCs w:val="56"/>
                            </w:rPr>
                          </w:pPr>
                          <w:r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“</w:t>
                          </w:r>
                          <w:r w:rsidR="00F509F7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 xml:space="preserve">With God, </w:t>
                          </w:r>
                          <w:r w:rsidR="006F16D8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A</w:t>
                          </w:r>
                          <w:r w:rsidR="00F509F7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 xml:space="preserve">ll </w:t>
                          </w:r>
                          <w:r w:rsidR="006F16D8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T</w:t>
                          </w:r>
                          <w:r w:rsidR="00F509F7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 xml:space="preserve">hings are </w:t>
                          </w:r>
                          <w:r w:rsidR="006F16D8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P</w:t>
                          </w:r>
                          <w:r w:rsidR="00F509F7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ossible</w:t>
                          </w:r>
                          <w:r w:rsidRPr="003E22C0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.</w:t>
                          </w:r>
                          <w:r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”</w:t>
                          </w:r>
                        </w:p>
                        <w:p w14:paraId="4AA67D72" w14:textId="77777777" w:rsidR="008F2AF1" w:rsidRDefault="008F2AF1" w:rsidP="008F2AF1">
                          <w:pPr>
                            <w:pStyle w:val="NormalWeb"/>
                            <w:spacing w:after="150"/>
                            <w:jc w:val="center"/>
                            <w:rPr>
                              <w:rFonts w:ascii="Arial" w:hAnsi="Arial" w:cs="Arial"/>
                              <w:color w:val="333333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hAnsi="Arial" w:cs="Arial"/>
                              <w:color w:val="333333"/>
                              <w:sz w:val="21"/>
                              <w:szCs w:val="21"/>
                            </w:rPr>
                            <w:t> </w:t>
                          </w:r>
                        </w:p>
                        <w:p w14:paraId="7027648A" w14:textId="77777777" w:rsidR="008F2AF1" w:rsidRDefault="008F2AF1" w:rsidP="008F2AF1"/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E35AC1">
            <w:rPr>
              <w:sz w:val="40"/>
              <w:szCs w:val="40"/>
            </w:rPr>
            <w:br w:type="page"/>
          </w:r>
        </w:p>
      </w:sdtContent>
    </w:sdt>
    <w:p w14:paraId="5157AB63" w14:textId="39D55E53" w:rsidR="00A31859" w:rsidRPr="007845A1" w:rsidRDefault="003C0898" w:rsidP="003C0898">
      <w:pPr>
        <w:pStyle w:val="Heading1"/>
        <w:jc w:val="center"/>
        <w:rPr>
          <w:b/>
          <w:bCs/>
          <w:color w:val="767171" w:themeColor="background2" w:themeShade="80"/>
        </w:rPr>
      </w:pPr>
      <w:r w:rsidRPr="007845A1">
        <w:rPr>
          <w:b/>
          <w:bCs/>
          <w:color w:val="767171" w:themeColor="background2" w:themeShade="80"/>
        </w:rPr>
        <w:lastRenderedPageBreak/>
        <w:t>Our Approac</w:t>
      </w:r>
      <w:r w:rsidR="00127066">
        <w:rPr>
          <w:b/>
          <w:bCs/>
          <w:color w:val="767171" w:themeColor="background2" w:themeShade="80"/>
        </w:rPr>
        <w:t>h</w:t>
      </w:r>
    </w:p>
    <w:p w14:paraId="763B0CEA" w14:textId="77777777" w:rsidR="000375F3" w:rsidRDefault="000375F3" w:rsidP="00AE77D9">
      <w:pPr>
        <w:rPr>
          <w:sz w:val="22"/>
          <w:szCs w:val="22"/>
        </w:rPr>
      </w:pPr>
    </w:p>
    <w:p w14:paraId="54F132B8" w14:textId="5E3CE1D8" w:rsidR="003C0898" w:rsidRDefault="00145680" w:rsidP="003C0898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We have based our curriculum on </w:t>
      </w:r>
      <w:r w:rsidRPr="003E5540">
        <w:rPr>
          <w:rFonts w:asciiTheme="minorHAnsi" w:hAnsiTheme="minorHAnsi" w:cstheme="minorHAnsi"/>
          <w:b/>
          <w:bCs/>
        </w:rPr>
        <w:t>Plan B</w:t>
      </w:r>
      <w:r w:rsidR="00CC4D9C">
        <w:rPr>
          <w:rFonts w:asciiTheme="minorHAnsi" w:hAnsiTheme="minorHAnsi" w:cstheme="minorHAnsi"/>
          <w:b/>
          <w:bCs/>
        </w:rPr>
        <w:t xml:space="preserve"> </w:t>
      </w:r>
      <w:r w:rsidR="00CC4D9C" w:rsidRPr="00CC4D9C">
        <w:rPr>
          <w:rFonts w:asciiTheme="minorHAnsi" w:hAnsiTheme="minorHAnsi" w:cstheme="minorHAnsi"/>
        </w:rPr>
        <w:t xml:space="preserve">and </w:t>
      </w:r>
      <w:r w:rsidR="00CC4D9C">
        <w:rPr>
          <w:rFonts w:asciiTheme="minorHAnsi" w:hAnsiTheme="minorHAnsi" w:cstheme="minorHAnsi"/>
          <w:b/>
          <w:bCs/>
        </w:rPr>
        <w:t xml:space="preserve">Access Art* </w:t>
      </w:r>
      <w:r w:rsidR="00CC4D9C" w:rsidRPr="00CC4D9C">
        <w:rPr>
          <w:rFonts w:asciiTheme="minorHAnsi" w:hAnsiTheme="minorHAnsi" w:cstheme="minorHAnsi"/>
        </w:rPr>
        <w:t>materials</w:t>
      </w:r>
      <w:r w:rsidR="00466F71" w:rsidRPr="00CC4D9C">
        <w:rPr>
          <w:rFonts w:asciiTheme="minorHAnsi" w:hAnsiTheme="minorHAnsi" w:cstheme="minorHAnsi"/>
        </w:rPr>
        <w:t>.</w:t>
      </w:r>
      <w:r w:rsidR="00466F71">
        <w:rPr>
          <w:rFonts w:asciiTheme="minorHAnsi" w:hAnsiTheme="minorHAnsi" w:cstheme="minorHAnsi"/>
        </w:rPr>
        <w:t xml:space="preserve"> O</w:t>
      </w:r>
      <w:r w:rsidR="003C0898">
        <w:rPr>
          <w:rFonts w:asciiTheme="minorHAnsi" w:hAnsiTheme="minorHAnsi" w:cstheme="minorHAnsi"/>
        </w:rPr>
        <w:t xml:space="preserve">ur </w:t>
      </w:r>
      <w:r w:rsidR="003C0898" w:rsidRPr="00380EEE">
        <w:rPr>
          <w:rFonts w:asciiTheme="minorHAnsi" w:hAnsiTheme="minorHAnsi" w:cstheme="minorHAnsi"/>
          <w:b/>
          <w:bCs/>
        </w:rPr>
        <w:t>cyclical</w:t>
      </w:r>
      <w:r w:rsidR="003C0898">
        <w:rPr>
          <w:rFonts w:asciiTheme="minorHAnsi" w:hAnsiTheme="minorHAnsi" w:cstheme="minorHAnsi"/>
        </w:rPr>
        <w:t xml:space="preserve"> curriculum focuses on the 4 aspects below and our pupils revisit these aspects throughout their time in our school every year.</w:t>
      </w:r>
      <w:r w:rsidR="005117C1">
        <w:rPr>
          <w:rFonts w:asciiTheme="minorHAnsi" w:hAnsiTheme="minorHAnsi" w:cstheme="minorHAnsi"/>
        </w:rPr>
        <w:t xml:space="preserve"> </w:t>
      </w:r>
      <w:r w:rsidR="00396D7C">
        <w:rPr>
          <w:rFonts w:asciiTheme="minorHAnsi" w:hAnsiTheme="minorHAnsi" w:cstheme="minorHAnsi"/>
        </w:rPr>
        <w:t xml:space="preserve">Drawing and painting skills </w:t>
      </w:r>
      <w:r w:rsidR="00396D7C" w:rsidRPr="00A87024">
        <w:rPr>
          <w:rFonts w:asciiTheme="minorHAnsi" w:hAnsiTheme="minorHAnsi" w:cstheme="minorHAnsi"/>
          <w:b/>
          <w:bCs/>
        </w:rPr>
        <w:t xml:space="preserve">weave </w:t>
      </w:r>
      <w:r w:rsidR="00A25494" w:rsidRPr="00A87024">
        <w:rPr>
          <w:rFonts w:asciiTheme="minorHAnsi" w:hAnsiTheme="minorHAnsi" w:cstheme="minorHAnsi"/>
          <w:b/>
          <w:bCs/>
        </w:rPr>
        <w:t>throughout</w:t>
      </w:r>
      <w:r w:rsidR="00A25494">
        <w:rPr>
          <w:rFonts w:asciiTheme="minorHAnsi" w:hAnsiTheme="minorHAnsi" w:cstheme="minorHAnsi"/>
        </w:rPr>
        <w:t xml:space="preserve"> our</w:t>
      </w:r>
      <w:r w:rsidR="00396D7C">
        <w:rPr>
          <w:rFonts w:asciiTheme="minorHAnsi" w:hAnsiTheme="minorHAnsi" w:cstheme="minorHAnsi"/>
        </w:rPr>
        <w:t xml:space="preserve"> </w:t>
      </w:r>
      <w:r w:rsidR="00A25494">
        <w:rPr>
          <w:rFonts w:asciiTheme="minorHAnsi" w:hAnsiTheme="minorHAnsi" w:cstheme="minorHAnsi"/>
        </w:rPr>
        <w:t>S</w:t>
      </w:r>
      <w:r w:rsidR="00396D7C">
        <w:rPr>
          <w:rFonts w:asciiTheme="minorHAnsi" w:hAnsiTheme="minorHAnsi" w:cstheme="minorHAnsi"/>
        </w:rPr>
        <w:t>culpture/3-D and Craft</w:t>
      </w:r>
      <w:r w:rsidR="00A25494">
        <w:rPr>
          <w:rFonts w:asciiTheme="minorHAnsi" w:hAnsiTheme="minorHAnsi" w:cstheme="minorHAnsi"/>
        </w:rPr>
        <w:t xml:space="preserve"> &amp; Design </w:t>
      </w:r>
      <w:r w:rsidR="00D82291">
        <w:rPr>
          <w:rFonts w:asciiTheme="minorHAnsi" w:hAnsiTheme="minorHAnsi" w:cstheme="minorHAnsi"/>
        </w:rPr>
        <w:t xml:space="preserve">focused projects to </w:t>
      </w:r>
      <w:r w:rsidR="00D82291" w:rsidRPr="00A87024">
        <w:rPr>
          <w:rFonts w:asciiTheme="minorHAnsi" w:hAnsiTheme="minorHAnsi" w:cstheme="minorHAnsi"/>
          <w:b/>
          <w:bCs/>
        </w:rPr>
        <w:t>embed</w:t>
      </w:r>
      <w:r w:rsidR="00D82291">
        <w:rPr>
          <w:rFonts w:asciiTheme="minorHAnsi" w:hAnsiTheme="minorHAnsi" w:cstheme="minorHAnsi"/>
        </w:rPr>
        <w:t xml:space="preserve"> and </w:t>
      </w:r>
      <w:r w:rsidR="00D82291" w:rsidRPr="00A87024">
        <w:rPr>
          <w:rFonts w:asciiTheme="minorHAnsi" w:hAnsiTheme="minorHAnsi" w:cstheme="minorHAnsi"/>
          <w:b/>
          <w:bCs/>
        </w:rPr>
        <w:t>secure</w:t>
      </w:r>
      <w:r w:rsidR="00D82291">
        <w:rPr>
          <w:rFonts w:asciiTheme="minorHAnsi" w:hAnsiTheme="minorHAnsi" w:cstheme="minorHAnsi"/>
        </w:rPr>
        <w:t xml:space="preserve"> </w:t>
      </w:r>
      <w:r w:rsidR="00A87024">
        <w:rPr>
          <w:rFonts w:asciiTheme="minorHAnsi" w:hAnsiTheme="minorHAnsi" w:cstheme="minorHAnsi"/>
        </w:rPr>
        <w:t>the cumulative knowledge of the different techniques looked at.</w:t>
      </w:r>
      <w:r w:rsidR="003C0898">
        <w:rPr>
          <w:rFonts w:asciiTheme="minorHAnsi" w:hAnsiTheme="minorHAnsi" w:cstheme="minorHAnsi"/>
        </w:rPr>
        <w:t xml:space="preserve"> Each time they revisit an aspect, it is with </w:t>
      </w:r>
      <w:r w:rsidR="003C0898" w:rsidRPr="00380EEE">
        <w:rPr>
          <w:rFonts w:asciiTheme="minorHAnsi" w:hAnsiTheme="minorHAnsi" w:cstheme="minorHAnsi"/>
          <w:b/>
          <w:bCs/>
        </w:rPr>
        <w:t>increasing complexity</w:t>
      </w:r>
      <w:r w:rsidR="003C0898">
        <w:rPr>
          <w:rFonts w:asciiTheme="minorHAnsi" w:hAnsiTheme="minorHAnsi" w:cstheme="minorHAnsi"/>
        </w:rPr>
        <w:t xml:space="preserve"> to build on their </w:t>
      </w:r>
      <w:r w:rsidR="003C0898" w:rsidRPr="00380EEE">
        <w:rPr>
          <w:rFonts w:asciiTheme="minorHAnsi" w:hAnsiTheme="minorHAnsi" w:cstheme="minorHAnsi"/>
          <w:b/>
          <w:bCs/>
        </w:rPr>
        <w:t>prior knowledge</w:t>
      </w:r>
      <w:r w:rsidR="003C0898">
        <w:rPr>
          <w:rFonts w:asciiTheme="minorHAnsi" w:hAnsiTheme="minorHAnsi" w:cstheme="minorHAnsi"/>
        </w:rPr>
        <w:t xml:space="preserve">. Across each year group they develop a knowledge of different </w:t>
      </w:r>
      <w:r w:rsidR="003C0898" w:rsidRPr="00033984">
        <w:rPr>
          <w:rFonts w:asciiTheme="minorHAnsi" w:hAnsiTheme="minorHAnsi" w:cstheme="minorHAnsi"/>
          <w:b/>
          <w:bCs/>
        </w:rPr>
        <w:t>artists and crafts people</w:t>
      </w:r>
      <w:r w:rsidR="003C0898">
        <w:rPr>
          <w:rFonts w:asciiTheme="minorHAnsi" w:hAnsiTheme="minorHAnsi" w:cstheme="minorHAnsi"/>
        </w:rPr>
        <w:t xml:space="preserve"> to ensure they can compare and contrast these. Three art projects are completed across the year as a </w:t>
      </w:r>
      <w:r w:rsidR="003C0898" w:rsidRPr="00466F71">
        <w:rPr>
          <w:rFonts w:asciiTheme="minorHAnsi" w:hAnsiTheme="minorHAnsi" w:cstheme="minorHAnsi"/>
          <w:b/>
          <w:bCs/>
        </w:rPr>
        <w:t>half termly block</w:t>
      </w:r>
      <w:r w:rsidR="003C0898">
        <w:rPr>
          <w:rFonts w:asciiTheme="minorHAnsi" w:hAnsiTheme="minorHAnsi" w:cstheme="minorHAnsi"/>
        </w:rPr>
        <w:t xml:space="preserve"> in each term as an hour a week. In addition, they use their </w:t>
      </w:r>
      <w:r w:rsidR="003C0898" w:rsidRPr="00033984">
        <w:rPr>
          <w:rFonts w:asciiTheme="minorHAnsi" w:hAnsiTheme="minorHAnsi" w:cstheme="minorHAnsi"/>
          <w:b/>
          <w:bCs/>
        </w:rPr>
        <w:t>sketch books</w:t>
      </w:r>
      <w:r w:rsidR="003C0898">
        <w:rPr>
          <w:rFonts w:asciiTheme="minorHAnsi" w:hAnsiTheme="minorHAnsi" w:cstheme="minorHAnsi"/>
        </w:rPr>
        <w:t xml:space="preserve"> from Y1 onwards to generate ideas, document their products and evaluate/</w:t>
      </w:r>
      <w:proofErr w:type="spellStart"/>
      <w:r w:rsidR="003C0898">
        <w:rPr>
          <w:rFonts w:asciiTheme="minorHAnsi" w:hAnsiTheme="minorHAnsi" w:cstheme="minorHAnsi"/>
        </w:rPr>
        <w:t>analyse</w:t>
      </w:r>
      <w:proofErr w:type="spellEnd"/>
      <w:r w:rsidR="003C0898">
        <w:rPr>
          <w:rFonts w:asciiTheme="minorHAnsi" w:hAnsiTheme="minorHAnsi" w:cstheme="minorHAnsi"/>
        </w:rPr>
        <w:t xml:space="preserve"> their developing skills. </w:t>
      </w:r>
      <w:r w:rsidR="00EB0975">
        <w:rPr>
          <w:rFonts w:asciiTheme="minorHAnsi" w:hAnsiTheme="minorHAnsi" w:cstheme="minorHAnsi"/>
        </w:rPr>
        <w:t>The whole</w:t>
      </w:r>
      <w:r w:rsidR="00090615">
        <w:rPr>
          <w:rFonts w:asciiTheme="minorHAnsi" w:hAnsiTheme="minorHAnsi" w:cstheme="minorHAnsi"/>
        </w:rPr>
        <w:t xml:space="preserve"> </w:t>
      </w:r>
      <w:proofErr w:type="gramStart"/>
      <w:r w:rsidR="00090615">
        <w:rPr>
          <w:rFonts w:asciiTheme="minorHAnsi" w:hAnsiTheme="minorHAnsi" w:cstheme="minorHAnsi"/>
        </w:rPr>
        <w:t xml:space="preserve">school </w:t>
      </w:r>
      <w:r w:rsidR="00EB0975">
        <w:rPr>
          <w:rFonts w:asciiTheme="minorHAnsi" w:hAnsiTheme="minorHAnsi" w:cstheme="minorHAnsi"/>
        </w:rPr>
        <w:t xml:space="preserve"> ta</w:t>
      </w:r>
      <w:r w:rsidR="00090615">
        <w:rPr>
          <w:rFonts w:asciiTheme="minorHAnsi" w:hAnsiTheme="minorHAnsi" w:cstheme="minorHAnsi"/>
        </w:rPr>
        <w:t>kes</w:t>
      </w:r>
      <w:proofErr w:type="gramEnd"/>
      <w:r w:rsidR="00090615">
        <w:rPr>
          <w:rFonts w:asciiTheme="minorHAnsi" w:hAnsiTheme="minorHAnsi" w:cstheme="minorHAnsi"/>
        </w:rPr>
        <w:t xml:space="preserve"> part in the </w:t>
      </w:r>
      <w:r w:rsidR="00090615" w:rsidRPr="00090615">
        <w:rPr>
          <w:rFonts w:asciiTheme="minorHAnsi" w:hAnsiTheme="minorHAnsi" w:cstheme="minorHAnsi"/>
          <w:b/>
          <w:bCs/>
        </w:rPr>
        <w:t>Big Draw</w:t>
      </w:r>
      <w:r w:rsidR="00090615">
        <w:rPr>
          <w:rFonts w:asciiTheme="minorHAnsi" w:hAnsiTheme="minorHAnsi" w:cstheme="minorHAnsi"/>
        </w:rPr>
        <w:t xml:space="preserve"> </w:t>
      </w:r>
      <w:r w:rsidR="003C0898" w:rsidRPr="00784F44">
        <w:rPr>
          <w:rFonts w:asciiTheme="minorHAnsi" w:hAnsiTheme="minorHAnsi" w:cstheme="minorHAnsi"/>
          <w:b/>
          <w:bCs/>
        </w:rPr>
        <w:t xml:space="preserve"> and design opportunities</w:t>
      </w:r>
      <w:r w:rsidR="003C0898">
        <w:rPr>
          <w:rFonts w:asciiTheme="minorHAnsi" w:hAnsiTheme="minorHAnsi" w:cstheme="minorHAnsi"/>
        </w:rPr>
        <w:t xml:space="preserve"> are taken within other subject areas such as RE, where pupils can further embed and use their developing skills.</w:t>
      </w:r>
      <w:r w:rsidR="00AD791A">
        <w:rPr>
          <w:rFonts w:asciiTheme="minorHAnsi" w:hAnsiTheme="minorHAnsi" w:cstheme="minorHAnsi"/>
        </w:rPr>
        <w:t xml:space="preserve"> The school aims to raise </w:t>
      </w:r>
      <w:proofErr w:type="gramStart"/>
      <w:r w:rsidR="003B6CF3">
        <w:rPr>
          <w:rFonts w:asciiTheme="minorHAnsi" w:hAnsiTheme="minorHAnsi" w:cstheme="minorHAnsi"/>
        </w:rPr>
        <w:t>pupils</w:t>
      </w:r>
      <w:proofErr w:type="gramEnd"/>
      <w:r w:rsidR="00AD791A">
        <w:rPr>
          <w:rFonts w:asciiTheme="minorHAnsi" w:hAnsiTheme="minorHAnsi" w:cstheme="minorHAnsi"/>
        </w:rPr>
        <w:t xml:space="preserve"> </w:t>
      </w:r>
      <w:r w:rsidR="003B6CF3">
        <w:rPr>
          <w:rFonts w:asciiTheme="minorHAnsi" w:hAnsiTheme="minorHAnsi" w:cstheme="minorHAnsi"/>
          <w:b/>
          <w:bCs/>
        </w:rPr>
        <w:t>c</w:t>
      </w:r>
      <w:r w:rsidR="00AD791A" w:rsidRPr="003B6CF3">
        <w:rPr>
          <w:rFonts w:asciiTheme="minorHAnsi" w:hAnsiTheme="minorHAnsi" w:cstheme="minorHAnsi"/>
          <w:b/>
          <w:bCs/>
        </w:rPr>
        <w:t xml:space="preserve">ultural </w:t>
      </w:r>
      <w:r w:rsidR="003B6CF3">
        <w:rPr>
          <w:rFonts w:asciiTheme="minorHAnsi" w:hAnsiTheme="minorHAnsi" w:cstheme="minorHAnsi"/>
          <w:b/>
          <w:bCs/>
        </w:rPr>
        <w:t>c</w:t>
      </w:r>
      <w:r w:rsidR="00AD791A" w:rsidRPr="003B6CF3">
        <w:rPr>
          <w:rFonts w:asciiTheme="minorHAnsi" w:hAnsiTheme="minorHAnsi" w:cstheme="minorHAnsi"/>
          <w:b/>
          <w:bCs/>
        </w:rPr>
        <w:t>ap</w:t>
      </w:r>
      <w:r w:rsidR="003B6CF3" w:rsidRPr="003B6CF3">
        <w:rPr>
          <w:rFonts w:asciiTheme="minorHAnsi" w:hAnsiTheme="minorHAnsi" w:cstheme="minorHAnsi"/>
          <w:b/>
          <w:bCs/>
        </w:rPr>
        <w:t>i</w:t>
      </w:r>
      <w:r w:rsidR="00AD791A" w:rsidRPr="003B6CF3">
        <w:rPr>
          <w:rFonts w:asciiTheme="minorHAnsi" w:hAnsiTheme="minorHAnsi" w:cstheme="minorHAnsi"/>
          <w:b/>
          <w:bCs/>
        </w:rPr>
        <w:t>tal</w:t>
      </w:r>
      <w:r w:rsidR="00AD791A">
        <w:rPr>
          <w:rFonts w:asciiTheme="minorHAnsi" w:hAnsiTheme="minorHAnsi" w:cstheme="minorHAnsi"/>
        </w:rPr>
        <w:t xml:space="preserve"> through a range of planned vis</w:t>
      </w:r>
      <w:r w:rsidR="003B6CF3">
        <w:rPr>
          <w:rFonts w:asciiTheme="minorHAnsi" w:hAnsiTheme="minorHAnsi" w:cstheme="minorHAnsi"/>
        </w:rPr>
        <w:t>i</w:t>
      </w:r>
      <w:r w:rsidR="00AD791A">
        <w:rPr>
          <w:rFonts w:asciiTheme="minorHAnsi" w:hAnsiTheme="minorHAnsi" w:cstheme="minorHAnsi"/>
        </w:rPr>
        <w:t>ts</w:t>
      </w:r>
      <w:r w:rsidR="003B6CF3">
        <w:rPr>
          <w:rFonts w:asciiTheme="minorHAnsi" w:hAnsiTheme="minorHAnsi" w:cstheme="minorHAnsi"/>
        </w:rPr>
        <w:t xml:space="preserve"> across their time in school.</w:t>
      </w:r>
    </w:p>
    <w:p w14:paraId="4433AECF" w14:textId="77777777" w:rsidR="003C0898" w:rsidRPr="004C7362" w:rsidRDefault="003C0898" w:rsidP="003C0898">
      <w:pPr>
        <w:rPr>
          <w:rFonts w:asciiTheme="minorHAnsi" w:hAnsiTheme="minorHAnsi" w:cstheme="minorHAnsi"/>
          <w:b/>
          <w:bCs/>
        </w:rPr>
      </w:pPr>
    </w:p>
    <w:p w14:paraId="7EAB3DF7" w14:textId="77777777" w:rsidR="000375F3" w:rsidRDefault="000375F3" w:rsidP="00AE77D9">
      <w:pPr>
        <w:rPr>
          <w:sz w:val="22"/>
          <w:szCs w:val="22"/>
        </w:rPr>
      </w:pPr>
    </w:p>
    <w:p w14:paraId="02A910F8" w14:textId="581F738C" w:rsidR="00C8292B" w:rsidRPr="007D2FC6" w:rsidRDefault="007845A1" w:rsidP="007D2FC6">
      <w:pPr>
        <w:jc w:val="center"/>
        <w:rPr>
          <w:sz w:val="22"/>
          <w:szCs w:val="22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17BF94F3" wp14:editId="5C0A9BA0">
            <wp:extent cx="5786437" cy="3038475"/>
            <wp:effectExtent l="0" t="0" r="24130" b="9525"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tbl>
      <w:tblPr>
        <w:tblpPr w:leftFromText="180" w:rightFromText="180" w:vertAnchor="text" w:horzAnchor="margin" w:tblpX="-1144" w:tblpY="71"/>
        <w:tblW w:w="16150" w:type="dxa"/>
        <w:tblBorders>
          <w:top w:val="single" w:sz="2" w:space="0" w:color="929292"/>
          <w:left w:val="single" w:sz="2" w:space="0" w:color="929292"/>
          <w:bottom w:val="single" w:sz="2" w:space="0" w:color="929292"/>
          <w:right w:val="single" w:sz="2" w:space="0" w:color="929292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531"/>
        <w:gridCol w:w="2572"/>
        <w:gridCol w:w="5528"/>
        <w:gridCol w:w="4820"/>
      </w:tblGrid>
      <w:tr w:rsidR="00C8292B" w:rsidRPr="00A621C3" w14:paraId="4CCDF88B" w14:textId="77777777" w:rsidTr="3BD8A93F">
        <w:trPr>
          <w:cantSplit/>
          <w:trHeight w:val="326"/>
        </w:trPr>
        <w:tc>
          <w:tcPr>
            <w:tcW w:w="699" w:type="dxa"/>
            <w:tcBorders>
              <w:top w:val="single" w:sz="4" w:space="0" w:color="auto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088C05" w14:textId="77777777" w:rsidR="00C8292B" w:rsidRPr="00455FE2" w:rsidRDefault="00C8292B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4077C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lastRenderedPageBreak/>
              <w:t>YR</w:t>
            </w:r>
          </w:p>
        </w:tc>
        <w:tc>
          <w:tcPr>
            <w:tcW w:w="51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087A4" w14:textId="77777777" w:rsidR="00C8292B" w:rsidRPr="0054077C" w:rsidRDefault="00C8292B" w:rsidP="00E87A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4077C"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Autumn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060AB" w14:textId="77777777" w:rsidR="00C8292B" w:rsidRPr="0054077C" w:rsidRDefault="00C8292B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4077C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  <w:lang w:val="en-US"/>
              </w:rPr>
              <w:t>Spring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93B89" w14:textId="77777777" w:rsidR="00C8292B" w:rsidRPr="0054077C" w:rsidRDefault="00C8292B" w:rsidP="00E87A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4077C"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Summer</w:t>
            </w:r>
          </w:p>
        </w:tc>
      </w:tr>
      <w:tr w:rsidR="00D1450C" w:rsidRPr="00A621C3" w14:paraId="384AAE9B" w14:textId="77777777" w:rsidTr="3BD8A93F">
        <w:trPr>
          <w:cantSplit/>
          <w:trHeight w:val="3012"/>
        </w:trPr>
        <w:tc>
          <w:tcPr>
            <w:tcW w:w="699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4C4DD6A" w14:textId="77777777" w:rsidR="00D1450C" w:rsidRPr="00455FE2" w:rsidRDefault="00D1450C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5F6EFB14" w14:textId="77777777" w:rsidR="00D1450C" w:rsidRPr="00455FE2" w:rsidRDefault="00D1450C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3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shd w:val="clear" w:color="auto" w:fill="F7CAAC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AFBE0" w14:textId="5535D178" w:rsidR="00D1450C" w:rsidRPr="00CB4651" w:rsidRDefault="00CB4651" w:rsidP="008F362E">
            <w:pPr>
              <w:jc w:val="center"/>
              <w:rPr>
                <w:rFonts w:ascii="Calibri" w:hAnsi="Calibri" w:cstheme="minorHAnsi"/>
                <w:b/>
                <w:bCs/>
                <w:sz w:val="19"/>
                <w:szCs w:val="19"/>
                <w:lang w:val="en-GB"/>
              </w:rPr>
            </w:pPr>
            <w:r w:rsidRPr="00CB4651">
              <w:rPr>
                <w:rFonts w:ascii="Calibri" w:hAnsi="Calibri" w:cstheme="minorHAnsi"/>
                <w:b/>
                <w:bCs/>
                <w:sz w:val="19"/>
                <w:szCs w:val="19"/>
                <w:lang w:val="en-GB"/>
              </w:rPr>
              <w:t>Drawing-</w:t>
            </w:r>
            <w:r w:rsidR="00D1450C" w:rsidRPr="00CB4651">
              <w:rPr>
                <w:rFonts w:ascii="Calibri" w:hAnsi="Calibri" w:cstheme="minorHAnsi"/>
                <w:b/>
                <w:bCs/>
                <w:sz w:val="19"/>
                <w:szCs w:val="19"/>
                <w:lang w:val="en-GB"/>
              </w:rPr>
              <w:t>All About Me</w:t>
            </w:r>
          </w:p>
          <w:p w14:paraId="75105319" w14:textId="77777777" w:rsidR="00D1450C" w:rsidRDefault="00D1450C" w:rsidP="00CB4651">
            <w:pPr>
              <w:rPr>
                <w:rFonts w:ascii="Calibri" w:hAnsi="Calibri" w:cstheme="minorHAnsi"/>
                <w:b/>
                <w:bCs/>
                <w:sz w:val="19"/>
                <w:szCs w:val="19"/>
                <w:lang w:val="en-GB"/>
              </w:rPr>
            </w:pPr>
          </w:p>
          <w:p w14:paraId="371E5C51" w14:textId="77777777" w:rsidR="00ED33E6" w:rsidRDefault="00ED33E6" w:rsidP="00CB4651">
            <w:pPr>
              <w:rPr>
                <w:rFonts w:ascii="Calibri" w:hAnsi="Calibri" w:cstheme="minorHAnsi"/>
                <w:b/>
                <w:bCs/>
                <w:sz w:val="19"/>
                <w:szCs w:val="19"/>
                <w:lang w:val="en-GB"/>
              </w:rPr>
            </w:pPr>
          </w:p>
          <w:p w14:paraId="0E50DC8C" w14:textId="1E80FC9A" w:rsidR="00CB4651" w:rsidRDefault="00CB4651" w:rsidP="00AC01D2">
            <w:pPr>
              <w:pStyle w:val="ListParagraph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57" w:hanging="357"/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Draw l</w:t>
            </w:r>
            <w:r w:rsidRPr="003056D0">
              <w:rPr>
                <w:rFonts w:cstheme="minorHAnsi"/>
                <w:sz w:val="19"/>
                <w:szCs w:val="19"/>
              </w:rPr>
              <w:t>ines and circles</w:t>
            </w:r>
            <w:r>
              <w:rPr>
                <w:rFonts w:cstheme="minorHAnsi"/>
                <w:sz w:val="19"/>
                <w:szCs w:val="19"/>
              </w:rPr>
              <w:t xml:space="preserve"> with meaning</w:t>
            </w:r>
            <w:r w:rsidR="00E42B3E">
              <w:rPr>
                <w:rFonts w:cstheme="minorHAnsi"/>
                <w:sz w:val="19"/>
                <w:szCs w:val="19"/>
              </w:rPr>
              <w:t>.</w:t>
            </w:r>
          </w:p>
          <w:p w14:paraId="5AE1DE34" w14:textId="69891ECE" w:rsidR="000D3975" w:rsidRPr="000D3975" w:rsidRDefault="000D3975" w:rsidP="00AC01D2">
            <w:pPr>
              <w:pStyle w:val="ListParagraph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57" w:hanging="357"/>
              <w:rPr>
                <w:rFonts w:cstheme="minorHAnsi"/>
                <w:sz w:val="19"/>
                <w:szCs w:val="19"/>
              </w:rPr>
            </w:pPr>
            <w:proofErr w:type="gramStart"/>
            <w:r w:rsidRPr="003056D0">
              <w:rPr>
                <w:rFonts w:cstheme="minorHAnsi"/>
                <w:sz w:val="19"/>
                <w:szCs w:val="19"/>
              </w:rPr>
              <w:t>Experim</w:t>
            </w:r>
            <w:r>
              <w:rPr>
                <w:rFonts w:cstheme="minorHAnsi"/>
                <w:sz w:val="19"/>
                <w:szCs w:val="19"/>
              </w:rPr>
              <w:t xml:space="preserve">ent </w:t>
            </w:r>
            <w:r w:rsidRPr="003056D0">
              <w:rPr>
                <w:rFonts w:cstheme="minorHAnsi"/>
                <w:sz w:val="19"/>
                <w:szCs w:val="19"/>
              </w:rPr>
              <w:t xml:space="preserve"> with</w:t>
            </w:r>
            <w:proofErr w:type="gramEnd"/>
            <w:r w:rsidRPr="003056D0">
              <w:rPr>
                <w:rFonts w:cstheme="minorHAnsi"/>
                <w:sz w:val="19"/>
                <w:szCs w:val="19"/>
              </w:rPr>
              <w:t xml:space="preserve"> </w:t>
            </w:r>
            <w:r>
              <w:rPr>
                <w:rFonts w:cstheme="minorHAnsi"/>
                <w:sz w:val="19"/>
                <w:szCs w:val="19"/>
              </w:rPr>
              <w:t>different media for making marks.</w:t>
            </w:r>
          </w:p>
          <w:p w14:paraId="4F29A114" w14:textId="77777777" w:rsidR="00CB4651" w:rsidRDefault="00CB4651" w:rsidP="00AC01D2">
            <w:pPr>
              <w:pStyle w:val="ListParagraph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57" w:hanging="357"/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Study the d</w:t>
            </w:r>
            <w:r w:rsidRPr="003056D0">
              <w:rPr>
                <w:rFonts w:cstheme="minorHAnsi"/>
                <w:sz w:val="19"/>
                <w:szCs w:val="19"/>
              </w:rPr>
              <w:t xml:space="preserve">etails of </w:t>
            </w:r>
            <w:r>
              <w:rPr>
                <w:rFonts w:cstheme="minorHAnsi"/>
                <w:sz w:val="19"/>
                <w:szCs w:val="19"/>
              </w:rPr>
              <w:t xml:space="preserve">the </w:t>
            </w:r>
            <w:r w:rsidRPr="003056D0">
              <w:rPr>
                <w:rFonts w:cstheme="minorHAnsi"/>
                <w:sz w:val="19"/>
                <w:szCs w:val="19"/>
              </w:rPr>
              <w:t>face</w:t>
            </w:r>
            <w:r>
              <w:rPr>
                <w:rFonts w:cstheme="minorHAnsi"/>
                <w:sz w:val="19"/>
                <w:szCs w:val="19"/>
              </w:rPr>
              <w:t>.</w:t>
            </w:r>
          </w:p>
          <w:p w14:paraId="11F70C30" w14:textId="53305F3B" w:rsidR="006D0F6A" w:rsidRPr="003C7CE5" w:rsidRDefault="006D0F6A" w:rsidP="00AC01D2">
            <w:pPr>
              <w:pStyle w:val="ListParagraph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57" w:hanging="357"/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Experiment with drawing own face using a mirror.</w:t>
            </w:r>
          </w:p>
          <w:p w14:paraId="3F3B1677" w14:textId="23973933" w:rsidR="00CB4651" w:rsidRPr="004101C8" w:rsidRDefault="000D3975" w:rsidP="00AC01D2">
            <w:pPr>
              <w:pStyle w:val="ListParagraph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57" w:hanging="357"/>
              <w:rPr>
                <w:rFonts w:ascii="Calibri" w:hAnsi="Calibri" w:cstheme="minorHAnsi"/>
                <w:sz w:val="19"/>
                <w:szCs w:val="19"/>
              </w:rPr>
            </w:pPr>
            <w:r w:rsidRPr="004101C8">
              <w:rPr>
                <w:rFonts w:ascii="Calibri" w:hAnsi="Calibri" w:cstheme="minorHAnsi"/>
                <w:sz w:val="19"/>
                <w:szCs w:val="19"/>
              </w:rPr>
              <w:t xml:space="preserve">Create a </w:t>
            </w:r>
            <w:r w:rsidR="004101C8" w:rsidRPr="004101C8">
              <w:rPr>
                <w:rFonts w:ascii="Calibri" w:hAnsi="Calibri" w:cstheme="minorHAnsi"/>
                <w:sz w:val="19"/>
                <w:szCs w:val="19"/>
              </w:rPr>
              <w:t>self-portrait.</w:t>
            </w:r>
          </w:p>
        </w:tc>
        <w:tc>
          <w:tcPr>
            <w:tcW w:w="2572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E599" w:themeFill="accent4" w:themeFillTint="66"/>
          </w:tcPr>
          <w:p w14:paraId="6D760890" w14:textId="36241B0E" w:rsidR="00D1450C" w:rsidRPr="00A033FA" w:rsidRDefault="00F805E3" w:rsidP="00A033F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Craft &amp; Design-</w:t>
            </w:r>
            <w:r w:rsidR="00D1450C" w:rsidRPr="00A033F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Natural Materials</w:t>
            </w:r>
          </w:p>
          <w:p w14:paraId="2348A7A4" w14:textId="77777777" w:rsidR="00D1450C" w:rsidRDefault="00D1450C" w:rsidP="00361A37">
            <w:pPr>
              <w:rPr>
                <w:rFonts w:cstheme="minorHAnsi"/>
                <w:sz w:val="18"/>
                <w:szCs w:val="18"/>
              </w:rPr>
            </w:pPr>
          </w:p>
          <w:p w14:paraId="3F15531E" w14:textId="058B610E" w:rsidR="00DC51D6" w:rsidRPr="00DC51D6" w:rsidRDefault="00DC51D6" w:rsidP="00AC01D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b/>
                <w:sz w:val="17"/>
                <w:szCs w:val="17"/>
              </w:rPr>
            </w:pPr>
            <w:r w:rsidRPr="00DC51D6">
              <w:rPr>
                <w:rFonts w:cstheme="minorHAnsi"/>
                <w:sz w:val="17"/>
                <w:szCs w:val="17"/>
              </w:rPr>
              <w:t>Notice features in the natural world and describe the different shapes, textures and sm</w:t>
            </w:r>
            <w:r w:rsidR="004C6E14">
              <w:rPr>
                <w:rFonts w:cstheme="minorHAnsi"/>
                <w:sz w:val="17"/>
                <w:szCs w:val="17"/>
              </w:rPr>
              <w:t>e</w:t>
            </w:r>
            <w:r w:rsidRPr="00DC51D6">
              <w:rPr>
                <w:rFonts w:cstheme="minorHAnsi"/>
                <w:sz w:val="17"/>
                <w:szCs w:val="17"/>
              </w:rPr>
              <w:t>lls.</w:t>
            </w:r>
          </w:p>
          <w:p w14:paraId="302268BC" w14:textId="77777777" w:rsidR="00DC51D6" w:rsidRPr="00DC51D6" w:rsidRDefault="00DC51D6" w:rsidP="00AC01D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b/>
                <w:sz w:val="17"/>
                <w:szCs w:val="17"/>
              </w:rPr>
            </w:pPr>
            <w:r w:rsidRPr="00DC51D6">
              <w:rPr>
                <w:rFonts w:cstheme="minorHAnsi"/>
                <w:sz w:val="17"/>
                <w:szCs w:val="17"/>
              </w:rPr>
              <w:t xml:space="preserve">Create representations of imaginary and </w:t>
            </w:r>
            <w:proofErr w:type="gramStart"/>
            <w:r w:rsidRPr="00DC51D6">
              <w:rPr>
                <w:rFonts w:cstheme="minorHAnsi"/>
                <w:sz w:val="17"/>
                <w:szCs w:val="17"/>
              </w:rPr>
              <w:t>real life</w:t>
            </w:r>
            <w:proofErr w:type="gramEnd"/>
            <w:r w:rsidRPr="00DC51D6">
              <w:rPr>
                <w:rFonts w:cstheme="minorHAnsi"/>
                <w:sz w:val="17"/>
                <w:szCs w:val="17"/>
              </w:rPr>
              <w:t xml:space="preserve"> events, people and objects.</w:t>
            </w:r>
          </w:p>
          <w:p w14:paraId="3318CF09" w14:textId="77777777" w:rsidR="00DC51D6" w:rsidRPr="00DC51D6" w:rsidRDefault="00DC51D6" w:rsidP="00AC01D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b/>
                <w:sz w:val="17"/>
                <w:szCs w:val="17"/>
              </w:rPr>
            </w:pPr>
            <w:r w:rsidRPr="00DC51D6">
              <w:rPr>
                <w:rFonts w:cstheme="minorHAnsi"/>
                <w:sz w:val="17"/>
                <w:szCs w:val="17"/>
              </w:rPr>
              <w:t xml:space="preserve">Safely use and explore a variety of materials, tools and techniques, experimenting with colour, design, texture, form and function. </w:t>
            </w:r>
          </w:p>
          <w:p w14:paraId="55A424F4" w14:textId="46EE1F53" w:rsidR="00D1450C" w:rsidRPr="00DC51D6" w:rsidRDefault="00DC51D6" w:rsidP="00AC01D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b/>
                <w:sz w:val="17"/>
                <w:szCs w:val="17"/>
              </w:rPr>
            </w:pPr>
            <w:r w:rsidRPr="00DC51D6">
              <w:rPr>
                <w:rFonts w:cstheme="minorHAnsi"/>
                <w:sz w:val="17"/>
                <w:szCs w:val="17"/>
              </w:rPr>
              <w:t>Share their creations, explaining the process they have used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18B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CCDB96" w14:textId="77777777" w:rsidR="00D1450C" w:rsidRPr="00EA253A" w:rsidRDefault="00D1450C" w:rsidP="00BB14EC">
            <w:pPr>
              <w:jc w:val="center"/>
              <w:rPr>
                <w:rFonts w:ascii="Calibri" w:hAnsi="Calibri" w:cs="Calibri"/>
                <w:b/>
                <w:bCs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19"/>
                <w:szCs w:val="19"/>
              </w:rPr>
              <w:t>Painting &amp; Mixed Media-</w:t>
            </w:r>
            <w:proofErr w:type="spellStart"/>
            <w:r w:rsidRPr="00EA253A">
              <w:rPr>
                <w:rFonts w:ascii="Calibri" w:hAnsi="Calibri" w:cs="Calibri"/>
                <w:b/>
                <w:bCs/>
                <w:sz w:val="19"/>
                <w:szCs w:val="19"/>
              </w:rPr>
              <w:t>Colour</w:t>
            </w:r>
            <w:proofErr w:type="spellEnd"/>
            <w:r w:rsidRPr="00EA253A">
              <w:rPr>
                <w:rFonts w:ascii="Calibri" w:hAnsi="Calibri" w:cs="Calibri"/>
                <w:b/>
                <w:bCs/>
                <w:sz w:val="19"/>
                <w:szCs w:val="19"/>
              </w:rPr>
              <w:t xml:space="preserve"> mixing using primary </w:t>
            </w:r>
            <w:proofErr w:type="spellStart"/>
            <w:r w:rsidRPr="00EA253A">
              <w:rPr>
                <w:rFonts w:ascii="Calibri" w:hAnsi="Calibri" w:cs="Calibri"/>
                <w:b/>
                <w:bCs/>
                <w:sz w:val="19"/>
                <w:szCs w:val="19"/>
              </w:rPr>
              <w:t>colours</w:t>
            </w:r>
            <w:proofErr w:type="spellEnd"/>
            <w:r w:rsidRPr="00EA253A">
              <w:rPr>
                <w:rFonts w:ascii="Calibri" w:hAnsi="Calibri" w:cs="Calibri"/>
                <w:b/>
                <w:bCs/>
                <w:sz w:val="19"/>
                <w:szCs w:val="19"/>
              </w:rPr>
              <w:t xml:space="preserve"> </w:t>
            </w:r>
          </w:p>
          <w:p w14:paraId="2C110161" w14:textId="77777777" w:rsidR="00D1450C" w:rsidRDefault="00D1450C" w:rsidP="00BB14E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7BAF3C10" w14:textId="77777777" w:rsidR="00ED33E6" w:rsidRPr="00380156" w:rsidRDefault="00ED33E6" w:rsidP="00BB14E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36EB1B1" w14:textId="77777777" w:rsidR="00D1450C" w:rsidRPr="001A66B0" w:rsidRDefault="00D1450C" w:rsidP="00AC01D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b/>
                <w:sz w:val="19"/>
                <w:szCs w:val="19"/>
              </w:rPr>
            </w:pPr>
            <w:r w:rsidRPr="00380156">
              <w:rPr>
                <w:rFonts w:cstheme="minorHAnsi"/>
                <w:sz w:val="19"/>
                <w:szCs w:val="19"/>
              </w:rPr>
              <w:t xml:space="preserve">Use colour mixing and mix black and white to colours to create the colour they want </w:t>
            </w:r>
            <w:proofErr w:type="gramStart"/>
            <w:r w:rsidRPr="00380156">
              <w:rPr>
                <w:rFonts w:cstheme="minorHAnsi"/>
                <w:sz w:val="19"/>
                <w:szCs w:val="19"/>
              </w:rPr>
              <w:t>to</w:t>
            </w:r>
            <w:r>
              <w:rPr>
                <w:rFonts w:cstheme="minorHAnsi"/>
                <w:sz w:val="19"/>
                <w:szCs w:val="19"/>
              </w:rPr>
              <w:t xml:space="preserve"> </w:t>
            </w:r>
            <w:r w:rsidRPr="001A66B0">
              <w:rPr>
                <w:rFonts w:cstheme="minorHAnsi"/>
                <w:sz w:val="19"/>
                <w:szCs w:val="19"/>
              </w:rPr>
              <w:t xml:space="preserve"> make</w:t>
            </w:r>
            <w:proofErr w:type="gramEnd"/>
            <w:r w:rsidRPr="001A66B0">
              <w:rPr>
                <w:rFonts w:cstheme="minorHAnsi"/>
                <w:sz w:val="19"/>
                <w:szCs w:val="19"/>
              </w:rPr>
              <w:t xml:space="preserve"> to express their ideas and feelings.</w:t>
            </w:r>
          </w:p>
          <w:p w14:paraId="68A3A9C4" w14:textId="77777777" w:rsidR="00D1450C" w:rsidRPr="00A766D6" w:rsidRDefault="00D1450C" w:rsidP="00AC01D2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57" w:hanging="357"/>
              <w:rPr>
                <w:rFonts w:cstheme="minorHAnsi"/>
                <w:sz w:val="19"/>
                <w:szCs w:val="19"/>
              </w:rPr>
            </w:pPr>
            <w:r w:rsidRPr="00A766D6">
              <w:rPr>
                <w:rFonts w:cstheme="minorHAnsi"/>
                <w:sz w:val="19"/>
                <w:szCs w:val="19"/>
              </w:rPr>
              <w:t>Create collaboratively, sharing ideas, resources and using a range of skills.</w:t>
            </w:r>
          </w:p>
          <w:p w14:paraId="69B4B591" w14:textId="77777777" w:rsidR="00D1450C" w:rsidRPr="00380156" w:rsidRDefault="00D1450C" w:rsidP="00AC01D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b/>
                <w:sz w:val="19"/>
                <w:szCs w:val="19"/>
              </w:rPr>
            </w:pPr>
            <w:r w:rsidRPr="00380156">
              <w:rPr>
                <w:rFonts w:cstheme="minorHAnsi"/>
                <w:sz w:val="19"/>
                <w:szCs w:val="19"/>
              </w:rPr>
              <w:t xml:space="preserve">Create representations of imaginary and </w:t>
            </w:r>
            <w:proofErr w:type="gramStart"/>
            <w:r w:rsidRPr="00380156">
              <w:rPr>
                <w:rFonts w:cstheme="minorHAnsi"/>
                <w:sz w:val="19"/>
                <w:szCs w:val="19"/>
              </w:rPr>
              <w:t>real life</w:t>
            </w:r>
            <w:proofErr w:type="gramEnd"/>
            <w:r w:rsidRPr="00380156">
              <w:rPr>
                <w:rFonts w:cstheme="minorHAnsi"/>
                <w:sz w:val="19"/>
                <w:szCs w:val="19"/>
              </w:rPr>
              <w:t xml:space="preserve"> events, people and objects.</w:t>
            </w:r>
          </w:p>
          <w:p w14:paraId="5FCB446E" w14:textId="4A77D553" w:rsidR="00D1450C" w:rsidRPr="006C208F" w:rsidRDefault="00D1450C" w:rsidP="000B23ED">
            <w:pPr>
              <w:jc w:val="center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A8FAE" w14:textId="77777777" w:rsidR="00D1450C" w:rsidRDefault="00D1450C" w:rsidP="00053259">
            <w:pPr>
              <w:pStyle w:val="TableStyle2"/>
              <w:shd w:val="clear" w:color="auto" w:fill="B4C6E7" w:themeFill="accent1" w:themeFillTint="66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Sculpture &amp; 3D</w:t>
            </w:r>
          </w:p>
          <w:p w14:paraId="0F0A9B1A" w14:textId="77777777" w:rsidR="00E12780" w:rsidRDefault="00E12780" w:rsidP="00F805E3">
            <w:pPr>
              <w:pStyle w:val="TableStyle2"/>
              <w:shd w:val="clear" w:color="auto" w:fill="B4C6E7" w:themeFill="accent1" w:themeFillTint="66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79AE498F" w14:textId="77777777" w:rsidR="00ED33E6" w:rsidRPr="003056D0" w:rsidRDefault="00ED33E6" w:rsidP="00F805E3">
            <w:pPr>
              <w:pStyle w:val="TableStyle2"/>
              <w:shd w:val="clear" w:color="auto" w:fill="B4C6E7" w:themeFill="accent1" w:themeFillTint="66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25B70391" w14:textId="77777777" w:rsidR="00D1450C" w:rsidRPr="00684602" w:rsidRDefault="00D1450C" w:rsidP="00AC01D2">
            <w:pPr>
              <w:pStyle w:val="TableStyle2"/>
              <w:numPr>
                <w:ilvl w:val="0"/>
                <w:numId w:val="2"/>
              </w:numPr>
              <w:shd w:val="clear" w:color="auto" w:fill="B4C6E7" w:themeFill="accent1" w:themeFillTint="6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Cs/>
                <w:sz w:val="19"/>
                <w:szCs w:val="19"/>
              </w:rPr>
              <w:t>Use hands to manipulate a range of modelling materials, including paper/card to e</w:t>
            </w:r>
            <w:r w:rsidRPr="00684602">
              <w:rPr>
                <w:rFonts w:asciiTheme="minorHAnsi" w:hAnsiTheme="minorHAnsi" w:cstheme="minorHAnsi"/>
                <w:bCs/>
                <w:sz w:val="19"/>
                <w:szCs w:val="19"/>
              </w:rPr>
              <w:t xml:space="preserve">xplore how to join and fix materials in place. </w:t>
            </w:r>
          </w:p>
          <w:p w14:paraId="74624D6A" w14:textId="77777777" w:rsidR="00D1450C" w:rsidRDefault="00D1450C" w:rsidP="00AC01D2">
            <w:pPr>
              <w:pStyle w:val="TableStyle2"/>
              <w:numPr>
                <w:ilvl w:val="0"/>
                <w:numId w:val="2"/>
              </w:numPr>
              <w:shd w:val="clear" w:color="auto" w:fill="B4C6E7" w:themeFill="accent1" w:themeFillTint="6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Cs/>
                <w:sz w:val="19"/>
                <w:szCs w:val="19"/>
              </w:rPr>
              <w:t>Create 3D forms to make things from their imagination or recreate things they have seen.</w:t>
            </w:r>
          </w:p>
          <w:p w14:paraId="7424868C" w14:textId="548B0597" w:rsidR="00D1450C" w:rsidRPr="00D1450C" w:rsidRDefault="3BD8A93F" w:rsidP="00AC01D2">
            <w:pPr>
              <w:pStyle w:val="TableStyle2"/>
              <w:numPr>
                <w:ilvl w:val="0"/>
                <w:numId w:val="2"/>
              </w:numPr>
              <w:shd w:val="clear" w:color="auto" w:fill="B4C6E7" w:themeFill="accent1" w:themeFillTint="66"/>
              <w:rPr>
                <w:rFonts w:asciiTheme="minorHAnsi" w:hAnsiTheme="minorHAnsi" w:cstheme="minorBidi"/>
                <w:b/>
                <w:bCs/>
                <w:lang w:val="en-US"/>
              </w:rPr>
            </w:pPr>
            <w:r w:rsidRPr="3BD8A93F">
              <w:rPr>
                <w:rFonts w:asciiTheme="minorHAnsi" w:hAnsiTheme="minorHAnsi" w:cstheme="minorBidi"/>
                <w:sz w:val="19"/>
                <w:szCs w:val="19"/>
                <w:lang w:val="en-US"/>
              </w:rPr>
              <w:t xml:space="preserve">Select </w:t>
            </w:r>
            <w:proofErr w:type="spellStart"/>
            <w:r w:rsidRPr="3BD8A93F">
              <w:rPr>
                <w:rFonts w:asciiTheme="minorHAnsi" w:hAnsiTheme="minorHAnsi" w:cstheme="minorBidi"/>
                <w:sz w:val="19"/>
                <w:szCs w:val="19"/>
                <w:lang w:val="en-US"/>
              </w:rPr>
              <w:t>colours</w:t>
            </w:r>
            <w:proofErr w:type="spellEnd"/>
            <w:r w:rsidRPr="3BD8A93F">
              <w:rPr>
                <w:rFonts w:asciiTheme="minorHAnsi" w:hAnsiTheme="minorHAnsi" w:cstheme="minorBidi"/>
                <w:sz w:val="19"/>
                <w:szCs w:val="19"/>
                <w:lang w:val="en-US"/>
              </w:rPr>
              <w:t>, shapes and materials to suit ideas and purposes, whilst developing skills in cutting and adding decoration.</w:t>
            </w:r>
          </w:p>
        </w:tc>
      </w:tr>
      <w:tr w:rsidR="00337650" w:rsidRPr="00A621C3" w14:paraId="27BF8CDF" w14:textId="77777777" w:rsidTr="3BD8A93F">
        <w:trPr>
          <w:cantSplit/>
          <w:trHeight w:val="534"/>
        </w:trPr>
        <w:tc>
          <w:tcPr>
            <w:tcW w:w="699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6AAD2FB" w14:textId="02BDCD38" w:rsidR="00337650" w:rsidRPr="00455FE2" w:rsidRDefault="00337650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Key People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F59E9" w14:textId="77777777" w:rsidR="00337650" w:rsidRDefault="00337650" w:rsidP="00E87A26">
            <w:pPr>
              <w:rPr>
                <w:rFonts w:ascii="Calibri" w:hAnsi="Calibri" w:cstheme="minorHAnsi"/>
                <w:sz w:val="18"/>
                <w:szCs w:val="18"/>
                <w:lang w:val="en-GB"/>
              </w:rPr>
            </w:pPr>
          </w:p>
          <w:p w14:paraId="626C896D" w14:textId="1B4F8F82" w:rsidR="00ED33E6" w:rsidRPr="002A1785" w:rsidRDefault="002A1785" w:rsidP="00ED33E6">
            <w:pPr>
              <w:jc w:val="center"/>
              <w:rPr>
                <w:rFonts w:ascii="Calibri" w:hAnsi="Calibri" w:cstheme="minorHAnsi"/>
                <w:b/>
                <w:bCs/>
                <w:sz w:val="20"/>
                <w:szCs w:val="20"/>
                <w:lang w:val="en-GB"/>
              </w:rPr>
            </w:pPr>
            <w:r w:rsidRPr="002A1785">
              <w:rPr>
                <w:rFonts w:ascii="Calibri" w:hAnsi="Calibri" w:cstheme="minorHAnsi"/>
                <w:b/>
                <w:bCs/>
                <w:sz w:val="20"/>
                <w:szCs w:val="20"/>
                <w:lang w:val="en-GB"/>
              </w:rPr>
              <w:t>Van Gogh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4F4EA7E3" w14:textId="77777777" w:rsidR="00337650" w:rsidRDefault="00337650" w:rsidP="00E87A26">
            <w:pPr>
              <w:rPr>
                <w:rFonts w:ascii="Calibri" w:hAnsi="Calibri" w:cstheme="minorHAnsi"/>
                <w:sz w:val="19"/>
                <w:szCs w:val="19"/>
                <w:lang w:val="en-GB"/>
              </w:rPr>
            </w:pPr>
          </w:p>
          <w:p w14:paraId="78E0F4CF" w14:textId="55AC610A" w:rsidR="00337650" w:rsidRPr="00A6647B" w:rsidRDefault="00337650" w:rsidP="00A6647B">
            <w:pPr>
              <w:jc w:val="center"/>
              <w:rPr>
                <w:rFonts w:ascii="Calibri" w:hAnsi="Calibri" w:cstheme="minorHAnsi"/>
                <w:b/>
                <w:bCs/>
                <w:sz w:val="19"/>
                <w:szCs w:val="19"/>
                <w:lang w:val="en-GB"/>
              </w:rPr>
            </w:pPr>
            <w:r w:rsidRPr="00A6647B">
              <w:rPr>
                <w:rFonts w:ascii="Calibri" w:hAnsi="Calibri" w:cstheme="minorHAnsi"/>
                <w:b/>
                <w:bCs/>
                <w:sz w:val="19"/>
                <w:szCs w:val="19"/>
                <w:lang w:val="en-GB"/>
              </w:rPr>
              <w:t>Andy Goldsworthy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8B770" w14:textId="77777777" w:rsidR="00337650" w:rsidRDefault="00337650" w:rsidP="00392055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57BC1A5F" w14:textId="66B70E66" w:rsidR="00337650" w:rsidRDefault="00337650" w:rsidP="00392055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392055">
              <w:rPr>
                <w:rFonts w:asciiTheme="minorHAnsi" w:hAnsiTheme="minorHAnsi" w:cstheme="minorHAnsi"/>
                <w:b/>
                <w:sz w:val="19"/>
                <w:szCs w:val="19"/>
              </w:rPr>
              <w:t>Monet</w:t>
            </w:r>
          </w:p>
          <w:p w14:paraId="03A41489" w14:textId="77777777" w:rsidR="00337650" w:rsidRDefault="00337650" w:rsidP="00392055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691C9DB6" w14:textId="1206DC93" w:rsidR="00337650" w:rsidRPr="00392055" w:rsidRDefault="00337650" w:rsidP="00392055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51C91" w14:textId="77777777" w:rsidR="00337650" w:rsidRPr="00ED33E6" w:rsidRDefault="00337650" w:rsidP="00E87A26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  <w:p w14:paraId="3A59F2AC" w14:textId="1AC9A58A" w:rsidR="00053259" w:rsidRPr="00053259" w:rsidRDefault="00ED33E6" w:rsidP="0005325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ED33E6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Michelle Reader</w:t>
            </w:r>
          </w:p>
        </w:tc>
      </w:tr>
      <w:tr w:rsidR="00337650" w:rsidRPr="00A621C3" w14:paraId="3DB01C79" w14:textId="77777777" w:rsidTr="3BD8A93F">
        <w:trPr>
          <w:cantSplit/>
          <w:trHeight w:val="1298"/>
        </w:trPr>
        <w:tc>
          <w:tcPr>
            <w:tcW w:w="699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41952FE" w14:textId="77777777" w:rsidR="00337650" w:rsidRPr="00455FE2" w:rsidRDefault="00337650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6D5A4" w14:textId="77777777" w:rsidR="00337650" w:rsidRPr="00AC01D2" w:rsidRDefault="0075792A" w:rsidP="0075792A">
            <w:pPr>
              <w:jc w:val="both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Artist,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 bumpy, 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chalk,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proofErr w:type="spellStart"/>
            <w:r w:rsidR="00677431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c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olours</w:t>
            </w:r>
            <w:proofErr w:type="spellEnd"/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drawing, hard, line, long, medium, 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observational drawing, oil pastel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pattern, ridged, rough, 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rubbing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>, Short, soft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, texture</w:t>
            </w:r>
          </w:p>
          <w:p w14:paraId="7A919636" w14:textId="378BC87A" w:rsidR="007D2FC6" w:rsidRPr="00023A2D" w:rsidRDefault="007D2FC6" w:rsidP="0075792A">
            <w:pPr>
              <w:jc w:val="both"/>
              <w:rPr>
                <w:rFonts w:ascii="Calibri" w:hAnsi="Calibri" w:cstheme="minorHAnsi"/>
                <w:sz w:val="17"/>
                <w:szCs w:val="17"/>
                <w:lang w:val="en-GB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37185658" w14:textId="08908C9F" w:rsidR="00337650" w:rsidRPr="00023A2D" w:rsidRDefault="00F025B3" w:rsidP="00A85AAB">
            <w:pPr>
              <w:jc w:val="both"/>
              <w:rPr>
                <w:rFonts w:ascii="Calibri" w:hAnsi="Calibri" w:cstheme="minorHAnsi"/>
                <w:sz w:val="17"/>
                <w:szCs w:val="17"/>
                <w:lang w:val="en-GB"/>
              </w:rPr>
            </w:pP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Bend,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 blades, 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crease,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 create, design, flange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, fix, join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paper clip, pattern, 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pinch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plan, pull, push, </w:t>
            </w:r>
            <w:r w:rsidR="00FB5908" w:rsidRPr="00023A2D">
              <w:rPr>
                <w:rFonts w:asciiTheme="minorHAnsi" w:hAnsiTheme="minorHAnsi" w:cstheme="minorHAnsi"/>
                <w:sz w:val="17"/>
                <w:szCs w:val="17"/>
              </w:rPr>
              <w:t>r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oll, </w:t>
            </w:r>
            <w:r w:rsidR="00FB5908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lot, </w:t>
            </w:r>
            <w:r w:rsidR="00FB5908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nip, </w:t>
            </w:r>
            <w:r w:rsidR="00FB5908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plit pin, </w:t>
            </w:r>
            <w:r w:rsidR="00FB5908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tring, </w:t>
            </w:r>
            <w:r w:rsidR="00FB5908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trip, </w:t>
            </w:r>
            <w:r w:rsidR="00FB5908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s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turdy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r w:rsidR="00FB5908" w:rsidRPr="00023A2D">
              <w:rPr>
                <w:rFonts w:asciiTheme="minorHAnsi" w:hAnsiTheme="minorHAnsi" w:cstheme="minorHAnsi"/>
                <w:sz w:val="17"/>
                <w:szCs w:val="17"/>
              </w:rPr>
              <w:t>t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ape, </w:t>
            </w:r>
            <w:r w:rsidR="00FB5908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t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hread, </w:t>
            </w:r>
            <w:r w:rsidR="00FB5908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t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ie, </w:t>
            </w:r>
            <w:r w:rsidR="00FB5908" w:rsidRPr="00AC01D2">
              <w:rPr>
                <w:rFonts w:asciiTheme="minorHAnsi" w:hAnsiTheme="minorHAnsi" w:cstheme="minorHAnsi"/>
                <w:sz w:val="17"/>
                <w:szCs w:val="17"/>
              </w:rPr>
              <w:t>w</w:t>
            </w:r>
            <w:r w:rsidRPr="00AC01D2">
              <w:rPr>
                <w:rFonts w:asciiTheme="minorHAnsi" w:hAnsiTheme="minorHAnsi" w:cstheme="minorHAnsi"/>
                <w:sz w:val="17"/>
                <w:szCs w:val="17"/>
              </w:rPr>
              <w:t>ave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F88D1" w14:textId="2C05779B" w:rsidR="00337650" w:rsidRPr="00023A2D" w:rsidRDefault="00A020CD" w:rsidP="00A85AAB">
            <w:pPr>
              <w:jc w:val="both"/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Collage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r w:rsidR="00242A3A" w:rsidRPr="00023A2D">
              <w:rPr>
                <w:rFonts w:asciiTheme="minorHAnsi" w:hAnsiTheme="minorHAnsi" w:cstheme="minorHAnsi"/>
                <w:sz w:val="17"/>
                <w:szCs w:val="17"/>
              </w:rPr>
              <w:t>c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reate, </w:t>
            </w:r>
            <w:r w:rsidR="00242A3A" w:rsidRPr="00023A2D">
              <w:rPr>
                <w:rFonts w:asciiTheme="minorHAnsi" w:hAnsiTheme="minorHAnsi" w:cstheme="minorHAnsi"/>
                <w:sz w:val="17"/>
                <w:szCs w:val="17"/>
              </w:rPr>
              <w:t>c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ut, </w:t>
            </w:r>
            <w:r w:rsidR="00242A3A" w:rsidRPr="00023A2D">
              <w:rPr>
                <w:rFonts w:asciiTheme="minorHAnsi" w:hAnsiTheme="minorHAnsi" w:cstheme="minorHAnsi"/>
                <w:sz w:val="17"/>
                <w:szCs w:val="17"/>
              </w:rPr>
              <w:t>d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ab, </w:t>
            </w:r>
            <w:r w:rsidR="00242A3A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d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esign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r w:rsidR="00242A3A" w:rsidRPr="00023A2D">
              <w:rPr>
                <w:rFonts w:asciiTheme="minorHAnsi" w:hAnsiTheme="minorHAnsi" w:cstheme="minorHAnsi"/>
                <w:sz w:val="17"/>
                <w:szCs w:val="17"/>
              </w:rPr>
              <w:t>d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ot, </w:t>
            </w:r>
            <w:r w:rsidR="00242A3A" w:rsidRPr="00023A2D">
              <w:rPr>
                <w:rFonts w:asciiTheme="minorHAnsi" w:hAnsiTheme="minorHAnsi" w:cstheme="minorHAnsi"/>
                <w:sz w:val="17"/>
                <w:szCs w:val="17"/>
              </w:rPr>
              <w:t>f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lick,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g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lide,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g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listening,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g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lossy, </w:t>
            </w:r>
            <w:r w:rsidR="001B0BEE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l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andscape,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="001B0BEE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p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ermanent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r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ip,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hiny,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ilky,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limy,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lippery,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mooth,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quelchy,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tick,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ticky,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t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>ear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, </w:t>
            </w:r>
            <w:r w:rsidR="001B0BEE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t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emporary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t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ransient art,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w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et, </w:t>
            </w:r>
            <w:r w:rsidR="001B0BEE" w:rsidRPr="00023A2D">
              <w:rPr>
                <w:rFonts w:asciiTheme="minorHAnsi" w:hAnsiTheme="minorHAnsi" w:cstheme="minorHAnsi"/>
                <w:sz w:val="17"/>
                <w:szCs w:val="17"/>
              </w:rPr>
              <w:t>w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>ipe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6816E" w14:textId="41CD16AC" w:rsidR="00337650" w:rsidRPr="00023A2D" w:rsidRDefault="00A85AAB" w:rsidP="00A85AAB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n-GB"/>
              </w:rPr>
            </w:pP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3D art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b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end,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c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lay,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c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hop,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c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ollage,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c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ut,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e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valuate,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fl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atten, </w:t>
            </w:r>
            <w:r w:rsidR="0072000C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j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oin,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="0072000C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l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andscape, </w:t>
            </w:r>
            <w:r w:rsidR="0072000C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p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inch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p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lan,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p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oke,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p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ull,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p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ush,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r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eflect,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r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oll,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culpture,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ilky,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limy,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lippery,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mooth, </w:t>
            </w:r>
            <w:r w:rsidR="0072000C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s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quash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Squelchy,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s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>ticky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, </w:t>
            </w:r>
            <w:r w:rsidR="0072000C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s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tretch, </w:t>
            </w:r>
            <w:r w:rsidR="0072000C"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t</w:t>
            </w:r>
            <w:r w:rsidRPr="00AC01D2">
              <w:rPr>
                <w:rFonts w:asciiTheme="minorHAnsi" w:hAnsiTheme="minorHAnsi" w:cstheme="minorHAnsi"/>
                <w:b/>
                <w:sz w:val="17"/>
                <w:szCs w:val="17"/>
              </w:rPr>
              <w:t>wist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r w:rsidR="0072000C" w:rsidRPr="00023A2D">
              <w:rPr>
                <w:rFonts w:asciiTheme="minorHAnsi" w:hAnsiTheme="minorHAnsi" w:cstheme="minorHAnsi"/>
                <w:sz w:val="17"/>
                <w:szCs w:val="17"/>
              </w:rPr>
              <w:t>w</w:t>
            </w: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>et</w:t>
            </w:r>
            <w:r w:rsidR="00FB5908" w:rsidRPr="00023A2D">
              <w:rPr>
                <w:rFonts w:asciiTheme="minorHAnsi" w:hAnsiTheme="minorHAnsi" w:cstheme="minorHAnsi"/>
                <w:sz w:val="17"/>
                <w:szCs w:val="17"/>
              </w:rPr>
              <w:t>, tape, thread</w:t>
            </w:r>
          </w:p>
        </w:tc>
      </w:tr>
      <w:tr w:rsidR="00C8292B" w:rsidRPr="00A621C3" w14:paraId="22838F1A" w14:textId="77777777" w:rsidTr="3BD8A93F">
        <w:trPr>
          <w:cantSplit/>
          <w:trHeight w:val="1298"/>
        </w:trPr>
        <w:tc>
          <w:tcPr>
            <w:tcW w:w="699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8411AAF" w14:textId="77777777" w:rsidR="00C8292B" w:rsidRPr="00455FE2" w:rsidRDefault="00C8292B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451" w:type="dxa"/>
            <w:gridSpan w:val="4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98569" w14:textId="77777777" w:rsidR="00C8292B" w:rsidRPr="00023A2D" w:rsidRDefault="00C8292B" w:rsidP="00E87A26">
            <w:pPr>
              <w:pStyle w:val="TableStyle2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023A2D">
              <w:rPr>
                <w:rFonts w:asciiTheme="minorHAnsi" w:hAnsiTheme="minorHAnsi" w:cstheme="minorHAnsi"/>
                <w:b/>
                <w:sz w:val="17"/>
                <w:szCs w:val="17"/>
              </w:rPr>
              <w:t>Continuous Provision Enhancements</w:t>
            </w:r>
          </w:p>
          <w:p w14:paraId="1FDF6651" w14:textId="77777777" w:rsidR="00BA4796" w:rsidRPr="00023A2D" w:rsidRDefault="00BA4796" w:rsidP="00AC01D2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Children will have access to a range of art and design activities through the continuous provision. Regular enhancements will provide opportunity for building on developing artistic skills and ensure learning is embedded. </w:t>
            </w:r>
          </w:p>
          <w:p w14:paraId="35EFB294" w14:textId="77777777" w:rsidR="00BA4796" w:rsidRPr="00023A2D" w:rsidRDefault="00BA4796" w:rsidP="00AC01D2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023A2D">
              <w:rPr>
                <w:rFonts w:asciiTheme="minorHAnsi" w:hAnsiTheme="minorHAnsi" w:cstheme="minorHAnsi"/>
                <w:sz w:val="17"/>
                <w:szCs w:val="17"/>
              </w:rPr>
              <w:t xml:space="preserve">Children will have the opportunity to produce creative and imaginative work linked to the different projects. </w:t>
            </w:r>
          </w:p>
          <w:p w14:paraId="4359E8F6" w14:textId="77777777" w:rsidR="00BA4796" w:rsidRPr="00023A2D" w:rsidRDefault="3BD8A93F" w:rsidP="00AC01D2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Bidi"/>
                <w:sz w:val="17"/>
                <w:szCs w:val="17"/>
                <w:lang w:val="en-US"/>
              </w:rPr>
            </w:pPr>
            <w:r w:rsidRPr="3BD8A93F">
              <w:rPr>
                <w:rFonts w:asciiTheme="minorHAnsi" w:hAnsiTheme="minorHAnsi" w:cstheme="minorBidi"/>
                <w:sz w:val="17"/>
                <w:szCs w:val="17"/>
                <w:lang w:val="en-US"/>
              </w:rPr>
              <w:t xml:space="preserve">Children have the opportunity to explore their ideas and record their experiences, as well as exploring the work of others and evaluate different creative ideas. </w:t>
            </w:r>
          </w:p>
          <w:p w14:paraId="5670052E" w14:textId="6A5AC7B5" w:rsidR="007D2FC6" w:rsidRPr="00023A2D" w:rsidRDefault="3BD8A93F" w:rsidP="00AC01D2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Bidi"/>
                <w:sz w:val="17"/>
                <w:szCs w:val="17"/>
                <w:lang w:val="en-US"/>
              </w:rPr>
            </w:pPr>
            <w:r w:rsidRPr="3BD8A93F">
              <w:rPr>
                <w:rFonts w:asciiTheme="minorHAnsi" w:hAnsiTheme="minorHAnsi" w:cstheme="minorBidi"/>
                <w:sz w:val="17"/>
                <w:szCs w:val="17"/>
                <w:lang w:val="en-US"/>
              </w:rPr>
              <w:t>Children will become confident and proficient in a variety of techniques including drawing, painting, printing, collage, textiles and 3D, as well as other selected craft skills.</w:t>
            </w:r>
          </w:p>
        </w:tc>
      </w:tr>
      <w:tr w:rsidR="00816285" w:rsidRPr="004252BB" w14:paraId="652A8F8C" w14:textId="77777777" w:rsidTr="3BD8A93F">
        <w:trPr>
          <w:trHeight w:val="18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41020" w14:textId="77777777" w:rsidR="00816285" w:rsidRPr="00567D66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bookmarkStart w:id="0" w:name="_Hlk129885496"/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Y1</w:t>
            </w:r>
            <w:r w:rsidRPr="00567D66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B4C67" w14:textId="77777777" w:rsidR="00816285" w:rsidRPr="00567D66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EEEC7" w14:textId="77777777" w:rsidR="00816285" w:rsidRPr="00567D66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AF660" w14:textId="77777777" w:rsidR="00816285" w:rsidRPr="00567D66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bookmarkEnd w:id="0"/>
      <w:tr w:rsidR="00816285" w:rsidRPr="00CC1A1C" w14:paraId="75085F55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CD1E36C" w14:textId="77777777" w:rsidR="00816285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0B0E7FDA" w14:textId="77777777" w:rsidR="00816285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464B8AF6" w14:textId="77777777" w:rsidR="00816285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5B1EE51E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4B48A35D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CAFFD1A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68DB1E0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4EDB9A3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B4C6E7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4B21F" w14:textId="74568AD4" w:rsidR="00816285" w:rsidRPr="00B737E4" w:rsidRDefault="001B5CC9" w:rsidP="00725B29">
            <w:pPr>
              <w:pStyle w:val="TableStyle2"/>
              <w:ind w:left="360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737E4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3-D &amp; Sculpture</w:t>
            </w:r>
            <w:r w:rsidR="00880E15" w:rsidRPr="00B737E4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-Earth Art</w:t>
            </w:r>
          </w:p>
          <w:p w14:paraId="624A6E0F" w14:textId="77777777" w:rsidR="00AD6363" w:rsidRPr="00B737E4" w:rsidRDefault="00AD6363" w:rsidP="00AD6363">
            <w:pPr>
              <w:pStyle w:val="TableStyle2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230670BE" w14:textId="77777777" w:rsidR="00FD2E66" w:rsidRPr="00B737E4" w:rsidRDefault="00FD2E66" w:rsidP="00AC01D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B737E4">
              <w:rPr>
                <w:sz w:val="19"/>
                <w:szCs w:val="19"/>
              </w:rPr>
              <w:t>D</w:t>
            </w:r>
            <w:r w:rsidR="0045730E" w:rsidRPr="00B737E4">
              <w:rPr>
                <w:sz w:val="19"/>
                <w:szCs w:val="19"/>
              </w:rPr>
              <w:t>escribe</w:t>
            </w:r>
            <w:r w:rsidR="0045730E" w:rsidRPr="00B737E4">
              <w:rPr>
                <w:spacing w:val="3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what</w:t>
            </w:r>
            <w:r w:rsidR="0045730E" w:rsidRPr="00B737E4">
              <w:rPr>
                <w:spacing w:val="3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a</w:t>
            </w:r>
            <w:r w:rsidR="0045730E" w:rsidRPr="00B737E4">
              <w:rPr>
                <w:spacing w:val="3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sculpture</w:t>
            </w:r>
            <w:r w:rsidR="0045730E" w:rsidRPr="00B737E4">
              <w:rPr>
                <w:spacing w:val="3"/>
                <w:sz w:val="19"/>
                <w:szCs w:val="19"/>
              </w:rPr>
              <w:t xml:space="preserve"> </w:t>
            </w:r>
            <w:r w:rsidR="0045730E" w:rsidRPr="00B737E4">
              <w:rPr>
                <w:spacing w:val="-5"/>
                <w:sz w:val="19"/>
                <w:szCs w:val="19"/>
              </w:rPr>
              <w:t>is</w:t>
            </w:r>
            <w:r w:rsidRPr="00B737E4">
              <w:rPr>
                <w:spacing w:val="-5"/>
                <w:sz w:val="19"/>
                <w:szCs w:val="19"/>
              </w:rPr>
              <w:t xml:space="preserve"> and </w:t>
            </w:r>
            <w:r w:rsidR="0045730E" w:rsidRPr="00B737E4">
              <w:rPr>
                <w:sz w:val="19"/>
                <w:szCs w:val="19"/>
              </w:rPr>
              <w:t>comment on what different sculptures</w:t>
            </w:r>
            <w:r w:rsidR="0045730E" w:rsidRPr="00B737E4">
              <w:rPr>
                <w:spacing w:val="40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are made from</w:t>
            </w:r>
            <w:r w:rsidRPr="00B737E4">
              <w:rPr>
                <w:sz w:val="19"/>
                <w:szCs w:val="19"/>
              </w:rPr>
              <w:t>.</w:t>
            </w:r>
          </w:p>
          <w:p w14:paraId="3CA3BDA0" w14:textId="491FED48" w:rsidR="0045730E" w:rsidRPr="00B737E4" w:rsidRDefault="00FD2E66" w:rsidP="00AC01D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B737E4">
              <w:rPr>
                <w:sz w:val="19"/>
                <w:szCs w:val="19"/>
              </w:rPr>
              <w:t>U</w:t>
            </w:r>
            <w:r w:rsidR="0045730E" w:rsidRPr="00B737E4">
              <w:rPr>
                <w:sz w:val="19"/>
                <w:szCs w:val="19"/>
              </w:rPr>
              <w:t>se</w:t>
            </w:r>
            <w:r w:rsidR="0045730E" w:rsidRPr="00B737E4">
              <w:rPr>
                <w:spacing w:val="-5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natural</w:t>
            </w:r>
            <w:r w:rsidR="0045730E" w:rsidRPr="00B737E4">
              <w:rPr>
                <w:spacing w:val="-5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materials</w:t>
            </w:r>
            <w:r w:rsidR="0045730E" w:rsidRPr="00B737E4">
              <w:rPr>
                <w:spacing w:val="-5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such</w:t>
            </w:r>
            <w:r w:rsidR="0045730E" w:rsidRPr="00B737E4">
              <w:rPr>
                <w:spacing w:val="-5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as</w:t>
            </w:r>
            <w:r w:rsidR="0045730E" w:rsidRPr="00B737E4">
              <w:rPr>
                <w:spacing w:val="-5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twigs</w:t>
            </w:r>
            <w:r w:rsidR="0045730E" w:rsidRPr="00B737E4">
              <w:rPr>
                <w:spacing w:val="-5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and</w:t>
            </w:r>
            <w:r w:rsidR="0045730E" w:rsidRPr="00B737E4">
              <w:rPr>
                <w:spacing w:val="40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sticks to create a sculpture</w:t>
            </w:r>
          </w:p>
          <w:p w14:paraId="70AE758B" w14:textId="46E983A3" w:rsidR="0045730E" w:rsidRPr="00B737E4" w:rsidRDefault="00FD2E66" w:rsidP="00AC01D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B737E4">
              <w:rPr>
                <w:sz w:val="19"/>
                <w:szCs w:val="19"/>
              </w:rPr>
              <w:t>R</w:t>
            </w:r>
            <w:r w:rsidR="0045730E" w:rsidRPr="00B737E4">
              <w:rPr>
                <w:sz w:val="19"/>
                <w:szCs w:val="19"/>
              </w:rPr>
              <w:t xml:space="preserve">ecreate </w:t>
            </w:r>
            <w:proofErr w:type="spellStart"/>
            <w:r w:rsidR="0045730E" w:rsidRPr="00B737E4">
              <w:rPr>
                <w:sz w:val="19"/>
                <w:szCs w:val="19"/>
              </w:rPr>
              <w:t>rangoli</w:t>
            </w:r>
            <w:proofErr w:type="spellEnd"/>
            <w:r w:rsidR="0045730E" w:rsidRPr="00B737E4">
              <w:rPr>
                <w:sz w:val="19"/>
                <w:szCs w:val="19"/>
              </w:rPr>
              <w:t xml:space="preserve"> patterns using natural</w:t>
            </w:r>
            <w:r w:rsidR="0045730E" w:rsidRPr="00B737E4">
              <w:rPr>
                <w:spacing w:val="40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materials such as leaves</w:t>
            </w:r>
          </w:p>
          <w:p w14:paraId="6FE04E34" w14:textId="535A3D6A" w:rsidR="0045730E" w:rsidRPr="00B737E4" w:rsidRDefault="00FD2E66" w:rsidP="00AC01D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B737E4">
              <w:rPr>
                <w:sz w:val="19"/>
                <w:szCs w:val="19"/>
              </w:rPr>
              <w:t>U</w:t>
            </w:r>
            <w:r w:rsidR="0045730E" w:rsidRPr="00B737E4">
              <w:rPr>
                <w:sz w:val="19"/>
                <w:szCs w:val="19"/>
              </w:rPr>
              <w:t>se clay to create imprints of natural</w:t>
            </w:r>
            <w:r w:rsidR="0045730E" w:rsidRPr="00B737E4">
              <w:rPr>
                <w:spacing w:val="40"/>
                <w:sz w:val="19"/>
                <w:szCs w:val="19"/>
              </w:rPr>
              <w:t xml:space="preserve"> </w:t>
            </w:r>
            <w:r w:rsidR="0045730E" w:rsidRPr="00B737E4">
              <w:rPr>
                <w:sz w:val="19"/>
                <w:szCs w:val="19"/>
              </w:rPr>
              <w:t>materials such as leaves</w:t>
            </w:r>
          </w:p>
          <w:p w14:paraId="37D3F88D" w14:textId="78EBB97F" w:rsidR="00FD2E66" w:rsidRPr="00942400" w:rsidRDefault="00FD2E66" w:rsidP="00942400">
            <w:pPr>
              <w:rPr>
                <w:sz w:val="19"/>
                <w:szCs w:val="19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18B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A7D4E" w14:textId="6980C17B" w:rsidR="007F00AD" w:rsidRPr="00B737E4" w:rsidRDefault="00913A8B" w:rsidP="00725B29">
            <w:pPr>
              <w:pStyle w:val="TableStyle2"/>
              <w:jc w:val="center"/>
              <w:rPr>
                <w:rFonts w:asciiTheme="minorHAnsi" w:hAnsiTheme="minorHAnsi" w:cstheme="minorHAnsi"/>
                <w:spacing w:val="-16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Painting-</w:t>
            </w:r>
            <w:r w:rsidR="00280B74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Mark Making</w:t>
            </w:r>
          </w:p>
          <w:p w14:paraId="56F552B3" w14:textId="1781836D" w:rsidR="005C7567" w:rsidRPr="00B737E4" w:rsidRDefault="005C7567" w:rsidP="00725B29">
            <w:pPr>
              <w:pStyle w:val="TableStyle2"/>
              <w:jc w:val="center"/>
              <w:rPr>
                <w:rFonts w:asciiTheme="minorHAnsi" w:hAnsiTheme="minorHAnsi" w:cstheme="minorHAnsi"/>
                <w:spacing w:val="-16"/>
                <w:sz w:val="19"/>
                <w:szCs w:val="19"/>
              </w:rPr>
            </w:pPr>
          </w:p>
          <w:p w14:paraId="51F509FC" w14:textId="77777777" w:rsidR="001C482E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sz w:val="17"/>
                <w:szCs w:val="17"/>
              </w:rPr>
              <w:t>Hold</w:t>
            </w:r>
            <w:r w:rsidRPr="00280B74">
              <w:rPr>
                <w:spacing w:val="6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a</w:t>
            </w:r>
            <w:r w:rsidRPr="00280B74">
              <w:rPr>
                <w:spacing w:val="6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paintbrush</w:t>
            </w:r>
            <w:r w:rsidRPr="00280B74">
              <w:rPr>
                <w:spacing w:val="6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correctly</w:t>
            </w:r>
            <w:r w:rsidRPr="00280B74">
              <w:rPr>
                <w:spacing w:val="6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when</w:t>
            </w:r>
            <w:r w:rsidRPr="00280B74">
              <w:rPr>
                <w:spacing w:val="6"/>
                <w:sz w:val="17"/>
                <w:szCs w:val="17"/>
              </w:rPr>
              <w:t xml:space="preserve"> </w:t>
            </w:r>
            <w:r w:rsidRPr="00280B74">
              <w:rPr>
                <w:spacing w:val="-2"/>
                <w:sz w:val="17"/>
                <w:szCs w:val="17"/>
              </w:rPr>
              <w:t xml:space="preserve">painting and </w:t>
            </w:r>
            <w:r w:rsidRPr="00280B74">
              <w:rPr>
                <w:w w:val="105"/>
                <w:sz w:val="17"/>
                <w:szCs w:val="17"/>
              </w:rPr>
              <w:t>know</w:t>
            </w:r>
            <w:r w:rsidRPr="00280B74">
              <w:rPr>
                <w:spacing w:val="-3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what</w:t>
            </w:r>
            <w:r w:rsidRPr="00280B74">
              <w:rPr>
                <w:spacing w:val="-4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‘loading’</w:t>
            </w:r>
            <w:r w:rsidRPr="00280B74">
              <w:rPr>
                <w:spacing w:val="-3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the</w:t>
            </w:r>
            <w:r w:rsidRPr="00280B74">
              <w:rPr>
                <w:spacing w:val="-4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paintbrush</w:t>
            </w:r>
            <w:r w:rsidRPr="00280B74">
              <w:rPr>
                <w:spacing w:val="-3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spacing w:val="-5"/>
                <w:w w:val="105"/>
                <w:sz w:val="17"/>
                <w:szCs w:val="17"/>
              </w:rPr>
              <w:t>is.</w:t>
            </w:r>
          </w:p>
          <w:p w14:paraId="408CDF64" w14:textId="77777777" w:rsidR="001C482E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w w:val="105"/>
                <w:sz w:val="17"/>
                <w:szCs w:val="17"/>
              </w:rPr>
              <w:t>Know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how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to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create</w:t>
            </w:r>
            <w:r w:rsidRPr="00280B74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a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smooth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 xml:space="preserve">sweeping </w:t>
            </w:r>
            <w:r w:rsidRPr="00280B74">
              <w:rPr>
                <w:spacing w:val="-2"/>
                <w:w w:val="105"/>
                <w:sz w:val="17"/>
                <w:szCs w:val="17"/>
              </w:rPr>
              <w:t>brushstroke</w:t>
            </w:r>
          </w:p>
          <w:p w14:paraId="7762C6CF" w14:textId="77777777" w:rsidR="001C482E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sz w:val="17"/>
                <w:szCs w:val="17"/>
              </w:rPr>
              <w:t>Use</w:t>
            </w:r>
            <w:r w:rsidRPr="00280B74">
              <w:rPr>
                <w:spacing w:val="7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paint</w:t>
            </w:r>
            <w:r w:rsidRPr="00280B74">
              <w:rPr>
                <w:spacing w:val="7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to</w:t>
            </w:r>
            <w:r w:rsidRPr="00280B74">
              <w:rPr>
                <w:spacing w:val="7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create</w:t>
            </w:r>
            <w:r w:rsidRPr="00280B74">
              <w:rPr>
                <w:spacing w:val="8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differently</w:t>
            </w:r>
            <w:r w:rsidRPr="00280B74">
              <w:rPr>
                <w:spacing w:val="7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shaped</w:t>
            </w:r>
            <w:r w:rsidRPr="00280B74">
              <w:rPr>
                <w:spacing w:val="7"/>
                <w:sz w:val="17"/>
                <w:szCs w:val="17"/>
              </w:rPr>
              <w:t xml:space="preserve"> </w:t>
            </w:r>
            <w:r w:rsidRPr="00280B74">
              <w:rPr>
                <w:spacing w:val="-2"/>
                <w:sz w:val="17"/>
                <w:szCs w:val="17"/>
              </w:rPr>
              <w:t>lines.</w:t>
            </w:r>
          </w:p>
          <w:p w14:paraId="2371D7FB" w14:textId="77777777" w:rsidR="001C482E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spacing w:val="-2"/>
                <w:w w:val="105"/>
                <w:sz w:val="17"/>
                <w:szCs w:val="17"/>
              </w:rPr>
              <w:t>Use</w:t>
            </w:r>
            <w:r w:rsidRPr="00280B74">
              <w:rPr>
                <w:spacing w:val="-7"/>
                <w:w w:val="105"/>
                <w:sz w:val="17"/>
                <w:szCs w:val="17"/>
              </w:rPr>
              <w:t xml:space="preserve"> </w:t>
            </w:r>
            <w:proofErr w:type="gramStart"/>
            <w:r w:rsidRPr="00280B74">
              <w:rPr>
                <w:spacing w:val="-7"/>
                <w:w w:val="105"/>
                <w:sz w:val="17"/>
                <w:szCs w:val="17"/>
              </w:rPr>
              <w:t xml:space="preserve">a  </w:t>
            </w:r>
            <w:r w:rsidRPr="00280B74">
              <w:rPr>
                <w:spacing w:val="-2"/>
                <w:w w:val="105"/>
                <w:sz w:val="17"/>
                <w:szCs w:val="17"/>
              </w:rPr>
              <w:t>paintbrush</w:t>
            </w:r>
            <w:proofErr w:type="gramEnd"/>
            <w:r w:rsidRPr="00280B74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spacing w:val="-2"/>
                <w:w w:val="105"/>
                <w:sz w:val="17"/>
                <w:szCs w:val="17"/>
              </w:rPr>
              <w:t>to</w:t>
            </w:r>
            <w:r w:rsidRPr="00280B74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spacing w:val="-2"/>
                <w:w w:val="105"/>
                <w:sz w:val="17"/>
                <w:szCs w:val="17"/>
              </w:rPr>
              <w:t>create</w:t>
            </w:r>
            <w:r w:rsidRPr="00280B74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spacing w:val="-2"/>
                <w:w w:val="105"/>
                <w:sz w:val="17"/>
                <w:szCs w:val="17"/>
              </w:rPr>
              <w:t>lines</w:t>
            </w:r>
            <w:r w:rsidRPr="00280B74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spacing w:val="-2"/>
                <w:w w:val="105"/>
                <w:sz w:val="17"/>
                <w:szCs w:val="17"/>
              </w:rPr>
              <w:t>of</w:t>
            </w:r>
            <w:r w:rsidRPr="00280B74">
              <w:rPr>
                <w:w w:val="105"/>
                <w:sz w:val="17"/>
                <w:szCs w:val="17"/>
              </w:rPr>
              <w:t xml:space="preserve"> different</w:t>
            </w:r>
            <w:r w:rsidRPr="00280B74">
              <w:rPr>
                <w:spacing w:val="-4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thicknesses.</w:t>
            </w:r>
          </w:p>
          <w:p w14:paraId="6177777F" w14:textId="77777777" w:rsidR="001C482E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w w:val="105"/>
                <w:sz w:val="17"/>
                <w:szCs w:val="17"/>
              </w:rPr>
              <w:t>Experiment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with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different</w:t>
            </w:r>
            <w:r w:rsidRPr="00280B74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ways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to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make marks using a paintbrush</w:t>
            </w:r>
            <w:r w:rsidRPr="00280B74">
              <w:rPr>
                <w:sz w:val="17"/>
                <w:szCs w:val="17"/>
              </w:rPr>
              <w:t>.</w:t>
            </w:r>
          </w:p>
          <w:p w14:paraId="3F302FA2" w14:textId="77777777" w:rsidR="001C482E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sz w:val="17"/>
                <w:szCs w:val="17"/>
              </w:rPr>
              <w:t>Name</w:t>
            </w:r>
            <w:r w:rsidRPr="00280B74">
              <w:rPr>
                <w:spacing w:val="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a</w:t>
            </w:r>
            <w:r w:rsidRPr="00280B74">
              <w:rPr>
                <w:spacing w:val="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variety</w:t>
            </w:r>
            <w:r w:rsidRPr="00280B74">
              <w:rPr>
                <w:spacing w:val="2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of</w:t>
            </w:r>
            <w:r w:rsidRPr="00280B74">
              <w:rPr>
                <w:spacing w:val="1"/>
                <w:sz w:val="17"/>
                <w:szCs w:val="17"/>
              </w:rPr>
              <w:t xml:space="preserve"> </w:t>
            </w:r>
            <w:r w:rsidRPr="00280B74">
              <w:rPr>
                <w:spacing w:val="-2"/>
                <w:sz w:val="17"/>
                <w:szCs w:val="17"/>
              </w:rPr>
              <w:t xml:space="preserve">colours and </w:t>
            </w:r>
            <w:r w:rsidRPr="00280B74">
              <w:rPr>
                <w:sz w:val="17"/>
                <w:szCs w:val="17"/>
              </w:rPr>
              <w:t>choose</w:t>
            </w:r>
            <w:r w:rsidRPr="00280B74">
              <w:rPr>
                <w:spacing w:val="-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a</w:t>
            </w:r>
            <w:r w:rsidRPr="00280B74">
              <w:rPr>
                <w:spacing w:val="-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favourite</w:t>
            </w:r>
            <w:r w:rsidRPr="00280B74">
              <w:rPr>
                <w:spacing w:val="-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colour</w:t>
            </w:r>
            <w:r w:rsidRPr="00280B74">
              <w:rPr>
                <w:spacing w:val="-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to</w:t>
            </w:r>
            <w:r w:rsidRPr="00280B74">
              <w:rPr>
                <w:spacing w:val="-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give</w:t>
            </w:r>
            <w:r w:rsidRPr="00280B74">
              <w:rPr>
                <w:spacing w:val="-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reasons</w:t>
            </w:r>
            <w:r w:rsidRPr="00280B74">
              <w:rPr>
                <w:w w:val="105"/>
                <w:sz w:val="17"/>
                <w:szCs w:val="17"/>
              </w:rPr>
              <w:t xml:space="preserve"> for my choices.</w:t>
            </w:r>
          </w:p>
          <w:p w14:paraId="36A0344A" w14:textId="77777777" w:rsidR="001C482E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sz w:val="17"/>
                <w:szCs w:val="17"/>
              </w:rPr>
              <w:t>Know</w:t>
            </w:r>
            <w:r w:rsidRPr="00280B74">
              <w:rPr>
                <w:spacing w:val="9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what</w:t>
            </w:r>
            <w:r w:rsidRPr="00280B74">
              <w:rPr>
                <w:spacing w:val="9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primary</w:t>
            </w:r>
            <w:r w:rsidRPr="00280B74">
              <w:rPr>
                <w:spacing w:val="8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colours</w:t>
            </w:r>
            <w:r w:rsidRPr="00280B74">
              <w:rPr>
                <w:spacing w:val="9"/>
                <w:sz w:val="17"/>
                <w:szCs w:val="17"/>
              </w:rPr>
              <w:t xml:space="preserve"> </w:t>
            </w:r>
            <w:r w:rsidRPr="00280B74">
              <w:rPr>
                <w:spacing w:val="-5"/>
                <w:sz w:val="17"/>
                <w:szCs w:val="17"/>
              </w:rPr>
              <w:t>are needed to mix secondary colours.</w:t>
            </w:r>
          </w:p>
          <w:p w14:paraId="3B02DDF0" w14:textId="77777777" w:rsidR="001C482E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w w:val="105"/>
                <w:sz w:val="17"/>
                <w:szCs w:val="17"/>
              </w:rPr>
              <w:t>Know</w:t>
            </w:r>
            <w:r w:rsidRPr="00280B74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how</w:t>
            </w:r>
            <w:r w:rsidRPr="00280B74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to</w:t>
            </w:r>
            <w:r w:rsidRPr="00280B74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create</w:t>
            </w:r>
            <w:r w:rsidRPr="00280B74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lighter/darker</w:t>
            </w:r>
            <w:r w:rsidRPr="00280B74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shades</w:t>
            </w:r>
            <w:r w:rsidRPr="00280B74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of</w:t>
            </w:r>
            <w:r w:rsidRPr="00280B74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spacing w:val="-2"/>
                <w:w w:val="105"/>
                <w:sz w:val="17"/>
                <w:szCs w:val="17"/>
              </w:rPr>
              <w:t>colour.</w:t>
            </w:r>
          </w:p>
          <w:p w14:paraId="004F1A00" w14:textId="77777777" w:rsidR="007F00AD" w:rsidRPr="00280B74" w:rsidRDefault="001C482E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280B74">
              <w:rPr>
                <w:w w:val="105"/>
                <w:sz w:val="17"/>
                <w:szCs w:val="17"/>
              </w:rPr>
              <w:t>Use</w:t>
            </w:r>
            <w:r w:rsidRPr="00280B74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paint</w:t>
            </w:r>
            <w:r w:rsidRPr="00280B74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to</w:t>
            </w:r>
            <w:r w:rsidRPr="00280B74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create</w:t>
            </w:r>
            <w:r w:rsidRPr="00280B74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artwork</w:t>
            </w:r>
            <w:r w:rsidRPr="00280B74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in</w:t>
            </w:r>
            <w:r w:rsidRPr="00280B74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the</w:t>
            </w:r>
            <w:r w:rsidRPr="00280B74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style</w:t>
            </w:r>
            <w:r w:rsidRPr="00280B74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of an artist studied.</w:t>
            </w:r>
          </w:p>
          <w:p w14:paraId="75A51643" w14:textId="6E26CD01" w:rsidR="00280B74" w:rsidRPr="00280B74" w:rsidRDefault="00280B74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position w:val="1"/>
                <w:sz w:val="17"/>
                <w:szCs w:val="17"/>
              </w:rPr>
              <w:t>E</w:t>
            </w:r>
            <w:r w:rsidRPr="00280B74">
              <w:rPr>
                <w:position w:val="1"/>
                <w:sz w:val="17"/>
                <w:szCs w:val="17"/>
              </w:rPr>
              <w:t>xplore how Kandinsky used different lines</w:t>
            </w:r>
            <w:r w:rsidRPr="00280B74">
              <w:rPr>
                <w:spacing w:val="40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sz w:val="17"/>
                <w:szCs w:val="17"/>
              </w:rPr>
              <w:t>in his artwork</w:t>
            </w:r>
            <w:r>
              <w:rPr>
                <w:sz w:val="17"/>
                <w:szCs w:val="17"/>
              </w:rPr>
              <w:t>.</w:t>
            </w:r>
          </w:p>
          <w:p w14:paraId="5954053F" w14:textId="64A907E8" w:rsidR="00280B74" w:rsidRPr="00280B74" w:rsidRDefault="00280B74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1"/>
                <w:sz w:val="17"/>
                <w:szCs w:val="17"/>
              </w:rPr>
              <w:t>D</w:t>
            </w:r>
            <w:r w:rsidRPr="00280B74">
              <w:rPr>
                <w:w w:val="105"/>
                <w:position w:val="1"/>
                <w:sz w:val="17"/>
                <w:szCs w:val="17"/>
              </w:rPr>
              <w:t>iscuss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how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a</w:t>
            </w:r>
            <w:r w:rsidRPr="00280B74">
              <w:rPr>
                <w:spacing w:val="-11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line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or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a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dot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can</w:t>
            </w:r>
            <w:r w:rsidRPr="00280B74">
              <w:rPr>
                <w:spacing w:val="-11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be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a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>piece</w:t>
            </w:r>
            <w:r w:rsidRPr="00280B74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position w:val="1"/>
                <w:sz w:val="17"/>
                <w:szCs w:val="17"/>
              </w:rPr>
              <w:t xml:space="preserve">of </w:t>
            </w:r>
            <w:r w:rsidRPr="00280B74">
              <w:rPr>
                <w:w w:val="105"/>
                <w:sz w:val="17"/>
                <w:szCs w:val="17"/>
              </w:rPr>
              <w:t>art</w:t>
            </w:r>
            <w:r w:rsidRPr="00280B74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using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the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story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‘</w:t>
            </w:r>
            <w:r w:rsidRPr="00280B74">
              <w:rPr>
                <w:i/>
                <w:w w:val="105"/>
                <w:sz w:val="17"/>
                <w:szCs w:val="17"/>
              </w:rPr>
              <w:t>The</w:t>
            </w:r>
            <w:r w:rsidRPr="00280B74">
              <w:rPr>
                <w:i/>
                <w:spacing w:val="-11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i/>
                <w:w w:val="105"/>
                <w:sz w:val="17"/>
                <w:szCs w:val="17"/>
              </w:rPr>
              <w:t>Dot’</w:t>
            </w:r>
            <w:r w:rsidRPr="00280B74">
              <w:rPr>
                <w:i/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by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Peter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H</w:t>
            </w:r>
            <w:r w:rsidRPr="00280B74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Reynolds</w:t>
            </w:r>
            <w:r>
              <w:rPr>
                <w:w w:val="105"/>
                <w:sz w:val="17"/>
                <w:szCs w:val="17"/>
              </w:rPr>
              <w:t>.</w:t>
            </w:r>
          </w:p>
          <w:p w14:paraId="075A2253" w14:textId="103515F8" w:rsidR="00280B74" w:rsidRPr="00280B74" w:rsidRDefault="00280B74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position w:val="1"/>
                <w:sz w:val="17"/>
                <w:szCs w:val="17"/>
              </w:rPr>
              <w:t>D</w:t>
            </w:r>
            <w:r w:rsidRPr="00280B74">
              <w:rPr>
                <w:position w:val="1"/>
                <w:sz w:val="17"/>
                <w:szCs w:val="17"/>
              </w:rPr>
              <w:t>iscuss</w:t>
            </w:r>
            <w:r w:rsidRPr="00280B74">
              <w:rPr>
                <w:spacing w:val="-4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position w:val="1"/>
                <w:sz w:val="17"/>
                <w:szCs w:val="17"/>
              </w:rPr>
              <w:t>the</w:t>
            </w:r>
            <w:r w:rsidRPr="00280B74">
              <w:rPr>
                <w:spacing w:val="-4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position w:val="1"/>
                <w:sz w:val="17"/>
                <w:szCs w:val="17"/>
              </w:rPr>
              <w:t>artworks</w:t>
            </w:r>
            <w:r w:rsidRPr="00280B74">
              <w:rPr>
                <w:spacing w:val="-4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position w:val="1"/>
                <w:sz w:val="17"/>
                <w:szCs w:val="17"/>
              </w:rPr>
              <w:t>of</w:t>
            </w:r>
            <w:r w:rsidRPr="00280B74">
              <w:rPr>
                <w:spacing w:val="-4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position w:val="1"/>
                <w:sz w:val="17"/>
                <w:szCs w:val="17"/>
              </w:rPr>
              <w:t>Paul</w:t>
            </w:r>
            <w:r w:rsidRPr="00280B74">
              <w:rPr>
                <w:spacing w:val="-4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position w:val="1"/>
                <w:sz w:val="17"/>
                <w:szCs w:val="17"/>
              </w:rPr>
              <w:t>Klee</w:t>
            </w:r>
            <w:r w:rsidRPr="00280B74">
              <w:rPr>
                <w:spacing w:val="-4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position w:val="1"/>
                <w:sz w:val="17"/>
                <w:szCs w:val="17"/>
              </w:rPr>
              <w:t>and</w:t>
            </w:r>
            <w:r w:rsidRPr="00280B74">
              <w:rPr>
                <w:spacing w:val="-4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position w:val="1"/>
                <w:sz w:val="17"/>
                <w:szCs w:val="17"/>
              </w:rPr>
              <w:t>say</w:t>
            </w:r>
            <w:r w:rsidRPr="00280B74">
              <w:rPr>
                <w:w w:val="105"/>
                <w:position w:val="1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 xml:space="preserve">what </w:t>
            </w:r>
            <w:r w:rsidR="00A8431B">
              <w:rPr>
                <w:w w:val="105"/>
                <w:sz w:val="17"/>
                <w:szCs w:val="17"/>
              </w:rPr>
              <w:t xml:space="preserve">is </w:t>
            </w:r>
            <w:r w:rsidRPr="00280B74">
              <w:rPr>
                <w:w w:val="105"/>
                <w:sz w:val="17"/>
                <w:szCs w:val="17"/>
              </w:rPr>
              <w:t>like</w:t>
            </w:r>
            <w:r w:rsidR="00A8431B">
              <w:rPr>
                <w:w w:val="105"/>
                <w:sz w:val="17"/>
                <w:szCs w:val="17"/>
              </w:rPr>
              <w:t>d</w:t>
            </w:r>
            <w:r w:rsidRPr="00280B74">
              <w:rPr>
                <w:w w:val="105"/>
                <w:sz w:val="17"/>
                <w:szCs w:val="17"/>
              </w:rPr>
              <w:t xml:space="preserve"> and dislike</w:t>
            </w:r>
            <w:r w:rsidR="00A8431B">
              <w:rPr>
                <w:w w:val="105"/>
                <w:sz w:val="17"/>
                <w:szCs w:val="17"/>
              </w:rPr>
              <w:t>d</w:t>
            </w:r>
            <w:r w:rsidR="00494782">
              <w:rPr>
                <w:w w:val="105"/>
                <w:sz w:val="17"/>
                <w:szCs w:val="17"/>
              </w:rPr>
              <w:t xml:space="preserve"> </w:t>
            </w:r>
            <w:r w:rsidRPr="00280B74">
              <w:rPr>
                <w:w w:val="105"/>
                <w:sz w:val="17"/>
                <w:szCs w:val="17"/>
              </w:rPr>
              <w:t>about them</w:t>
            </w:r>
          </w:p>
          <w:p w14:paraId="27C53D7E" w14:textId="77777777" w:rsidR="00A8431B" w:rsidRDefault="00A8431B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position w:val="1"/>
                <w:sz w:val="17"/>
                <w:szCs w:val="17"/>
              </w:rPr>
              <w:t>S</w:t>
            </w:r>
            <w:r w:rsidR="00280B74" w:rsidRPr="00280B74">
              <w:rPr>
                <w:position w:val="1"/>
                <w:sz w:val="17"/>
                <w:szCs w:val="17"/>
              </w:rPr>
              <w:t>pot different mark making techniques in</w:t>
            </w:r>
            <w:r w:rsidR="00280B74" w:rsidRPr="00280B74">
              <w:rPr>
                <w:spacing w:val="40"/>
                <w:position w:val="1"/>
                <w:sz w:val="17"/>
                <w:szCs w:val="17"/>
              </w:rPr>
              <w:t xml:space="preserve"> </w:t>
            </w:r>
            <w:r w:rsidR="00280B74" w:rsidRPr="00280B74">
              <w:rPr>
                <w:sz w:val="17"/>
                <w:szCs w:val="17"/>
              </w:rPr>
              <w:t>Klee’s</w:t>
            </w:r>
            <w:r w:rsidR="00280B74" w:rsidRPr="00280B74">
              <w:rPr>
                <w:spacing w:val="-2"/>
                <w:sz w:val="17"/>
                <w:szCs w:val="17"/>
              </w:rPr>
              <w:t xml:space="preserve"> </w:t>
            </w:r>
            <w:r w:rsidR="00280B74" w:rsidRPr="00280B74">
              <w:rPr>
                <w:sz w:val="17"/>
                <w:szCs w:val="17"/>
              </w:rPr>
              <w:t>work</w:t>
            </w:r>
            <w:r>
              <w:rPr>
                <w:sz w:val="17"/>
                <w:szCs w:val="17"/>
              </w:rPr>
              <w:t>.</w:t>
            </w:r>
          </w:p>
          <w:p w14:paraId="07072C16" w14:textId="4EDA4CE8" w:rsidR="00280B74" w:rsidRPr="00A8431B" w:rsidRDefault="00A8431B" w:rsidP="00AC01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A8431B">
              <w:rPr>
                <w:w w:val="105"/>
                <w:position w:val="1"/>
                <w:sz w:val="17"/>
                <w:szCs w:val="17"/>
              </w:rPr>
              <w:t>A</w:t>
            </w:r>
            <w:r w:rsidR="00280B74" w:rsidRPr="00A8431B">
              <w:rPr>
                <w:w w:val="105"/>
                <w:position w:val="1"/>
                <w:sz w:val="17"/>
                <w:szCs w:val="17"/>
              </w:rPr>
              <w:t>ttempt</w:t>
            </w:r>
            <w:r w:rsidR="00280B74" w:rsidRPr="00A8431B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280B74" w:rsidRPr="00A8431B">
              <w:rPr>
                <w:w w:val="105"/>
                <w:position w:val="1"/>
                <w:sz w:val="17"/>
                <w:szCs w:val="17"/>
              </w:rPr>
              <w:t>to</w:t>
            </w:r>
            <w:r w:rsidR="00280B74" w:rsidRPr="00A8431B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280B74" w:rsidRPr="00A8431B">
              <w:rPr>
                <w:w w:val="105"/>
                <w:position w:val="1"/>
                <w:sz w:val="17"/>
                <w:szCs w:val="17"/>
              </w:rPr>
              <w:t>recreate</w:t>
            </w:r>
            <w:r w:rsidR="00280B74" w:rsidRPr="00A8431B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280B74" w:rsidRPr="00A8431B">
              <w:rPr>
                <w:w w:val="105"/>
                <w:position w:val="1"/>
                <w:sz w:val="17"/>
                <w:szCs w:val="17"/>
              </w:rPr>
              <w:t>some</w:t>
            </w:r>
            <w:r w:rsidR="00280B74" w:rsidRPr="00A8431B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280B74" w:rsidRPr="00A8431B">
              <w:rPr>
                <w:w w:val="105"/>
                <w:position w:val="1"/>
                <w:sz w:val="17"/>
                <w:szCs w:val="17"/>
              </w:rPr>
              <w:t>of</w:t>
            </w:r>
            <w:r w:rsidR="00280B74" w:rsidRPr="00A8431B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280B74" w:rsidRPr="00A8431B">
              <w:rPr>
                <w:w w:val="105"/>
                <w:position w:val="1"/>
                <w:sz w:val="17"/>
                <w:szCs w:val="17"/>
              </w:rPr>
              <w:t>the</w:t>
            </w:r>
            <w:r w:rsidR="00280B74" w:rsidRPr="00A8431B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280B74" w:rsidRPr="00A8431B">
              <w:rPr>
                <w:w w:val="105"/>
                <w:position w:val="1"/>
                <w:sz w:val="17"/>
                <w:szCs w:val="17"/>
              </w:rPr>
              <w:t xml:space="preserve">mark </w:t>
            </w:r>
            <w:r w:rsidR="00280B74" w:rsidRPr="00A8431B">
              <w:rPr>
                <w:w w:val="105"/>
                <w:sz w:val="17"/>
                <w:szCs w:val="17"/>
              </w:rPr>
              <w:t>making in Klee’s artwork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7CAAC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AAFC7" w14:textId="6FC5F5C3" w:rsidR="00816285" w:rsidRPr="00B737E4" w:rsidRDefault="007438D1" w:rsidP="00E554F0">
            <w:pPr>
              <w:pStyle w:val="TableStyle2"/>
              <w:shd w:val="clear" w:color="auto" w:fill="F7CAAC" w:themeFill="accent2" w:themeFillTint="66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9"/>
                <w:szCs w:val="19"/>
              </w:rPr>
            </w:pPr>
            <w:r w:rsidRPr="00B737E4">
              <w:rPr>
                <w:rFonts w:asciiTheme="minorHAnsi" w:hAnsiTheme="minorHAnsi" w:cstheme="minorHAnsi"/>
                <w:b/>
                <w:bCs/>
                <w:color w:val="auto"/>
                <w:sz w:val="19"/>
                <w:szCs w:val="19"/>
              </w:rPr>
              <w:t>Drawing</w:t>
            </w:r>
            <w:r w:rsidR="008C359F">
              <w:rPr>
                <w:rFonts w:asciiTheme="minorHAnsi" w:hAnsiTheme="minorHAnsi" w:cstheme="minorHAnsi"/>
                <w:b/>
                <w:bCs/>
                <w:color w:val="auto"/>
                <w:sz w:val="19"/>
                <w:szCs w:val="19"/>
              </w:rPr>
              <w:t>-</w:t>
            </w:r>
            <w:r w:rsidR="00C24670">
              <w:rPr>
                <w:rFonts w:asciiTheme="minorHAnsi" w:hAnsiTheme="minorHAnsi" w:cstheme="minorHAnsi"/>
                <w:b/>
                <w:bCs/>
                <w:color w:val="auto"/>
                <w:sz w:val="19"/>
                <w:szCs w:val="19"/>
              </w:rPr>
              <w:t>Still Life*</w:t>
            </w:r>
          </w:p>
          <w:p w14:paraId="17C96CA3" w14:textId="77777777" w:rsidR="004B095B" w:rsidRPr="00B737E4" w:rsidRDefault="004B095B" w:rsidP="00E554F0">
            <w:pPr>
              <w:pStyle w:val="TableStyle2"/>
              <w:shd w:val="clear" w:color="auto" w:fill="F7CAAC" w:themeFill="accent2" w:themeFillTint="66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0CD283C3" w14:textId="5DF98B0F" w:rsidR="00CC2023" w:rsidRPr="00E554F0" w:rsidRDefault="00CC2023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1"/>
                <w:sz w:val="17"/>
                <w:szCs w:val="17"/>
              </w:rPr>
              <w:t>E</w:t>
            </w:r>
            <w:r w:rsidRPr="00E554F0">
              <w:rPr>
                <w:w w:val="105"/>
                <w:position w:val="1"/>
                <w:sz w:val="17"/>
                <w:szCs w:val="17"/>
              </w:rPr>
              <w:t>xplore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ways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of</w:t>
            </w:r>
            <w:r w:rsidRPr="00E554F0">
              <w:rPr>
                <w:spacing w:val="-11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drawing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lines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between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 xml:space="preserve">two </w:t>
            </w:r>
            <w:r w:rsidRPr="00E554F0">
              <w:rPr>
                <w:spacing w:val="-2"/>
                <w:w w:val="105"/>
                <w:sz w:val="17"/>
                <w:szCs w:val="17"/>
              </w:rPr>
              <w:t>point</w:t>
            </w:r>
            <w:r>
              <w:rPr>
                <w:spacing w:val="-2"/>
                <w:w w:val="105"/>
                <w:sz w:val="17"/>
                <w:szCs w:val="17"/>
              </w:rPr>
              <w:t>.</w:t>
            </w:r>
          </w:p>
          <w:p w14:paraId="03159A8C" w14:textId="55232532" w:rsidR="00CC2023" w:rsidRPr="00E554F0" w:rsidRDefault="00CC2023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1"/>
                <w:sz w:val="17"/>
                <w:szCs w:val="17"/>
              </w:rPr>
              <w:t>E</w:t>
            </w:r>
            <w:r w:rsidRPr="00E554F0">
              <w:rPr>
                <w:w w:val="105"/>
                <w:position w:val="1"/>
                <w:sz w:val="17"/>
                <w:szCs w:val="17"/>
              </w:rPr>
              <w:t>xperiment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with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how</w:t>
            </w:r>
            <w:r w:rsidRPr="00E554F0">
              <w:rPr>
                <w:spacing w:val="-11"/>
                <w:w w:val="105"/>
                <w:position w:val="1"/>
                <w:sz w:val="17"/>
                <w:szCs w:val="17"/>
              </w:rPr>
              <w:t xml:space="preserve"> </w:t>
            </w:r>
            <w:r>
              <w:rPr>
                <w:w w:val="105"/>
                <w:position w:val="1"/>
                <w:sz w:val="17"/>
                <w:szCs w:val="17"/>
              </w:rPr>
              <w:t>to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hold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a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pencil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 xml:space="preserve">when </w:t>
            </w:r>
            <w:r w:rsidRPr="00E554F0">
              <w:rPr>
                <w:spacing w:val="-2"/>
                <w:w w:val="105"/>
                <w:sz w:val="17"/>
                <w:szCs w:val="17"/>
              </w:rPr>
              <w:t>sketching</w:t>
            </w:r>
            <w:r>
              <w:rPr>
                <w:spacing w:val="-2"/>
                <w:w w:val="105"/>
                <w:sz w:val="17"/>
                <w:szCs w:val="17"/>
              </w:rPr>
              <w:t>.</w:t>
            </w:r>
          </w:p>
          <w:p w14:paraId="3B5EAE94" w14:textId="2300149A" w:rsidR="00CC2023" w:rsidRPr="00CC2023" w:rsidRDefault="00CC2023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position w:val="1"/>
                <w:sz w:val="17"/>
                <w:szCs w:val="17"/>
              </w:rPr>
              <w:t>D</w:t>
            </w:r>
            <w:r w:rsidRPr="00E554F0">
              <w:rPr>
                <w:position w:val="1"/>
                <w:sz w:val="17"/>
                <w:szCs w:val="17"/>
              </w:rPr>
              <w:t>iscuss</w:t>
            </w:r>
            <w:r w:rsidRPr="00E554F0">
              <w:rPr>
                <w:spacing w:val="-3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position w:val="1"/>
                <w:sz w:val="17"/>
                <w:szCs w:val="17"/>
              </w:rPr>
              <w:t>what</w:t>
            </w:r>
            <w:r w:rsidRPr="00E554F0">
              <w:rPr>
                <w:spacing w:val="-3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position w:val="1"/>
                <w:sz w:val="17"/>
                <w:szCs w:val="17"/>
              </w:rPr>
              <w:t>a</w:t>
            </w:r>
            <w:r w:rsidRPr="00E554F0">
              <w:rPr>
                <w:spacing w:val="-3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position w:val="1"/>
                <w:sz w:val="17"/>
                <w:szCs w:val="17"/>
              </w:rPr>
              <w:t>line</w:t>
            </w:r>
            <w:r w:rsidRPr="00E554F0">
              <w:rPr>
                <w:spacing w:val="-2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spacing w:val="-5"/>
                <w:position w:val="1"/>
                <w:sz w:val="17"/>
                <w:szCs w:val="17"/>
              </w:rPr>
              <w:t>is</w:t>
            </w:r>
            <w:r>
              <w:rPr>
                <w:spacing w:val="-5"/>
                <w:position w:val="1"/>
                <w:sz w:val="17"/>
                <w:szCs w:val="17"/>
              </w:rPr>
              <w:t xml:space="preserve"> and </w:t>
            </w:r>
            <w:r w:rsidRPr="00CC2023">
              <w:rPr>
                <w:position w:val="1"/>
                <w:sz w:val="17"/>
                <w:szCs w:val="17"/>
              </w:rPr>
              <w:t>use</w:t>
            </w:r>
            <w:r w:rsidRPr="00CC2023">
              <w:rPr>
                <w:spacing w:val="3"/>
                <w:position w:val="1"/>
                <w:sz w:val="17"/>
                <w:szCs w:val="17"/>
              </w:rPr>
              <w:t xml:space="preserve"> </w:t>
            </w:r>
            <w:r w:rsidRPr="00CC2023">
              <w:rPr>
                <w:position w:val="1"/>
                <w:sz w:val="17"/>
                <w:szCs w:val="17"/>
              </w:rPr>
              <w:t>adjectives</w:t>
            </w:r>
            <w:r w:rsidRPr="00CC2023">
              <w:rPr>
                <w:spacing w:val="2"/>
                <w:position w:val="1"/>
                <w:sz w:val="17"/>
                <w:szCs w:val="17"/>
              </w:rPr>
              <w:t xml:space="preserve"> </w:t>
            </w:r>
            <w:r w:rsidRPr="00CC2023">
              <w:rPr>
                <w:position w:val="1"/>
                <w:sz w:val="17"/>
                <w:szCs w:val="17"/>
              </w:rPr>
              <w:t>to</w:t>
            </w:r>
            <w:r w:rsidRPr="00CC2023">
              <w:rPr>
                <w:spacing w:val="3"/>
                <w:position w:val="1"/>
                <w:sz w:val="17"/>
                <w:szCs w:val="17"/>
              </w:rPr>
              <w:t xml:space="preserve"> </w:t>
            </w:r>
            <w:r w:rsidRPr="00CC2023">
              <w:rPr>
                <w:position w:val="1"/>
                <w:sz w:val="17"/>
                <w:szCs w:val="17"/>
              </w:rPr>
              <w:t>describe</w:t>
            </w:r>
            <w:r w:rsidRPr="00CC2023">
              <w:rPr>
                <w:spacing w:val="3"/>
                <w:position w:val="1"/>
                <w:sz w:val="17"/>
                <w:szCs w:val="17"/>
              </w:rPr>
              <w:t xml:space="preserve"> </w:t>
            </w:r>
            <w:r w:rsidRPr="00CC2023">
              <w:rPr>
                <w:spacing w:val="-2"/>
                <w:position w:val="1"/>
                <w:sz w:val="17"/>
                <w:szCs w:val="17"/>
              </w:rPr>
              <w:t>lines</w:t>
            </w:r>
            <w:r>
              <w:rPr>
                <w:spacing w:val="-2"/>
                <w:position w:val="1"/>
                <w:sz w:val="17"/>
                <w:szCs w:val="17"/>
              </w:rPr>
              <w:t>.</w:t>
            </w:r>
          </w:p>
          <w:p w14:paraId="3A5C4A0B" w14:textId="629656AF" w:rsidR="00CC2023" w:rsidRPr="00506378" w:rsidRDefault="00CC2023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pacing w:val="-2"/>
                <w:w w:val="105"/>
                <w:position w:val="1"/>
                <w:sz w:val="17"/>
                <w:szCs w:val="17"/>
              </w:rPr>
              <w:t>E</w:t>
            </w:r>
            <w:r w:rsidRPr="00E554F0">
              <w:rPr>
                <w:spacing w:val="-2"/>
                <w:w w:val="105"/>
                <w:position w:val="1"/>
                <w:sz w:val="17"/>
                <w:szCs w:val="17"/>
              </w:rPr>
              <w:t>xperiment</w:t>
            </w:r>
            <w:r w:rsidRPr="00E554F0">
              <w:rPr>
                <w:spacing w:val="-6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spacing w:val="-2"/>
                <w:w w:val="105"/>
                <w:position w:val="1"/>
                <w:sz w:val="17"/>
                <w:szCs w:val="17"/>
              </w:rPr>
              <w:t>with</w:t>
            </w:r>
            <w:r w:rsidRPr="00E554F0">
              <w:rPr>
                <w:spacing w:val="-6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spacing w:val="-2"/>
                <w:w w:val="105"/>
                <w:position w:val="1"/>
                <w:sz w:val="17"/>
                <w:szCs w:val="17"/>
              </w:rPr>
              <w:t>pressure</w:t>
            </w:r>
            <w:r w:rsidRPr="00E554F0">
              <w:rPr>
                <w:spacing w:val="-6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spacing w:val="-2"/>
                <w:w w:val="105"/>
                <w:position w:val="1"/>
                <w:sz w:val="17"/>
                <w:szCs w:val="17"/>
              </w:rPr>
              <w:t>when</w:t>
            </w:r>
            <w:r w:rsidRPr="00E554F0">
              <w:rPr>
                <w:spacing w:val="-6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spacing w:val="-2"/>
                <w:w w:val="105"/>
                <w:position w:val="1"/>
                <w:sz w:val="17"/>
                <w:szCs w:val="17"/>
              </w:rPr>
              <w:t>drawing</w:t>
            </w:r>
            <w:r w:rsidRPr="00E554F0">
              <w:rPr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pencil</w:t>
            </w:r>
            <w:r w:rsidRPr="00E554F0">
              <w:rPr>
                <w:spacing w:val="-4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lines</w:t>
            </w:r>
            <w:r>
              <w:rPr>
                <w:w w:val="105"/>
                <w:sz w:val="17"/>
                <w:szCs w:val="17"/>
              </w:rPr>
              <w:t>.</w:t>
            </w:r>
          </w:p>
          <w:p w14:paraId="5A404029" w14:textId="77777777" w:rsidR="00506378" w:rsidRPr="00E554F0" w:rsidRDefault="00506378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E554F0">
              <w:rPr>
                <w:sz w:val="17"/>
                <w:szCs w:val="17"/>
              </w:rPr>
              <w:t>Comment on how different grades of</w:t>
            </w:r>
            <w:r w:rsidRPr="00E554F0">
              <w:rPr>
                <w:spacing w:val="40"/>
                <w:sz w:val="17"/>
                <w:szCs w:val="17"/>
              </w:rPr>
              <w:t xml:space="preserve"> </w:t>
            </w:r>
            <w:r w:rsidRPr="00E554F0">
              <w:rPr>
                <w:sz w:val="17"/>
                <w:szCs w:val="17"/>
              </w:rPr>
              <w:t>sketching pencil make different marks.</w:t>
            </w:r>
          </w:p>
          <w:p w14:paraId="48867330" w14:textId="77777777" w:rsidR="00506378" w:rsidRPr="00E554F0" w:rsidRDefault="00506378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E554F0">
              <w:rPr>
                <w:w w:val="105"/>
                <w:sz w:val="17"/>
                <w:szCs w:val="17"/>
              </w:rPr>
              <w:t>Investigate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how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to</w:t>
            </w:r>
            <w:r w:rsidRPr="00E554F0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make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different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marks using sketching pencils.</w:t>
            </w:r>
          </w:p>
          <w:p w14:paraId="609549E2" w14:textId="13945E68" w:rsidR="00506378" w:rsidRPr="00506378" w:rsidRDefault="00506378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E554F0">
              <w:rPr>
                <w:w w:val="105"/>
                <w:sz w:val="17"/>
                <w:szCs w:val="17"/>
              </w:rPr>
              <w:t>Make</w:t>
            </w:r>
            <w:r w:rsidRPr="00E554F0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a</w:t>
            </w:r>
            <w:r w:rsidRPr="00E554F0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choice</w:t>
            </w:r>
            <w:r w:rsidRPr="00E554F0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about</w:t>
            </w:r>
            <w:r w:rsidRPr="00E554F0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which</w:t>
            </w:r>
            <w:r w:rsidRPr="00E554F0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pencil</w:t>
            </w:r>
            <w:r w:rsidRPr="00E554F0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I</w:t>
            </w:r>
            <w:r w:rsidRPr="00E554F0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need</w:t>
            </w:r>
            <w:r w:rsidRPr="00E554F0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to use for a purpose</w:t>
            </w:r>
            <w:r w:rsidR="00DC2DD9">
              <w:rPr>
                <w:w w:val="105"/>
                <w:sz w:val="17"/>
                <w:szCs w:val="17"/>
              </w:rPr>
              <w:t>.</w:t>
            </w:r>
          </w:p>
          <w:p w14:paraId="01915F84" w14:textId="2009A8B2" w:rsidR="00CC2023" w:rsidRPr="00E554F0" w:rsidRDefault="00CC2023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1"/>
                <w:sz w:val="17"/>
                <w:szCs w:val="17"/>
              </w:rPr>
              <w:t>E</w:t>
            </w:r>
            <w:r w:rsidRPr="00E554F0">
              <w:rPr>
                <w:w w:val="105"/>
                <w:position w:val="1"/>
                <w:sz w:val="17"/>
                <w:szCs w:val="17"/>
              </w:rPr>
              <w:t>xperiment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with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different</w:t>
            </w:r>
            <w:r w:rsidRPr="00E554F0">
              <w:rPr>
                <w:spacing w:val="-11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kinds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of</w:t>
            </w:r>
            <w:r w:rsidRPr="00E554F0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 xml:space="preserve">pencils </w:t>
            </w:r>
            <w:r w:rsidRPr="00E554F0">
              <w:rPr>
                <w:w w:val="105"/>
                <w:sz w:val="17"/>
                <w:szCs w:val="17"/>
              </w:rPr>
              <w:t>and observe the different marks they make</w:t>
            </w:r>
            <w:r>
              <w:rPr>
                <w:w w:val="105"/>
                <w:sz w:val="17"/>
                <w:szCs w:val="17"/>
              </w:rPr>
              <w:t>.</w:t>
            </w:r>
          </w:p>
          <w:p w14:paraId="410A046C" w14:textId="2D99848A" w:rsidR="00CC2023" w:rsidRPr="00E554F0" w:rsidRDefault="00CC2023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1"/>
                <w:sz w:val="17"/>
                <w:szCs w:val="17"/>
              </w:rPr>
              <w:t>C</w:t>
            </w:r>
            <w:r w:rsidRPr="00E554F0">
              <w:rPr>
                <w:w w:val="105"/>
                <w:position w:val="1"/>
                <w:sz w:val="17"/>
                <w:szCs w:val="17"/>
              </w:rPr>
              <w:t>reate</w:t>
            </w:r>
            <w:r w:rsidRPr="00E554F0">
              <w:rPr>
                <w:spacing w:val="-9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different</w:t>
            </w:r>
            <w:r w:rsidRPr="00E554F0">
              <w:rPr>
                <w:spacing w:val="-8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repeated</w:t>
            </w:r>
            <w:r w:rsidRPr="00E554F0">
              <w:rPr>
                <w:spacing w:val="-9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position w:val="1"/>
                <w:sz w:val="17"/>
                <w:szCs w:val="17"/>
              </w:rPr>
              <w:t>line</w:t>
            </w:r>
            <w:r w:rsidRPr="00E554F0">
              <w:rPr>
                <w:spacing w:val="-8"/>
                <w:w w:val="105"/>
                <w:position w:val="1"/>
                <w:sz w:val="17"/>
                <w:szCs w:val="17"/>
              </w:rPr>
              <w:t xml:space="preserve"> </w:t>
            </w:r>
            <w:r w:rsidRPr="00E554F0">
              <w:rPr>
                <w:spacing w:val="-2"/>
                <w:w w:val="105"/>
                <w:position w:val="1"/>
                <w:sz w:val="17"/>
                <w:szCs w:val="17"/>
              </w:rPr>
              <w:t>patterns</w:t>
            </w:r>
            <w:r>
              <w:rPr>
                <w:spacing w:val="-2"/>
                <w:w w:val="105"/>
                <w:position w:val="1"/>
                <w:sz w:val="17"/>
                <w:szCs w:val="17"/>
              </w:rPr>
              <w:t>.</w:t>
            </w:r>
          </w:p>
          <w:p w14:paraId="08A574C2" w14:textId="77777777" w:rsidR="00506378" w:rsidRPr="00506378" w:rsidRDefault="00506378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pacing w:val="-2"/>
                <w:w w:val="105"/>
                <w:position w:val="1"/>
                <w:sz w:val="17"/>
                <w:szCs w:val="17"/>
              </w:rPr>
              <w:t>D</w:t>
            </w:r>
            <w:r w:rsidR="00CC2023" w:rsidRPr="00E554F0">
              <w:rPr>
                <w:spacing w:val="-2"/>
                <w:w w:val="105"/>
                <w:position w:val="1"/>
                <w:sz w:val="17"/>
                <w:szCs w:val="17"/>
              </w:rPr>
              <w:t>iscuss</w:t>
            </w:r>
            <w:r w:rsidR="00CC2023" w:rsidRPr="00E554F0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CC2023" w:rsidRPr="00E554F0">
              <w:rPr>
                <w:spacing w:val="-2"/>
                <w:w w:val="105"/>
                <w:position w:val="1"/>
                <w:sz w:val="17"/>
                <w:szCs w:val="17"/>
              </w:rPr>
              <w:t>and</w:t>
            </w:r>
            <w:r w:rsidR="00CC2023" w:rsidRPr="00E554F0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CC2023" w:rsidRPr="00E554F0">
              <w:rPr>
                <w:spacing w:val="-2"/>
                <w:w w:val="105"/>
                <w:position w:val="1"/>
                <w:sz w:val="17"/>
                <w:szCs w:val="17"/>
              </w:rPr>
              <w:t>comment</w:t>
            </w:r>
            <w:r w:rsidR="00CC2023" w:rsidRPr="00E554F0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CC2023" w:rsidRPr="00E554F0">
              <w:rPr>
                <w:spacing w:val="-2"/>
                <w:w w:val="105"/>
                <w:position w:val="1"/>
                <w:sz w:val="17"/>
                <w:szCs w:val="17"/>
              </w:rPr>
              <w:t>on</w:t>
            </w:r>
            <w:r w:rsidR="00CC2023" w:rsidRPr="00E554F0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CC2023" w:rsidRPr="00E554F0">
              <w:rPr>
                <w:spacing w:val="-2"/>
                <w:w w:val="105"/>
                <w:position w:val="1"/>
                <w:sz w:val="17"/>
                <w:szCs w:val="17"/>
              </w:rPr>
              <w:t>the</w:t>
            </w:r>
            <w:r w:rsidR="00CC2023" w:rsidRPr="00E554F0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CC2023" w:rsidRPr="00E554F0">
              <w:rPr>
                <w:spacing w:val="-2"/>
                <w:w w:val="105"/>
                <w:position w:val="1"/>
                <w:sz w:val="17"/>
                <w:szCs w:val="17"/>
              </w:rPr>
              <w:t>texture</w:t>
            </w:r>
            <w:r w:rsidR="00CC2023" w:rsidRPr="00E554F0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CC2023" w:rsidRPr="00E554F0">
              <w:rPr>
                <w:spacing w:val="-2"/>
                <w:w w:val="105"/>
                <w:position w:val="1"/>
                <w:sz w:val="17"/>
                <w:szCs w:val="17"/>
              </w:rPr>
              <w:t>in</w:t>
            </w:r>
            <w:r w:rsidR="00CC2023" w:rsidRPr="00E554F0">
              <w:rPr>
                <w:spacing w:val="40"/>
                <w:w w:val="105"/>
                <w:position w:val="1"/>
                <w:sz w:val="17"/>
                <w:szCs w:val="17"/>
              </w:rPr>
              <w:t xml:space="preserve"> </w:t>
            </w:r>
            <w:r w:rsidR="00CC2023" w:rsidRPr="00E554F0">
              <w:rPr>
                <w:spacing w:val="-2"/>
                <w:w w:val="105"/>
                <w:sz w:val="17"/>
                <w:szCs w:val="17"/>
              </w:rPr>
              <w:t>artwork</w:t>
            </w:r>
            <w:r>
              <w:rPr>
                <w:spacing w:val="-2"/>
                <w:w w:val="105"/>
                <w:sz w:val="17"/>
                <w:szCs w:val="17"/>
              </w:rPr>
              <w:t>.</w:t>
            </w:r>
          </w:p>
          <w:p w14:paraId="4347AD7A" w14:textId="3EF3C378" w:rsidR="004B095B" w:rsidRPr="00E554F0" w:rsidRDefault="00425535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E554F0">
              <w:rPr>
                <w:sz w:val="17"/>
                <w:szCs w:val="17"/>
              </w:rPr>
              <w:t>A</w:t>
            </w:r>
            <w:r w:rsidR="004B095B" w:rsidRPr="00E554F0">
              <w:rPr>
                <w:sz w:val="17"/>
                <w:szCs w:val="17"/>
              </w:rPr>
              <w:t>pply</w:t>
            </w:r>
            <w:r w:rsidR="004B095B" w:rsidRPr="00E554F0">
              <w:rPr>
                <w:spacing w:val="4"/>
                <w:sz w:val="17"/>
                <w:szCs w:val="17"/>
              </w:rPr>
              <w:t xml:space="preserve"> </w:t>
            </w:r>
            <w:r w:rsidR="004B095B" w:rsidRPr="00E554F0">
              <w:rPr>
                <w:sz w:val="17"/>
                <w:szCs w:val="17"/>
              </w:rPr>
              <w:t>a</w:t>
            </w:r>
            <w:r w:rsidR="004B095B" w:rsidRPr="00E554F0">
              <w:rPr>
                <w:spacing w:val="4"/>
                <w:sz w:val="17"/>
                <w:szCs w:val="17"/>
              </w:rPr>
              <w:t xml:space="preserve"> </w:t>
            </w:r>
            <w:r w:rsidR="004B095B" w:rsidRPr="00E554F0">
              <w:rPr>
                <w:sz w:val="17"/>
                <w:szCs w:val="17"/>
              </w:rPr>
              <w:t>variety</w:t>
            </w:r>
            <w:r w:rsidR="004B095B" w:rsidRPr="00E554F0">
              <w:rPr>
                <w:spacing w:val="4"/>
                <w:sz w:val="17"/>
                <w:szCs w:val="17"/>
              </w:rPr>
              <w:t xml:space="preserve"> </w:t>
            </w:r>
            <w:r w:rsidR="004B095B" w:rsidRPr="00E554F0">
              <w:rPr>
                <w:sz w:val="17"/>
                <w:szCs w:val="17"/>
              </w:rPr>
              <w:t>of</w:t>
            </w:r>
            <w:r w:rsidR="004B095B" w:rsidRPr="00E554F0">
              <w:rPr>
                <w:spacing w:val="4"/>
                <w:sz w:val="17"/>
                <w:szCs w:val="17"/>
              </w:rPr>
              <w:t xml:space="preserve"> </w:t>
            </w:r>
            <w:r w:rsidR="004B095B" w:rsidRPr="00E554F0">
              <w:rPr>
                <w:sz w:val="17"/>
                <w:szCs w:val="17"/>
              </w:rPr>
              <w:t>techniques</w:t>
            </w:r>
            <w:r w:rsidR="004B095B" w:rsidRPr="00E554F0">
              <w:rPr>
                <w:spacing w:val="4"/>
                <w:sz w:val="17"/>
                <w:szCs w:val="17"/>
              </w:rPr>
              <w:t xml:space="preserve"> </w:t>
            </w:r>
            <w:r w:rsidR="004B095B" w:rsidRPr="00E554F0">
              <w:rPr>
                <w:sz w:val="17"/>
                <w:szCs w:val="17"/>
              </w:rPr>
              <w:t>when</w:t>
            </w:r>
            <w:r w:rsidR="004B095B" w:rsidRPr="00E554F0">
              <w:rPr>
                <w:spacing w:val="3"/>
                <w:sz w:val="17"/>
                <w:szCs w:val="17"/>
              </w:rPr>
              <w:t xml:space="preserve"> </w:t>
            </w:r>
            <w:r w:rsidR="004B095B" w:rsidRPr="00E554F0">
              <w:rPr>
                <w:sz w:val="17"/>
                <w:szCs w:val="17"/>
              </w:rPr>
              <w:t>drawing.</w:t>
            </w:r>
          </w:p>
          <w:p w14:paraId="72FE1558" w14:textId="74C2EA3F" w:rsidR="004B095B" w:rsidRPr="00E554F0" w:rsidRDefault="004B095B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E554F0">
              <w:rPr>
                <w:sz w:val="17"/>
                <w:szCs w:val="17"/>
              </w:rPr>
              <w:t>E</w:t>
            </w:r>
            <w:r w:rsidRPr="00E554F0">
              <w:rPr>
                <w:w w:val="105"/>
                <w:sz w:val="17"/>
                <w:szCs w:val="17"/>
              </w:rPr>
              <w:t>valuate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425535" w:rsidRPr="00E554F0">
              <w:rPr>
                <w:w w:val="105"/>
                <w:sz w:val="17"/>
                <w:szCs w:val="17"/>
              </w:rPr>
              <w:t xml:space="preserve">own </w:t>
            </w:r>
            <w:r w:rsidRPr="00E554F0">
              <w:rPr>
                <w:w w:val="105"/>
                <w:sz w:val="17"/>
                <w:szCs w:val="17"/>
              </w:rPr>
              <w:t>work</w:t>
            </w:r>
            <w:r w:rsidRPr="00E554F0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and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the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work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>of</w:t>
            </w:r>
            <w:r w:rsidRPr="00E554F0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E554F0">
              <w:rPr>
                <w:w w:val="105"/>
                <w:sz w:val="17"/>
                <w:szCs w:val="17"/>
              </w:rPr>
              <w:t xml:space="preserve">others </w:t>
            </w:r>
            <w:r w:rsidR="00425535" w:rsidRPr="00E554F0">
              <w:rPr>
                <w:w w:val="105"/>
                <w:sz w:val="17"/>
                <w:szCs w:val="17"/>
              </w:rPr>
              <w:t xml:space="preserve">to </w:t>
            </w:r>
            <w:r w:rsidRPr="00E554F0">
              <w:rPr>
                <w:w w:val="105"/>
                <w:sz w:val="17"/>
                <w:szCs w:val="17"/>
              </w:rPr>
              <w:t>identify strengths</w:t>
            </w:r>
            <w:r w:rsidR="00425535" w:rsidRPr="00E554F0">
              <w:rPr>
                <w:w w:val="105"/>
                <w:sz w:val="17"/>
                <w:szCs w:val="17"/>
              </w:rPr>
              <w:t>/</w:t>
            </w:r>
            <w:r w:rsidRPr="00E554F0">
              <w:rPr>
                <w:w w:val="105"/>
                <w:sz w:val="17"/>
                <w:szCs w:val="17"/>
              </w:rPr>
              <w:t>weaknesses</w:t>
            </w:r>
            <w:r w:rsidR="00425535" w:rsidRPr="00E554F0">
              <w:rPr>
                <w:w w:val="105"/>
                <w:sz w:val="17"/>
                <w:szCs w:val="17"/>
              </w:rPr>
              <w:t>.</w:t>
            </w:r>
          </w:p>
          <w:p w14:paraId="34B5B119" w14:textId="4CBF0976" w:rsidR="006E16E1" w:rsidRPr="00E554F0" w:rsidRDefault="00B51844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E554F0">
              <w:rPr>
                <w:w w:val="105"/>
                <w:sz w:val="17"/>
                <w:szCs w:val="17"/>
              </w:rPr>
              <w:t>C</w:t>
            </w:r>
            <w:r w:rsidR="006E16E1" w:rsidRPr="00E554F0">
              <w:rPr>
                <w:w w:val="105"/>
                <w:sz w:val="17"/>
                <w:szCs w:val="17"/>
              </w:rPr>
              <w:t>omment</w:t>
            </w:r>
            <w:r w:rsidR="006E16E1" w:rsidRPr="00E554F0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6E16E1" w:rsidRPr="00E554F0">
              <w:rPr>
                <w:w w:val="105"/>
                <w:sz w:val="17"/>
                <w:szCs w:val="17"/>
              </w:rPr>
              <w:t>on</w:t>
            </w:r>
            <w:r w:rsidR="006E16E1" w:rsidRPr="00E554F0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6E16E1" w:rsidRPr="00E554F0">
              <w:rPr>
                <w:w w:val="105"/>
                <w:sz w:val="17"/>
                <w:szCs w:val="17"/>
              </w:rPr>
              <w:t>how</w:t>
            </w:r>
            <w:r w:rsidR="006E16E1" w:rsidRPr="00E554F0">
              <w:rPr>
                <w:spacing w:val="-9"/>
                <w:w w:val="105"/>
                <w:sz w:val="17"/>
                <w:szCs w:val="17"/>
              </w:rPr>
              <w:t xml:space="preserve"> </w:t>
            </w:r>
            <w:proofErr w:type="gramStart"/>
            <w:r w:rsidRPr="00E554F0">
              <w:rPr>
                <w:w w:val="105"/>
                <w:sz w:val="17"/>
                <w:szCs w:val="17"/>
              </w:rPr>
              <w:t xml:space="preserve">drawings </w:t>
            </w:r>
            <w:r w:rsidR="006E16E1" w:rsidRPr="00E554F0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6E16E1" w:rsidRPr="00E554F0">
              <w:rPr>
                <w:w w:val="105"/>
                <w:sz w:val="17"/>
                <w:szCs w:val="17"/>
              </w:rPr>
              <w:t>by</w:t>
            </w:r>
            <w:proofErr w:type="gramEnd"/>
            <w:r w:rsidR="006E16E1" w:rsidRPr="00E554F0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6E16E1" w:rsidRPr="00E554F0">
              <w:rPr>
                <w:w w:val="105"/>
                <w:sz w:val="17"/>
                <w:szCs w:val="17"/>
              </w:rPr>
              <w:t xml:space="preserve">different artists make </w:t>
            </w:r>
            <w:r w:rsidRPr="00E554F0">
              <w:rPr>
                <w:w w:val="105"/>
                <w:sz w:val="17"/>
                <w:szCs w:val="17"/>
              </w:rPr>
              <w:t xml:space="preserve">them </w:t>
            </w:r>
            <w:r w:rsidR="006E16E1" w:rsidRPr="00E554F0">
              <w:rPr>
                <w:w w:val="105"/>
                <w:sz w:val="17"/>
                <w:szCs w:val="17"/>
              </w:rPr>
              <w:t>feel</w:t>
            </w:r>
            <w:r w:rsidRPr="00E554F0">
              <w:rPr>
                <w:w w:val="105"/>
                <w:sz w:val="17"/>
                <w:szCs w:val="17"/>
              </w:rPr>
              <w:t>.</w:t>
            </w:r>
          </w:p>
          <w:p w14:paraId="585CA3E5" w14:textId="2A603EE7" w:rsidR="00B737E4" w:rsidRPr="00DC2DD9" w:rsidRDefault="00B51844" w:rsidP="00AC01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Verdana" w:hAnsi="Verdana" w:cs="Verdana"/>
                <w:sz w:val="17"/>
                <w:szCs w:val="17"/>
              </w:rPr>
            </w:pPr>
            <w:r w:rsidRPr="00E554F0">
              <w:rPr>
                <w:sz w:val="17"/>
                <w:szCs w:val="17"/>
              </w:rPr>
              <w:t>S</w:t>
            </w:r>
            <w:r w:rsidR="006E16E1" w:rsidRPr="00E554F0">
              <w:rPr>
                <w:sz w:val="17"/>
                <w:szCs w:val="17"/>
              </w:rPr>
              <w:t xml:space="preserve">ay what </w:t>
            </w:r>
            <w:r w:rsidRPr="00E554F0">
              <w:rPr>
                <w:sz w:val="17"/>
                <w:szCs w:val="17"/>
              </w:rPr>
              <w:t xml:space="preserve">they </w:t>
            </w:r>
            <w:r w:rsidR="006E16E1" w:rsidRPr="00E554F0">
              <w:rPr>
                <w:sz w:val="17"/>
                <w:szCs w:val="17"/>
              </w:rPr>
              <w:t>like</w:t>
            </w:r>
            <w:r w:rsidRPr="00E554F0">
              <w:rPr>
                <w:sz w:val="17"/>
                <w:szCs w:val="17"/>
              </w:rPr>
              <w:t>/</w:t>
            </w:r>
            <w:r w:rsidR="006E16E1" w:rsidRPr="00E554F0">
              <w:rPr>
                <w:sz w:val="17"/>
                <w:szCs w:val="17"/>
              </w:rPr>
              <w:t>dislike about differen</w:t>
            </w:r>
            <w:r w:rsidRPr="00E554F0">
              <w:rPr>
                <w:sz w:val="17"/>
                <w:szCs w:val="17"/>
              </w:rPr>
              <w:t>t drawings.</w:t>
            </w:r>
          </w:p>
        </w:tc>
      </w:tr>
      <w:tr w:rsidR="00816285" w:rsidRPr="00CC1A1C" w14:paraId="1F8F00E2" w14:textId="77777777" w:rsidTr="3BD8A93F">
        <w:trPr>
          <w:cantSplit/>
          <w:trHeight w:val="1051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D3E233B" w14:textId="77777777" w:rsidR="00816285" w:rsidRPr="00B31D64" w:rsidRDefault="00816285" w:rsidP="00E87A26">
            <w:pPr>
              <w:pStyle w:val="TableStyle2"/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Key People</w:t>
            </w:r>
          </w:p>
        </w:tc>
        <w:tc>
          <w:tcPr>
            <w:tcW w:w="51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26C1F" w14:textId="77777777" w:rsidR="008910C1" w:rsidRDefault="008910C1" w:rsidP="001B5CC9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A778F37" w14:textId="5F2591AC" w:rsidR="00816285" w:rsidRDefault="001B5CC9" w:rsidP="001B5CC9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Anthony G</w:t>
            </w:r>
            <w:r w:rsidR="00EB16C8">
              <w:rPr>
                <w:rFonts w:asciiTheme="minorHAnsi" w:hAnsiTheme="minorHAnsi" w:cstheme="minorHAnsi"/>
                <w:b/>
                <w:bCs/>
              </w:rPr>
              <w:t>ormley</w:t>
            </w:r>
          </w:p>
          <w:p w14:paraId="4A56FEDE" w14:textId="77777777" w:rsidR="008F484A" w:rsidRDefault="008F484A" w:rsidP="00E87A26">
            <w:pPr>
              <w:pStyle w:val="TableStyle2"/>
              <w:rPr>
                <w:rFonts w:asciiTheme="minorHAnsi" w:hAnsiTheme="minorHAnsi" w:cstheme="minorHAnsi"/>
                <w:b/>
                <w:bCs/>
              </w:rPr>
            </w:pPr>
          </w:p>
          <w:p w14:paraId="6B47D6AD" w14:textId="77777777" w:rsidR="008F484A" w:rsidRDefault="008F484A" w:rsidP="00E87A26">
            <w:pPr>
              <w:pStyle w:val="TableStyle2"/>
              <w:rPr>
                <w:rFonts w:asciiTheme="minorHAnsi" w:hAnsiTheme="minorHAnsi" w:cstheme="minorHAnsi"/>
                <w:b/>
                <w:bCs/>
              </w:rPr>
            </w:pPr>
          </w:p>
          <w:p w14:paraId="75C9C434" w14:textId="77777777" w:rsidR="008F484A" w:rsidRPr="00D33E73" w:rsidRDefault="008F484A" w:rsidP="00E87A26">
            <w:pPr>
              <w:pStyle w:val="TableStyle2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28B1B" w14:textId="77777777" w:rsidR="008910C1" w:rsidRDefault="008910C1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lang w:val="nl-NL"/>
              </w:rPr>
            </w:pPr>
          </w:p>
          <w:p w14:paraId="27FA8945" w14:textId="26FF6142" w:rsidR="00816285" w:rsidRPr="00965390" w:rsidRDefault="00A8431B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lang w:val="nl-NL"/>
              </w:rPr>
            </w:pPr>
            <w:r>
              <w:rPr>
                <w:rFonts w:asciiTheme="minorHAnsi" w:hAnsiTheme="minorHAnsi" w:cstheme="minorHAnsi"/>
                <w:b/>
                <w:bCs/>
                <w:lang w:val="nl-NL"/>
              </w:rPr>
              <w:t>Paul Klee</w:t>
            </w:r>
          </w:p>
          <w:p w14:paraId="7AB7AE4F" w14:textId="77777777" w:rsidR="00DD1214" w:rsidRPr="00965390" w:rsidRDefault="00DD1214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lang w:val="nl-NL"/>
              </w:rPr>
            </w:pPr>
          </w:p>
          <w:p w14:paraId="5CFF4B0E" w14:textId="1AAB26E7" w:rsidR="00DD1214" w:rsidRPr="00965390" w:rsidRDefault="00DD1214" w:rsidP="008910C1">
            <w:pPr>
              <w:pStyle w:val="TableStyle2"/>
              <w:rPr>
                <w:rFonts w:asciiTheme="minorHAnsi" w:hAnsiTheme="minorHAnsi" w:cstheme="minorHAnsi"/>
                <w:b/>
                <w:bCs/>
                <w:lang w:val="nl-NL"/>
              </w:rPr>
            </w:pP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B991E" w14:textId="77777777" w:rsidR="008910C1" w:rsidRDefault="008910C1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3452AFD" w14:textId="4A1F598F" w:rsidR="00816285" w:rsidRPr="00D33E73" w:rsidRDefault="007438D1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LS Lowry</w:t>
            </w:r>
          </w:p>
        </w:tc>
      </w:tr>
      <w:tr w:rsidR="00816285" w:rsidRPr="00CC1A1C" w14:paraId="3E435902" w14:textId="77777777" w:rsidTr="3BD8A93F">
        <w:trPr>
          <w:cantSplit/>
          <w:trHeight w:val="916"/>
        </w:trPr>
        <w:tc>
          <w:tcPr>
            <w:tcW w:w="699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C2190D4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bookmarkStart w:id="1" w:name="_Hlk133573277"/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9EBA9B" w14:textId="77777777" w:rsidR="00816285" w:rsidRPr="00BD3D05" w:rsidRDefault="00D108EB" w:rsidP="00E87A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Sculpture, artist, three dimensional (3D), cylinder, curve,</w:t>
            </w:r>
            <w:r w:rsidRPr="00D108E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D108EB">
              <w:rPr>
                <w:rFonts w:asciiTheme="minorHAnsi" w:hAnsiTheme="minorHAnsi" w:cstheme="minorHAnsi"/>
                <w:sz w:val="20"/>
                <w:szCs w:val="20"/>
              </w:rPr>
              <w:t xml:space="preserve">oop,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D108EB">
              <w:rPr>
                <w:rFonts w:asciiTheme="minorHAnsi" w:hAnsiTheme="minorHAnsi" w:cstheme="minorHAnsi"/>
                <w:sz w:val="20"/>
                <w:szCs w:val="20"/>
              </w:rPr>
              <w:t xml:space="preserve">ube,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D108EB">
              <w:rPr>
                <w:rFonts w:asciiTheme="minorHAnsi" w:hAnsiTheme="minorHAnsi" w:cstheme="minorHAnsi"/>
                <w:sz w:val="20"/>
                <w:szCs w:val="20"/>
              </w:rPr>
              <w:t xml:space="preserve">oncertina,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D108EB">
              <w:rPr>
                <w:rFonts w:asciiTheme="minorHAnsi" w:hAnsiTheme="minorHAnsi" w:cstheme="minorHAnsi"/>
                <w:sz w:val="20"/>
                <w:szCs w:val="20"/>
              </w:rPr>
              <w:t xml:space="preserve">verlap,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spiral, zig-zag, carving, </w:t>
            </w:r>
            <w:r w:rsidR="00B737E4" w:rsidRPr="00BD3D05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BD3D05">
              <w:rPr>
                <w:rFonts w:asciiTheme="minorHAnsi" w:hAnsiTheme="minorHAnsi" w:cstheme="minorHAnsi"/>
                <w:sz w:val="20"/>
                <w:szCs w:val="20"/>
              </w:rPr>
              <w:t xml:space="preserve">osaic, </w:t>
            </w:r>
            <w:r w:rsidR="00B737E4" w:rsidRPr="00BD3D05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BD3D05">
              <w:rPr>
                <w:rFonts w:asciiTheme="minorHAnsi" w:hAnsiTheme="minorHAnsi" w:cstheme="minorHAnsi"/>
                <w:sz w:val="20"/>
                <w:szCs w:val="20"/>
              </w:rPr>
              <w:t>magine</w:t>
            </w:r>
          </w:p>
          <w:p w14:paraId="0008EFAC" w14:textId="77777777" w:rsidR="00B737E4" w:rsidRDefault="00B737E4" w:rsidP="00E87A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C0893B" w14:textId="77777777" w:rsidR="00B737E4" w:rsidRDefault="00B737E4" w:rsidP="00E87A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A93773" w14:textId="77777777" w:rsidR="00B737E4" w:rsidRDefault="00B737E4" w:rsidP="00E87A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BDEDBB" w14:textId="40DF6EFB" w:rsidR="00B737E4" w:rsidRPr="00D108EB" w:rsidRDefault="00B737E4" w:rsidP="00E87A26">
            <w:pPr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2E60D" w14:textId="77777777" w:rsidR="0046397A" w:rsidRPr="0087089D" w:rsidRDefault="0046397A" w:rsidP="0046397A">
            <w:pPr>
              <w:jc w:val="both"/>
              <w:rPr>
                <w:rFonts w:ascii="Calibri" w:hAnsi="Calibri" w:cstheme="minorHAnsi"/>
                <w:color w:val="7030A0"/>
                <w:sz w:val="20"/>
                <w:szCs w:val="20"/>
              </w:rPr>
            </w:pP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>Hue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, shade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primary </w:t>
            </w:r>
            <w:proofErr w:type="spellStart"/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colour</w:t>
            </w:r>
            <w:proofErr w:type="spellEnd"/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secondary </w:t>
            </w:r>
            <w:proofErr w:type="spellStart"/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colour</w:t>
            </w:r>
            <w:proofErr w:type="spellEnd"/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attern,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mix, blend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rint,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hape,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>aleidoscope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, texture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pace,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>hick</w:t>
            </w:r>
          </w:p>
          <w:p w14:paraId="0DC4D360" w14:textId="77777777" w:rsidR="008910C1" w:rsidRDefault="008910C1" w:rsidP="00E87A26">
            <w:pPr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  <w:p w14:paraId="03864E64" w14:textId="77777777" w:rsidR="008910C1" w:rsidRDefault="008910C1" w:rsidP="00E87A26">
            <w:pPr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  <w:p w14:paraId="2EDE7A44" w14:textId="77777777" w:rsidR="008910C1" w:rsidRDefault="008910C1" w:rsidP="00E87A26">
            <w:pPr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  <w:p w14:paraId="7093D3FA" w14:textId="77777777" w:rsidR="008910C1" w:rsidRDefault="008910C1" w:rsidP="00E87A26">
            <w:pPr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  <w:p w14:paraId="08B50CAE" w14:textId="77777777" w:rsidR="008910C1" w:rsidRPr="00D33E73" w:rsidRDefault="008910C1" w:rsidP="00E87A26">
            <w:pPr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1D132" w14:textId="6F60BD72" w:rsidR="00816285" w:rsidRPr="00D44F14" w:rsidRDefault="00D44F14" w:rsidP="00E87A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Line, vertical, horizontal, diagonal</w:t>
            </w:r>
            <w:r w:rsidRPr="00D44F14">
              <w:rPr>
                <w:rFonts w:asciiTheme="minorHAnsi" w:hAnsiTheme="minorHAnsi" w:cstheme="minorHAnsi"/>
                <w:sz w:val="20"/>
                <w:szCs w:val="20"/>
              </w:rPr>
              <w:t>, wavy, straight,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cross-hatch</w:t>
            </w:r>
            <w:r w:rsidRPr="00D44F14">
              <w:rPr>
                <w:rFonts w:asciiTheme="minorHAnsi" w:hAnsiTheme="minorHAnsi" w:cstheme="minorHAnsi"/>
                <w:sz w:val="20"/>
                <w:szCs w:val="20"/>
              </w:rPr>
              <w:t xml:space="preserve">, optical art, 2D shape, 3D shape, abstract, narrative, printing,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shade</w:t>
            </w:r>
            <w:r w:rsidRPr="00D44F14">
              <w:rPr>
                <w:rFonts w:asciiTheme="minorHAnsi" w:hAnsiTheme="minorHAnsi" w:cstheme="minorHAnsi"/>
                <w:sz w:val="20"/>
                <w:szCs w:val="20"/>
              </w:rPr>
              <w:t xml:space="preserve">, form, continuous, mark making, observe, dots, circle, lightly, firmly,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texture,</w:t>
            </w:r>
            <w:r w:rsidRPr="00D44F14">
              <w:rPr>
                <w:rFonts w:asciiTheme="minorHAnsi" w:hAnsiTheme="minorHAnsi" w:cstheme="minorHAnsi"/>
                <w:sz w:val="20"/>
                <w:szCs w:val="20"/>
              </w:rPr>
              <w:t xml:space="preserve"> shadow, charcoal, pastel, chalk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blending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, thick, thin, mark making, texture</w:t>
            </w:r>
          </w:p>
        </w:tc>
      </w:tr>
      <w:bookmarkEnd w:id="1"/>
      <w:tr w:rsidR="00816285" w:rsidRPr="004252BB" w14:paraId="1FE709B1" w14:textId="77777777" w:rsidTr="3BD8A93F">
        <w:trPr>
          <w:trHeight w:val="18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A86A8" w14:textId="77777777" w:rsidR="00816285" w:rsidRPr="00567D66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Y2</w:t>
            </w:r>
          </w:p>
        </w:tc>
        <w:tc>
          <w:tcPr>
            <w:tcW w:w="51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CA835" w14:textId="77777777" w:rsidR="00816285" w:rsidRPr="00567D66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DD68A" w14:textId="77777777" w:rsidR="00816285" w:rsidRPr="00567D66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FC4B71" w14:textId="77777777" w:rsidR="00816285" w:rsidRPr="00567D66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816285" w:rsidRPr="005D5A69" w14:paraId="246D88C3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D6B8465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Knowledge &amp; Skills</w:t>
            </w:r>
          </w:p>
        </w:tc>
        <w:tc>
          <w:tcPr>
            <w:tcW w:w="51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E2015" w14:textId="5485AC76" w:rsidR="00816285" w:rsidRDefault="00846425" w:rsidP="00846425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</w:pPr>
            <w:r w:rsidRPr="00D242F2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>3-D-</w:t>
            </w:r>
            <w:r w:rsidR="001E0254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 xml:space="preserve">&amp; </w:t>
            </w:r>
            <w:proofErr w:type="spellStart"/>
            <w:r w:rsidR="001E0254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>Sculpture-Installation</w:t>
            </w:r>
            <w:proofErr w:type="spellEnd"/>
            <w:r w:rsidR="001E0254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 xml:space="preserve"> Art</w:t>
            </w:r>
          </w:p>
          <w:p w14:paraId="46995E8C" w14:textId="77777777" w:rsidR="001E0254" w:rsidRDefault="001E0254" w:rsidP="00846425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</w:pPr>
          </w:p>
          <w:p w14:paraId="04CD051E" w14:textId="71A434E6" w:rsidR="001E0254" w:rsidRPr="001A59E4" w:rsidRDefault="001E0254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sz w:val="18"/>
                <w:szCs w:val="18"/>
              </w:rPr>
              <w:t>Develop scissor/cutting skills when</w:t>
            </w:r>
            <w:r w:rsidRPr="001A59E4">
              <w:rPr>
                <w:w w:val="105"/>
                <w:sz w:val="18"/>
                <w:szCs w:val="18"/>
              </w:rPr>
              <w:t xml:space="preserve"> cutting out circles</w:t>
            </w:r>
            <w:r w:rsidR="002E4E9E" w:rsidRPr="001A59E4">
              <w:rPr>
                <w:w w:val="105"/>
                <w:sz w:val="18"/>
                <w:szCs w:val="18"/>
              </w:rPr>
              <w:t>.</w:t>
            </w:r>
          </w:p>
          <w:p w14:paraId="484A04B9" w14:textId="119DE699" w:rsidR="001E0254" w:rsidRPr="001A59E4" w:rsidRDefault="001E0254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spacing w:val="-2"/>
                <w:w w:val="105"/>
                <w:sz w:val="18"/>
                <w:szCs w:val="18"/>
              </w:rPr>
              <w:t>Use</w:t>
            </w:r>
            <w:r w:rsidRPr="001A59E4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spacing w:val="-2"/>
                <w:w w:val="105"/>
                <w:sz w:val="18"/>
                <w:szCs w:val="18"/>
              </w:rPr>
              <w:t>paper</w:t>
            </w:r>
            <w:r w:rsidRPr="001A59E4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spacing w:val="-2"/>
                <w:w w:val="105"/>
                <w:sz w:val="18"/>
                <w:szCs w:val="18"/>
              </w:rPr>
              <w:t>art</w:t>
            </w:r>
            <w:r w:rsidRPr="001A59E4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spacing w:val="-2"/>
                <w:w w:val="105"/>
                <w:sz w:val="18"/>
                <w:szCs w:val="18"/>
              </w:rPr>
              <w:t>to</w:t>
            </w:r>
            <w:r w:rsidRPr="001A59E4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spacing w:val="-2"/>
                <w:w w:val="105"/>
                <w:sz w:val="18"/>
                <w:szCs w:val="18"/>
              </w:rPr>
              <w:t>recreate</w:t>
            </w:r>
            <w:r w:rsidRPr="001A59E4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spacing w:val="-2"/>
                <w:w w:val="105"/>
                <w:sz w:val="18"/>
                <w:szCs w:val="18"/>
              </w:rPr>
              <w:t>an</w:t>
            </w:r>
            <w:r w:rsidRPr="001A59E4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spacing w:val="-2"/>
                <w:w w:val="105"/>
                <w:sz w:val="18"/>
                <w:szCs w:val="18"/>
              </w:rPr>
              <w:t>installation</w:t>
            </w:r>
            <w:r w:rsidRPr="001A59E4">
              <w:rPr>
                <w:w w:val="105"/>
                <w:sz w:val="18"/>
                <w:szCs w:val="18"/>
              </w:rPr>
              <w:t xml:space="preserve"> piece by Yayoi Kusama</w:t>
            </w:r>
            <w:r w:rsidR="002E4E9E" w:rsidRPr="001A59E4">
              <w:rPr>
                <w:w w:val="105"/>
                <w:sz w:val="18"/>
                <w:szCs w:val="18"/>
              </w:rPr>
              <w:t>.</w:t>
            </w:r>
          </w:p>
          <w:p w14:paraId="5AA40938" w14:textId="2917D046" w:rsidR="001E0254" w:rsidRPr="001A59E4" w:rsidRDefault="001E0254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w w:val="105"/>
                <w:sz w:val="18"/>
                <w:szCs w:val="18"/>
              </w:rPr>
              <w:t>Comment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on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the</w:t>
            </w:r>
            <w:r w:rsidRPr="001A59E4">
              <w:rPr>
                <w:spacing w:val="-11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shape/form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of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3-D objects and sculptures</w:t>
            </w:r>
            <w:r w:rsidR="002E4E9E" w:rsidRPr="001A59E4">
              <w:rPr>
                <w:w w:val="105"/>
                <w:sz w:val="18"/>
                <w:szCs w:val="18"/>
              </w:rPr>
              <w:t>.</w:t>
            </w:r>
          </w:p>
          <w:p w14:paraId="44BA188A" w14:textId="666DC540" w:rsidR="001E0254" w:rsidRPr="001A59E4" w:rsidRDefault="001E0254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sz w:val="18"/>
                <w:szCs w:val="18"/>
              </w:rPr>
              <w:t>Use the rolling technique effectively to</w:t>
            </w:r>
            <w:r w:rsidRPr="001A59E4">
              <w:rPr>
                <w:spacing w:val="40"/>
                <w:sz w:val="18"/>
                <w:szCs w:val="18"/>
              </w:rPr>
              <w:t xml:space="preserve"> </w:t>
            </w:r>
            <w:r w:rsidRPr="001A59E4">
              <w:rPr>
                <w:sz w:val="18"/>
                <w:szCs w:val="18"/>
              </w:rPr>
              <w:t>manipulate</w:t>
            </w:r>
            <w:r w:rsidRPr="001A59E4">
              <w:rPr>
                <w:spacing w:val="-2"/>
                <w:sz w:val="18"/>
                <w:szCs w:val="18"/>
              </w:rPr>
              <w:t xml:space="preserve"> </w:t>
            </w:r>
            <w:r w:rsidRPr="001A59E4">
              <w:rPr>
                <w:sz w:val="18"/>
                <w:szCs w:val="18"/>
              </w:rPr>
              <w:t>clay</w:t>
            </w:r>
          </w:p>
          <w:p w14:paraId="6C3A55FC" w14:textId="77777777" w:rsidR="001E0254" w:rsidRPr="001A59E4" w:rsidRDefault="001E0254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sz w:val="18"/>
                <w:szCs w:val="18"/>
              </w:rPr>
              <w:t>Recreate the form of a pumpkin,</w:t>
            </w:r>
            <w:r w:rsidRPr="001A59E4">
              <w:rPr>
                <w:spacing w:val="40"/>
                <w:sz w:val="18"/>
                <w:szCs w:val="18"/>
              </w:rPr>
              <w:t xml:space="preserve"> </w:t>
            </w:r>
            <w:r w:rsidRPr="001A59E4">
              <w:rPr>
                <w:sz w:val="18"/>
                <w:szCs w:val="18"/>
              </w:rPr>
              <w:t>inspired by Kusama’s sculptures.</w:t>
            </w:r>
          </w:p>
          <w:p w14:paraId="1A3F7C9E" w14:textId="12E6E40C" w:rsidR="007A1C93" w:rsidRPr="001A59E4" w:rsidRDefault="007A1C93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w w:val="105"/>
                <w:sz w:val="18"/>
                <w:szCs w:val="18"/>
              </w:rPr>
              <w:t>Experiment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with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different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materials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to make</w:t>
            </w:r>
            <w:r w:rsidRPr="001A59E4">
              <w:rPr>
                <w:spacing w:val="-4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marks.</w:t>
            </w:r>
          </w:p>
          <w:p w14:paraId="109C8980" w14:textId="3EC76538" w:rsidR="007A1C93" w:rsidRPr="001A59E4" w:rsidRDefault="007A1C93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w w:val="105"/>
                <w:sz w:val="18"/>
                <w:szCs w:val="18"/>
              </w:rPr>
              <w:t>Make</w:t>
            </w:r>
            <w:r w:rsidRPr="001A59E4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attempts</w:t>
            </w:r>
            <w:r w:rsidRPr="001A59E4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to</w:t>
            </w:r>
            <w:r w:rsidRPr="001A59E4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mimic</w:t>
            </w:r>
            <w:r w:rsidRPr="001A59E4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the</w:t>
            </w:r>
            <w:r w:rsidRPr="001A59E4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art</w:t>
            </w:r>
            <w:r w:rsidRPr="001A59E4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of</w:t>
            </w:r>
            <w:r w:rsidRPr="001A59E4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a famous</w:t>
            </w:r>
            <w:r w:rsidRPr="001A59E4">
              <w:rPr>
                <w:spacing w:val="-4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artist.</w:t>
            </w:r>
          </w:p>
          <w:p w14:paraId="6053ADA5" w14:textId="382CC895" w:rsidR="007A1C93" w:rsidRPr="001A59E4" w:rsidRDefault="007A1C93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w w:val="105"/>
                <w:sz w:val="18"/>
                <w:szCs w:val="18"/>
              </w:rPr>
              <w:t>Experiment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with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different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mediums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to create a polka dot pattern</w:t>
            </w:r>
            <w:r w:rsidR="002E4E9E" w:rsidRPr="001A59E4">
              <w:rPr>
                <w:w w:val="105"/>
                <w:sz w:val="18"/>
                <w:szCs w:val="18"/>
              </w:rPr>
              <w:t>.</w:t>
            </w:r>
          </w:p>
          <w:p w14:paraId="06CA0970" w14:textId="680F90A4" w:rsidR="007A1C93" w:rsidRPr="001A59E4" w:rsidRDefault="007A1C93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1A59E4">
              <w:rPr>
                <w:w w:val="105"/>
                <w:sz w:val="18"/>
                <w:szCs w:val="18"/>
              </w:rPr>
              <w:t>Follow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instructions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to</w:t>
            </w:r>
            <w:r w:rsidRPr="001A59E4">
              <w:rPr>
                <w:spacing w:val="-11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create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the</w:t>
            </w:r>
            <w:r w:rsidRPr="001A59E4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basis for</w:t>
            </w:r>
            <w:r w:rsidR="002E4E9E" w:rsidRPr="001A59E4">
              <w:rPr>
                <w:w w:val="105"/>
                <w:sz w:val="18"/>
                <w:szCs w:val="18"/>
              </w:rPr>
              <w:t xml:space="preserve"> </w:t>
            </w:r>
            <w:r w:rsidRPr="001A59E4">
              <w:rPr>
                <w:w w:val="105"/>
                <w:sz w:val="18"/>
                <w:szCs w:val="18"/>
              </w:rPr>
              <w:t>sketching</w:t>
            </w:r>
            <w:r w:rsidR="002E4E9E" w:rsidRPr="001A59E4">
              <w:rPr>
                <w:w w:val="105"/>
                <w:sz w:val="18"/>
                <w:szCs w:val="18"/>
              </w:rPr>
              <w:t>.</w:t>
            </w:r>
          </w:p>
          <w:p w14:paraId="0D3544E9" w14:textId="77777777" w:rsidR="00F52553" w:rsidRPr="001A59E4" w:rsidRDefault="002E4E9E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rFonts w:ascii="Verdana" w:hAnsi="Verdana" w:cs="Verdana"/>
                <w:sz w:val="18"/>
                <w:szCs w:val="18"/>
                <w:lang w:val="en-US"/>
              </w:rPr>
            </w:pPr>
            <w:r w:rsidRPr="001A59E4">
              <w:rPr>
                <w:sz w:val="18"/>
                <w:szCs w:val="18"/>
              </w:rPr>
              <w:t>M</w:t>
            </w:r>
            <w:r w:rsidR="007A1C93" w:rsidRPr="001A59E4">
              <w:rPr>
                <w:sz w:val="18"/>
                <w:szCs w:val="18"/>
              </w:rPr>
              <w:t>ake visual observations to inform</w:t>
            </w:r>
            <w:r w:rsidRPr="001A59E4">
              <w:rPr>
                <w:sz w:val="18"/>
                <w:szCs w:val="18"/>
              </w:rPr>
              <w:t xml:space="preserve"> sketches.</w:t>
            </w:r>
          </w:p>
          <w:p w14:paraId="4FA14BE7" w14:textId="75274F38" w:rsidR="00AF698F" w:rsidRPr="001A59E4" w:rsidRDefault="001A59E4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AF698F" w:rsidRPr="001A59E4">
              <w:rPr>
                <w:sz w:val="18"/>
                <w:szCs w:val="18"/>
              </w:rPr>
              <w:t>escribe</w:t>
            </w:r>
            <w:r w:rsidR="00AF698F" w:rsidRPr="001A59E4">
              <w:rPr>
                <w:spacing w:val="-2"/>
                <w:sz w:val="18"/>
                <w:szCs w:val="18"/>
              </w:rPr>
              <w:t xml:space="preserve"> </w:t>
            </w:r>
            <w:r w:rsidR="00AF698F" w:rsidRPr="001A59E4">
              <w:rPr>
                <w:sz w:val="18"/>
                <w:szCs w:val="18"/>
              </w:rPr>
              <w:t>and</w:t>
            </w:r>
            <w:r w:rsidR="00AF698F" w:rsidRPr="001A59E4">
              <w:rPr>
                <w:spacing w:val="-2"/>
                <w:sz w:val="18"/>
                <w:szCs w:val="18"/>
              </w:rPr>
              <w:t xml:space="preserve"> </w:t>
            </w:r>
            <w:r w:rsidR="00AF698F" w:rsidRPr="001A59E4">
              <w:rPr>
                <w:sz w:val="18"/>
                <w:szCs w:val="18"/>
              </w:rPr>
              <w:t>make</w:t>
            </w:r>
            <w:r w:rsidR="00AF698F" w:rsidRPr="001A59E4">
              <w:rPr>
                <w:spacing w:val="-2"/>
                <w:sz w:val="18"/>
                <w:szCs w:val="18"/>
              </w:rPr>
              <w:t xml:space="preserve"> </w:t>
            </w:r>
            <w:r w:rsidR="00AF698F" w:rsidRPr="001A59E4">
              <w:rPr>
                <w:sz w:val="18"/>
                <w:szCs w:val="18"/>
              </w:rPr>
              <w:t>observations</w:t>
            </w:r>
            <w:r w:rsidR="00AF698F" w:rsidRPr="001A59E4">
              <w:rPr>
                <w:spacing w:val="-2"/>
                <w:sz w:val="18"/>
                <w:szCs w:val="18"/>
              </w:rPr>
              <w:t xml:space="preserve"> </w:t>
            </w:r>
            <w:r w:rsidR="00AF698F" w:rsidRPr="001A59E4">
              <w:rPr>
                <w:sz w:val="18"/>
                <w:szCs w:val="18"/>
              </w:rPr>
              <w:t>on</w:t>
            </w:r>
            <w:r w:rsidR="00AF698F" w:rsidRPr="001A59E4">
              <w:rPr>
                <w:spacing w:val="-2"/>
                <w:sz w:val="18"/>
                <w:szCs w:val="18"/>
              </w:rPr>
              <w:t xml:space="preserve"> </w:t>
            </w:r>
            <w:r w:rsidR="00AF698F" w:rsidRPr="001A59E4">
              <w:rPr>
                <w:sz w:val="18"/>
                <w:szCs w:val="18"/>
              </w:rPr>
              <w:t>a</w:t>
            </w:r>
            <w:r w:rsidR="00AF698F" w:rsidRPr="001A59E4">
              <w:rPr>
                <w:spacing w:val="40"/>
                <w:sz w:val="18"/>
                <w:szCs w:val="18"/>
              </w:rPr>
              <w:t xml:space="preserve"> </w:t>
            </w:r>
            <w:r w:rsidR="00AF698F" w:rsidRPr="001A59E4">
              <w:rPr>
                <w:sz w:val="18"/>
                <w:szCs w:val="18"/>
              </w:rPr>
              <w:t>piece of artwork’s colour and pattern</w:t>
            </w:r>
          </w:p>
          <w:p w14:paraId="7BC816E5" w14:textId="77777777" w:rsidR="00AF698F" w:rsidRPr="00690284" w:rsidRDefault="001A59E4" w:rsidP="00AC01D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  <w:rPr>
                <w:rFonts w:ascii="Verdana" w:hAnsi="Verdana" w:cs="Verdana"/>
                <w:lang w:val="en-US"/>
              </w:rPr>
            </w:pPr>
            <w:r>
              <w:rPr>
                <w:spacing w:val="-2"/>
                <w:w w:val="105"/>
                <w:sz w:val="18"/>
                <w:szCs w:val="18"/>
              </w:rPr>
              <w:t>M</w:t>
            </w:r>
            <w:r w:rsidR="00AF698F" w:rsidRPr="001A59E4">
              <w:rPr>
                <w:spacing w:val="-2"/>
                <w:w w:val="105"/>
                <w:sz w:val="18"/>
                <w:szCs w:val="18"/>
              </w:rPr>
              <w:t>ake</w:t>
            </w:r>
            <w:r w:rsidR="00AF698F" w:rsidRPr="001A59E4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="00AF698F" w:rsidRPr="001A59E4">
              <w:rPr>
                <w:spacing w:val="-2"/>
                <w:w w:val="105"/>
                <w:sz w:val="18"/>
                <w:szCs w:val="18"/>
              </w:rPr>
              <w:t>choices</w:t>
            </w:r>
            <w:r w:rsidR="00AF698F" w:rsidRPr="001A59E4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="00AF698F" w:rsidRPr="001A59E4">
              <w:rPr>
                <w:spacing w:val="-2"/>
                <w:w w:val="105"/>
                <w:sz w:val="18"/>
                <w:szCs w:val="18"/>
              </w:rPr>
              <w:t>about</w:t>
            </w:r>
            <w:r w:rsidR="00AF698F" w:rsidRPr="001A59E4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="00AF698F" w:rsidRPr="001A59E4">
              <w:rPr>
                <w:spacing w:val="-2"/>
                <w:w w:val="105"/>
                <w:sz w:val="18"/>
                <w:szCs w:val="18"/>
              </w:rPr>
              <w:t>the</w:t>
            </w:r>
            <w:r w:rsidR="00AF698F" w:rsidRPr="001A59E4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="00AF698F" w:rsidRPr="001A59E4">
              <w:rPr>
                <w:spacing w:val="-2"/>
                <w:w w:val="105"/>
                <w:sz w:val="18"/>
                <w:szCs w:val="18"/>
              </w:rPr>
              <w:t>tools</w:t>
            </w:r>
            <w:r w:rsidR="00AF698F" w:rsidRPr="001A59E4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="00AF698F" w:rsidRPr="001A59E4">
              <w:rPr>
                <w:spacing w:val="-2"/>
                <w:w w:val="105"/>
                <w:sz w:val="18"/>
                <w:szCs w:val="18"/>
              </w:rPr>
              <w:t>use</w:t>
            </w:r>
            <w:r>
              <w:rPr>
                <w:spacing w:val="-2"/>
                <w:w w:val="105"/>
                <w:sz w:val="18"/>
                <w:szCs w:val="18"/>
              </w:rPr>
              <w:t>d</w:t>
            </w:r>
            <w:r w:rsidR="00AF698F" w:rsidRPr="001A59E4">
              <w:rPr>
                <w:w w:val="105"/>
                <w:sz w:val="18"/>
                <w:szCs w:val="18"/>
              </w:rPr>
              <w:t xml:space="preserve"> when</w:t>
            </w:r>
            <w:r w:rsidR="00AF698F" w:rsidRPr="001A59E4">
              <w:rPr>
                <w:spacing w:val="-4"/>
                <w:w w:val="105"/>
                <w:sz w:val="18"/>
                <w:szCs w:val="18"/>
              </w:rPr>
              <w:t xml:space="preserve"> </w:t>
            </w:r>
            <w:r w:rsidR="00AF698F" w:rsidRPr="001A59E4">
              <w:rPr>
                <w:w w:val="105"/>
                <w:sz w:val="18"/>
                <w:szCs w:val="18"/>
              </w:rPr>
              <w:t>painting</w:t>
            </w:r>
            <w:r w:rsidR="00F47FFC">
              <w:rPr>
                <w:w w:val="105"/>
                <w:sz w:val="18"/>
                <w:szCs w:val="18"/>
              </w:rPr>
              <w:t>.</w:t>
            </w:r>
          </w:p>
          <w:p w14:paraId="496C3CA2" w14:textId="3DB9D064" w:rsidR="00690284" w:rsidRPr="001E0254" w:rsidRDefault="00690284" w:rsidP="00690284">
            <w:pPr>
              <w:pStyle w:val="ListParagraph"/>
              <w:spacing w:after="0" w:line="240" w:lineRule="auto"/>
              <w:ind w:left="357"/>
              <w:rPr>
                <w:rFonts w:ascii="Verdana" w:hAnsi="Verdana" w:cs="Verdana"/>
                <w:lang w:val="en-US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18B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44920" w14:textId="27360336" w:rsidR="00816285" w:rsidRDefault="3BD8A93F" w:rsidP="3BD8A93F">
            <w:pPr>
              <w:pStyle w:val="TableStyle2"/>
              <w:jc w:val="center"/>
              <w:rPr>
                <w:rFonts w:asciiTheme="minorHAnsi" w:hAnsiTheme="minorHAnsi" w:cstheme="minorBidi"/>
                <w:b/>
                <w:bCs/>
                <w:lang w:val="en-US"/>
              </w:rPr>
            </w:pPr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>Painting-</w:t>
            </w:r>
            <w:proofErr w:type="spellStart"/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>Colour</w:t>
            </w:r>
            <w:proofErr w:type="spellEnd"/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 xml:space="preserve"> Creations</w:t>
            </w:r>
          </w:p>
          <w:p w14:paraId="510F1361" w14:textId="77777777" w:rsidR="00E10244" w:rsidRDefault="00E10244" w:rsidP="0035136F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022E57D8" w14:textId="4C0FC25A" w:rsidR="00D97E5B" w:rsidRP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Pr="00D97E5B">
              <w:rPr>
                <w:sz w:val="18"/>
                <w:szCs w:val="18"/>
              </w:rPr>
              <w:t>old</w:t>
            </w:r>
            <w:r w:rsidRPr="00D97E5B">
              <w:rPr>
                <w:spacing w:val="6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a</w:t>
            </w:r>
            <w:r w:rsidRPr="00D97E5B">
              <w:rPr>
                <w:spacing w:val="6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paintbrush</w:t>
            </w:r>
            <w:r w:rsidRPr="00D97E5B">
              <w:rPr>
                <w:spacing w:val="6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correctly</w:t>
            </w:r>
            <w:r w:rsidRPr="00D97E5B">
              <w:rPr>
                <w:spacing w:val="6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when</w:t>
            </w:r>
            <w:r w:rsidRPr="00D97E5B">
              <w:rPr>
                <w:spacing w:val="6"/>
                <w:sz w:val="18"/>
                <w:szCs w:val="18"/>
              </w:rPr>
              <w:t xml:space="preserve"> </w:t>
            </w:r>
            <w:r w:rsidRPr="00D97E5B">
              <w:rPr>
                <w:spacing w:val="-2"/>
                <w:sz w:val="18"/>
                <w:szCs w:val="18"/>
              </w:rPr>
              <w:t>painting</w:t>
            </w:r>
            <w:r>
              <w:rPr>
                <w:spacing w:val="-2"/>
                <w:sz w:val="18"/>
                <w:szCs w:val="18"/>
              </w:rPr>
              <w:t xml:space="preserve"> and </w:t>
            </w:r>
            <w:r w:rsidRPr="00D97E5B">
              <w:rPr>
                <w:w w:val="105"/>
                <w:sz w:val="18"/>
                <w:szCs w:val="18"/>
              </w:rPr>
              <w:t>know</w:t>
            </w:r>
            <w:r w:rsidRPr="00D97E5B">
              <w:rPr>
                <w:spacing w:val="-3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what</w:t>
            </w:r>
            <w:r w:rsidRPr="00D97E5B">
              <w:rPr>
                <w:spacing w:val="-4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‘loading’</w:t>
            </w:r>
            <w:r w:rsidRPr="00D97E5B">
              <w:rPr>
                <w:spacing w:val="-3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the</w:t>
            </w:r>
            <w:r w:rsidRPr="00D97E5B">
              <w:rPr>
                <w:spacing w:val="-4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paintbrush</w:t>
            </w:r>
            <w:r w:rsidRPr="00D97E5B">
              <w:rPr>
                <w:spacing w:val="-3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spacing w:val="-5"/>
                <w:w w:val="105"/>
                <w:sz w:val="18"/>
                <w:szCs w:val="18"/>
              </w:rPr>
              <w:t>is</w:t>
            </w:r>
            <w:r>
              <w:rPr>
                <w:spacing w:val="-5"/>
                <w:w w:val="105"/>
                <w:sz w:val="18"/>
                <w:szCs w:val="18"/>
              </w:rPr>
              <w:t>.</w:t>
            </w:r>
          </w:p>
          <w:p w14:paraId="46ECB3FD" w14:textId="5D6053DD" w:rsidR="00D97E5B" w:rsidRP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K</w:t>
            </w:r>
            <w:r w:rsidRPr="00D97E5B">
              <w:rPr>
                <w:w w:val="105"/>
                <w:sz w:val="18"/>
                <w:szCs w:val="18"/>
              </w:rPr>
              <w:t>now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how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to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create</w:t>
            </w:r>
            <w:r w:rsidRPr="00D97E5B">
              <w:rPr>
                <w:spacing w:val="-11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a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smooth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 xml:space="preserve">sweeping </w:t>
            </w:r>
            <w:r w:rsidRPr="00D97E5B">
              <w:rPr>
                <w:spacing w:val="-2"/>
                <w:w w:val="105"/>
                <w:sz w:val="18"/>
                <w:szCs w:val="18"/>
              </w:rPr>
              <w:t>brushstroke</w:t>
            </w:r>
          </w:p>
          <w:p w14:paraId="01C1C570" w14:textId="3057D0C8" w:rsidR="00D97E5B" w:rsidRP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D97E5B">
              <w:rPr>
                <w:sz w:val="18"/>
                <w:szCs w:val="18"/>
              </w:rPr>
              <w:t>se</w:t>
            </w:r>
            <w:r w:rsidRPr="00D97E5B">
              <w:rPr>
                <w:spacing w:val="7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paint</w:t>
            </w:r>
            <w:r w:rsidRPr="00D97E5B">
              <w:rPr>
                <w:spacing w:val="7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to</w:t>
            </w:r>
            <w:r w:rsidRPr="00D97E5B">
              <w:rPr>
                <w:spacing w:val="7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create</w:t>
            </w:r>
            <w:r w:rsidRPr="00D97E5B">
              <w:rPr>
                <w:spacing w:val="8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differently</w:t>
            </w:r>
            <w:r w:rsidRPr="00D97E5B">
              <w:rPr>
                <w:spacing w:val="7"/>
                <w:sz w:val="18"/>
                <w:szCs w:val="18"/>
              </w:rPr>
              <w:t xml:space="preserve"> </w:t>
            </w:r>
            <w:r w:rsidRPr="00D97E5B">
              <w:rPr>
                <w:sz w:val="18"/>
                <w:szCs w:val="18"/>
              </w:rPr>
              <w:t>shaped</w:t>
            </w:r>
            <w:r w:rsidRPr="00D97E5B">
              <w:rPr>
                <w:spacing w:val="7"/>
                <w:sz w:val="18"/>
                <w:szCs w:val="18"/>
              </w:rPr>
              <w:t xml:space="preserve"> </w:t>
            </w:r>
            <w:r w:rsidRPr="00D97E5B">
              <w:rPr>
                <w:spacing w:val="-2"/>
                <w:sz w:val="18"/>
                <w:szCs w:val="18"/>
              </w:rPr>
              <w:t>lines</w:t>
            </w:r>
            <w:r>
              <w:rPr>
                <w:spacing w:val="-2"/>
                <w:sz w:val="18"/>
                <w:szCs w:val="18"/>
              </w:rPr>
              <w:t>.</w:t>
            </w:r>
          </w:p>
          <w:p w14:paraId="01BFF99C" w14:textId="3CD4D582" w:rsidR="00D97E5B" w:rsidRP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spacing w:val="-2"/>
                <w:w w:val="105"/>
                <w:sz w:val="18"/>
                <w:szCs w:val="18"/>
              </w:rPr>
              <w:t>U</w:t>
            </w:r>
            <w:r w:rsidRPr="00D97E5B">
              <w:rPr>
                <w:spacing w:val="-2"/>
                <w:w w:val="105"/>
                <w:sz w:val="18"/>
                <w:szCs w:val="18"/>
              </w:rPr>
              <w:t>se</w:t>
            </w:r>
            <w:r>
              <w:rPr>
                <w:spacing w:val="-7"/>
                <w:w w:val="105"/>
                <w:sz w:val="18"/>
                <w:szCs w:val="18"/>
              </w:rPr>
              <w:t xml:space="preserve"> </w:t>
            </w:r>
            <w:proofErr w:type="gramStart"/>
            <w:r>
              <w:rPr>
                <w:spacing w:val="-7"/>
                <w:w w:val="105"/>
                <w:sz w:val="18"/>
                <w:szCs w:val="18"/>
              </w:rPr>
              <w:t xml:space="preserve">a </w:t>
            </w:r>
            <w:r w:rsidRPr="00D97E5B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spacing w:val="-2"/>
                <w:w w:val="105"/>
                <w:sz w:val="18"/>
                <w:szCs w:val="18"/>
              </w:rPr>
              <w:t>paintbrush</w:t>
            </w:r>
            <w:proofErr w:type="gramEnd"/>
            <w:r w:rsidRPr="00D97E5B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spacing w:val="-2"/>
                <w:w w:val="105"/>
                <w:sz w:val="18"/>
                <w:szCs w:val="18"/>
              </w:rPr>
              <w:t>to</w:t>
            </w:r>
            <w:r w:rsidRPr="00D97E5B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spacing w:val="-2"/>
                <w:w w:val="105"/>
                <w:sz w:val="18"/>
                <w:szCs w:val="18"/>
              </w:rPr>
              <w:t>create</w:t>
            </w:r>
            <w:r w:rsidRPr="00D97E5B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spacing w:val="-2"/>
                <w:w w:val="105"/>
                <w:sz w:val="18"/>
                <w:szCs w:val="18"/>
              </w:rPr>
              <w:t>lines</w:t>
            </w:r>
            <w:r w:rsidRPr="00D97E5B">
              <w:rPr>
                <w:spacing w:val="-7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spacing w:val="-2"/>
                <w:w w:val="105"/>
                <w:sz w:val="18"/>
                <w:szCs w:val="18"/>
              </w:rPr>
              <w:t>of</w:t>
            </w:r>
            <w:r w:rsidRPr="00D97E5B">
              <w:rPr>
                <w:w w:val="105"/>
                <w:sz w:val="18"/>
                <w:szCs w:val="18"/>
              </w:rPr>
              <w:t xml:space="preserve"> different</w:t>
            </w:r>
            <w:r w:rsidRPr="00D97E5B">
              <w:rPr>
                <w:spacing w:val="-4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thicknesses</w:t>
            </w:r>
            <w:r>
              <w:rPr>
                <w:w w:val="105"/>
                <w:sz w:val="18"/>
                <w:szCs w:val="18"/>
              </w:rPr>
              <w:t>.</w:t>
            </w:r>
          </w:p>
          <w:p w14:paraId="08A8C88B" w14:textId="77777777" w:rsid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E</w:t>
            </w:r>
            <w:r w:rsidRPr="00D97E5B">
              <w:rPr>
                <w:w w:val="105"/>
                <w:sz w:val="18"/>
                <w:szCs w:val="18"/>
              </w:rPr>
              <w:t>xperiment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with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different</w:t>
            </w:r>
            <w:r w:rsidRPr="00D97E5B">
              <w:rPr>
                <w:spacing w:val="-11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ways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to</w:t>
            </w:r>
            <w:r w:rsidRPr="00D97E5B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D97E5B">
              <w:rPr>
                <w:w w:val="105"/>
                <w:sz w:val="18"/>
                <w:szCs w:val="18"/>
              </w:rPr>
              <w:t>make marks using a paintbrush</w:t>
            </w:r>
            <w:r>
              <w:rPr>
                <w:sz w:val="18"/>
                <w:szCs w:val="18"/>
              </w:rPr>
              <w:t>.</w:t>
            </w:r>
          </w:p>
          <w:p w14:paraId="396E2256" w14:textId="1AAB6881" w:rsidR="004670DA" w:rsidRP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="004670DA" w:rsidRPr="00D97E5B">
              <w:rPr>
                <w:sz w:val="18"/>
                <w:szCs w:val="18"/>
              </w:rPr>
              <w:t>ame</w:t>
            </w:r>
            <w:r w:rsidR="004670DA" w:rsidRPr="00D97E5B">
              <w:rPr>
                <w:spacing w:val="1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a</w:t>
            </w:r>
            <w:r w:rsidR="004670DA" w:rsidRPr="00D97E5B">
              <w:rPr>
                <w:spacing w:val="1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variety</w:t>
            </w:r>
            <w:r w:rsidR="004670DA" w:rsidRPr="00D97E5B">
              <w:rPr>
                <w:spacing w:val="2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of</w:t>
            </w:r>
            <w:r w:rsidR="004670DA" w:rsidRPr="00D97E5B">
              <w:rPr>
                <w:spacing w:val="1"/>
                <w:sz w:val="18"/>
                <w:szCs w:val="18"/>
              </w:rPr>
              <w:t xml:space="preserve"> </w:t>
            </w:r>
            <w:r w:rsidR="004670DA" w:rsidRPr="00D97E5B">
              <w:rPr>
                <w:spacing w:val="-2"/>
                <w:sz w:val="18"/>
                <w:szCs w:val="18"/>
              </w:rPr>
              <w:t>colours</w:t>
            </w:r>
            <w:r>
              <w:rPr>
                <w:spacing w:val="-2"/>
                <w:sz w:val="18"/>
                <w:szCs w:val="18"/>
              </w:rPr>
              <w:t xml:space="preserve"> and </w:t>
            </w:r>
            <w:r w:rsidR="004670DA" w:rsidRPr="00D97E5B">
              <w:rPr>
                <w:sz w:val="18"/>
                <w:szCs w:val="18"/>
              </w:rPr>
              <w:t>choose</w:t>
            </w:r>
            <w:r w:rsidR="004670DA" w:rsidRPr="00D97E5B">
              <w:rPr>
                <w:spacing w:val="-1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a</w:t>
            </w:r>
            <w:r w:rsidR="004670DA" w:rsidRPr="00D97E5B">
              <w:rPr>
                <w:spacing w:val="-1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favourite</w:t>
            </w:r>
            <w:r w:rsidR="004670DA" w:rsidRPr="00D97E5B">
              <w:rPr>
                <w:spacing w:val="-1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colour</w:t>
            </w:r>
            <w:r w:rsidR="004670DA" w:rsidRPr="00D97E5B"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</w:t>
            </w:r>
            <w:r w:rsidR="004670DA" w:rsidRPr="00D97E5B">
              <w:rPr>
                <w:spacing w:val="-1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give</w:t>
            </w:r>
            <w:r w:rsidR="004670DA" w:rsidRPr="00D97E5B">
              <w:rPr>
                <w:spacing w:val="-1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reasons</w:t>
            </w:r>
            <w:r w:rsidR="004670DA" w:rsidRPr="00D97E5B">
              <w:rPr>
                <w:w w:val="105"/>
                <w:sz w:val="18"/>
                <w:szCs w:val="18"/>
              </w:rPr>
              <w:t xml:space="preserve"> for my choices</w:t>
            </w:r>
            <w:r>
              <w:rPr>
                <w:w w:val="105"/>
                <w:sz w:val="18"/>
                <w:szCs w:val="18"/>
              </w:rPr>
              <w:t>.</w:t>
            </w:r>
          </w:p>
          <w:p w14:paraId="5127FEF4" w14:textId="747EE982" w:rsidR="004670DA" w:rsidRP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="004670DA" w:rsidRPr="00D97E5B">
              <w:rPr>
                <w:sz w:val="18"/>
                <w:szCs w:val="18"/>
              </w:rPr>
              <w:t>now</w:t>
            </w:r>
            <w:r w:rsidR="004670DA" w:rsidRPr="00D97E5B">
              <w:rPr>
                <w:spacing w:val="9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what</w:t>
            </w:r>
            <w:r w:rsidR="004670DA" w:rsidRPr="00D97E5B">
              <w:rPr>
                <w:spacing w:val="9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primary</w:t>
            </w:r>
            <w:r w:rsidR="004670DA" w:rsidRPr="00D97E5B">
              <w:rPr>
                <w:spacing w:val="8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colours</w:t>
            </w:r>
            <w:r w:rsidR="004670DA" w:rsidRPr="00D97E5B">
              <w:rPr>
                <w:spacing w:val="9"/>
                <w:sz w:val="18"/>
                <w:szCs w:val="18"/>
              </w:rPr>
              <w:t xml:space="preserve"> </w:t>
            </w:r>
            <w:r w:rsidR="004670DA" w:rsidRPr="00D97E5B">
              <w:rPr>
                <w:spacing w:val="-5"/>
                <w:sz w:val="18"/>
                <w:szCs w:val="18"/>
              </w:rPr>
              <w:t>are</w:t>
            </w:r>
            <w:r>
              <w:rPr>
                <w:spacing w:val="-5"/>
                <w:sz w:val="18"/>
                <w:szCs w:val="18"/>
              </w:rPr>
              <w:t xml:space="preserve"> needed to mix secondary colours.</w:t>
            </w:r>
          </w:p>
          <w:p w14:paraId="1A5035B9" w14:textId="60BE02D1" w:rsidR="004670DA" w:rsidRP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K</w:t>
            </w:r>
            <w:r w:rsidR="004670DA" w:rsidRPr="00D97E5B">
              <w:rPr>
                <w:w w:val="105"/>
                <w:sz w:val="18"/>
                <w:szCs w:val="18"/>
              </w:rPr>
              <w:t>now</w:t>
            </w:r>
            <w:r w:rsidR="004670DA" w:rsidRPr="00D97E5B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how</w:t>
            </w:r>
            <w:r w:rsidR="004670DA" w:rsidRPr="00D97E5B">
              <w:rPr>
                <w:spacing w:val="-6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to</w:t>
            </w:r>
            <w:r w:rsidR="004670DA" w:rsidRPr="00D97E5B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create</w:t>
            </w:r>
            <w:r w:rsidR="004670DA" w:rsidRPr="00D97E5B">
              <w:rPr>
                <w:spacing w:val="-6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lighter</w:t>
            </w:r>
            <w:r>
              <w:rPr>
                <w:w w:val="105"/>
                <w:sz w:val="18"/>
                <w:szCs w:val="18"/>
              </w:rPr>
              <w:t>/darker</w:t>
            </w:r>
            <w:r w:rsidR="004670DA" w:rsidRPr="00D97E5B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shades</w:t>
            </w:r>
            <w:r w:rsidR="004670DA" w:rsidRPr="00D97E5B">
              <w:rPr>
                <w:spacing w:val="-6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of</w:t>
            </w:r>
            <w:r w:rsidR="004670DA" w:rsidRPr="00D97E5B">
              <w:rPr>
                <w:spacing w:val="-5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spacing w:val="-2"/>
                <w:w w:val="105"/>
                <w:sz w:val="18"/>
                <w:szCs w:val="18"/>
              </w:rPr>
              <w:t>colour</w:t>
            </w:r>
            <w:r>
              <w:rPr>
                <w:spacing w:val="-2"/>
                <w:w w:val="105"/>
                <w:sz w:val="18"/>
                <w:szCs w:val="18"/>
              </w:rPr>
              <w:t>.</w:t>
            </w:r>
          </w:p>
          <w:p w14:paraId="65129792" w14:textId="0BB2ADB0" w:rsidR="004670DA" w:rsidRPr="00D97E5B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4670DA" w:rsidRPr="00D97E5B">
              <w:rPr>
                <w:sz w:val="18"/>
                <w:szCs w:val="18"/>
              </w:rPr>
              <w:t>se</w:t>
            </w:r>
            <w:r w:rsidR="004670DA" w:rsidRPr="00D97E5B">
              <w:rPr>
                <w:spacing w:val="-4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a</w:t>
            </w:r>
            <w:r w:rsidR="004670DA" w:rsidRPr="00D97E5B">
              <w:rPr>
                <w:spacing w:val="-4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paintbrush</w:t>
            </w:r>
            <w:r w:rsidR="004670DA" w:rsidRPr="00D97E5B">
              <w:rPr>
                <w:spacing w:val="-4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to</w:t>
            </w:r>
            <w:r w:rsidR="004670DA" w:rsidRPr="00D97E5B">
              <w:rPr>
                <w:spacing w:val="-4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make</w:t>
            </w:r>
            <w:r w:rsidR="004670DA" w:rsidRPr="00D97E5B">
              <w:rPr>
                <w:spacing w:val="-4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basic</w:t>
            </w:r>
            <w:r w:rsidR="004670DA" w:rsidRPr="00D97E5B">
              <w:rPr>
                <w:spacing w:val="-4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marks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using</w:t>
            </w:r>
            <w:r w:rsidR="004670DA" w:rsidRPr="00D97E5B">
              <w:rPr>
                <w:spacing w:val="-2"/>
                <w:sz w:val="18"/>
                <w:szCs w:val="18"/>
              </w:rPr>
              <w:t xml:space="preserve"> </w:t>
            </w:r>
            <w:r w:rsidR="004670DA" w:rsidRPr="00D97E5B">
              <w:rPr>
                <w:sz w:val="18"/>
                <w:szCs w:val="18"/>
              </w:rPr>
              <w:t>paint</w:t>
            </w:r>
            <w:r>
              <w:rPr>
                <w:sz w:val="18"/>
                <w:szCs w:val="18"/>
              </w:rPr>
              <w:t>.</w:t>
            </w:r>
          </w:p>
          <w:p w14:paraId="6C3AADA7" w14:textId="3A453297" w:rsidR="00E10244" w:rsidRPr="00F673E6" w:rsidRDefault="00D97E5B" w:rsidP="00AC01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b/>
              </w:rPr>
            </w:pPr>
            <w:r>
              <w:rPr>
                <w:w w:val="105"/>
                <w:sz w:val="18"/>
                <w:szCs w:val="18"/>
              </w:rPr>
              <w:t>U</w:t>
            </w:r>
            <w:r w:rsidR="004670DA" w:rsidRPr="00D97E5B">
              <w:rPr>
                <w:w w:val="105"/>
                <w:sz w:val="18"/>
                <w:szCs w:val="18"/>
              </w:rPr>
              <w:t>se</w:t>
            </w:r>
            <w:r w:rsidR="004670DA" w:rsidRPr="00D97E5B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paint</w:t>
            </w:r>
            <w:r w:rsidR="004670DA" w:rsidRPr="00D97E5B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to</w:t>
            </w:r>
            <w:r w:rsidR="004670DA" w:rsidRPr="00D97E5B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create</w:t>
            </w:r>
            <w:r w:rsidR="004670DA" w:rsidRPr="00D97E5B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artwork</w:t>
            </w:r>
            <w:r w:rsidR="004670DA" w:rsidRPr="00D97E5B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in</w:t>
            </w:r>
            <w:r w:rsidR="004670DA" w:rsidRPr="00D97E5B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the</w:t>
            </w:r>
            <w:r w:rsidR="004670DA" w:rsidRPr="00D97E5B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style</w:t>
            </w:r>
            <w:r w:rsidR="004670DA" w:rsidRPr="00D97E5B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="004670DA" w:rsidRPr="00D97E5B">
              <w:rPr>
                <w:w w:val="105"/>
                <w:sz w:val="18"/>
                <w:szCs w:val="18"/>
              </w:rPr>
              <w:t>of an artist studied</w:t>
            </w:r>
            <w:r>
              <w:rPr>
                <w:w w:val="105"/>
                <w:sz w:val="18"/>
                <w:szCs w:val="18"/>
              </w:rPr>
              <w:t>.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E599" w:themeFill="accent4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2C486" w14:textId="5E25E803" w:rsidR="00816285" w:rsidRDefault="00411F4E" w:rsidP="005D5A69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fr-FR"/>
              </w:rPr>
            </w:pPr>
            <w:r w:rsidRPr="0057319F">
              <w:rPr>
                <w:rFonts w:asciiTheme="minorHAnsi" w:hAnsiTheme="minorHAnsi" w:cstheme="minorHAnsi"/>
                <w:b/>
                <w:bCs/>
                <w:sz w:val="19"/>
                <w:szCs w:val="19"/>
                <w:lang w:val="fr-FR"/>
              </w:rPr>
              <w:t xml:space="preserve">Craft &amp; Design- </w:t>
            </w:r>
            <w:r w:rsidR="005D5A69" w:rsidRPr="0057319F">
              <w:rPr>
                <w:rFonts w:asciiTheme="minorHAnsi" w:hAnsiTheme="minorHAnsi" w:cstheme="minorHAnsi"/>
                <w:b/>
                <w:bCs/>
                <w:sz w:val="19"/>
                <w:szCs w:val="19"/>
                <w:lang w:val="fr-FR"/>
              </w:rPr>
              <w:t>Henry Rou</w:t>
            </w:r>
            <w:r w:rsidR="00D630F8">
              <w:rPr>
                <w:rFonts w:asciiTheme="minorHAnsi" w:hAnsiTheme="minorHAnsi" w:cstheme="minorHAnsi"/>
                <w:b/>
                <w:bCs/>
                <w:sz w:val="19"/>
                <w:szCs w:val="19"/>
                <w:lang w:val="fr-FR"/>
              </w:rPr>
              <w:t>s</w:t>
            </w:r>
            <w:r w:rsidR="005D5A69" w:rsidRPr="0057319F">
              <w:rPr>
                <w:rFonts w:asciiTheme="minorHAnsi" w:hAnsiTheme="minorHAnsi" w:cstheme="minorHAnsi"/>
                <w:b/>
                <w:bCs/>
                <w:sz w:val="19"/>
                <w:szCs w:val="19"/>
                <w:lang w:val="fr-FR"/>
              </w:rPr>
              <w:t>seau</w:t>
            </w:r>
          </w:p>
          <w:p w14:paraId="3C4AD386" w14:textId="77777777" w:rsidR="00D12BF0" w:rsidRDefault="00D12BF0" w:rsidP="005D5A69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fr-FR"/>
              </w:rPr>
            </w:pPr>
          </w:p>
          <w:p w14:paraId="1DA186D6" w14:textId="1A1B505C" w:rsidR="00D12BF0" w:rsidRPr="0057319F" w:rsidRDefault="00714BC1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S</w:t>
            </w:r>
            <w:r w:rsidR="00D12BF0" w:rsidRPr="0057319F">
              <w:rPr>
                <w:sz w:val="18"/>
                <w:szCs w:val="18"/>
              </w:rPr>
              <w:t>ketch and draw plants and flowers in</w:t>
            </w:r>
            <w:r w:rsidR="00D12BF0" w:rsidRPr="0057319F">
              <w:rPr>
                <w:spacing w:val="40"/>
                <w:sz w:val="18"/>
                <w:szCs w:val="18"/>
              </w:rPr>
              <w:t xml:space="preserve"> </w:t>
            </w:r>
            <w:r w:rsidR="00D12BF0" w:rsidRPr="0057319F">
              <w:rPr>
                <w:sz w:val="18"/>
                <w:szCs w:val="18"/>
              </w:rPr>
              <w:t>the style of Rousseau</w:t>
            </w:r>
          </w:p>
          <w:p w14:paraId="0081EE0B" w14:textId="01C82021" w:rsidR="00D12BF0" w:rsidRPr="0057319F" w:rsidRDefault="00714BC1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S</w:t>
            </w:r>
            <w:r w:rsidR="00D12BF0" w:rsidRPr="0057319F">
              <w:rPr>
                <w:sz w:val="18"/>
                <w:szCs w:val="18"/>
              </w:rPr>
              <w:t>ketch</w:t>
            </w:r>
            <w:r w:rsidR="00D12BF0" w:rsidRPr="0057319F">
              <w:rPr>
                <w:spacing w:val="3"/>
                <w:sz w:val="18"/>
                <w:szCs w:val="18"/>
              </w:rPr>
              <w:t xml:space="preserve"> </w:t>
            </w:r>
            <w:r w:rsidR="00D12BF0" w:rsidRPr="0057319F">
              <w:rPr>
                <w:sz w:val="18"/>
                <w:szCs w:val="18"/>
              </w:rPr>
              <w:t>and</w:t>
            </w:r>
            <w:r w:rsidR="00D12BF0" w:rsidRPr="0057319F">
              <w:rPr>
                <w:spacing w:val="3"/>
                <w:sz w:val="18"/>
                <w:szCs w:val="18"/>
              </w:rPr>
              <w:t xml:space="preserve"> </w:t>
            </w:r>
            <w:r w:rsidR="00D12BF0" w:rsidRPr="0057319F">
              <w:rPr>
                <w:sz w:val="18"/>
                <w:szCs w:val="18"/>
              </w:rPr>
              <w:t>create</w:t>
            </w:r>
            <w:r w:rsidR="00D12BF0" w:rsidRPr="0057319F">
              <w:rPr>
                <w:spacing w:val="3"/>
                <w:sz w:val="18"/>
                <w:szCs w:val="18"/>
              </w:rPr>
              <w:t xml:space="preserve"> </w:t>
            </w:r>
            <w:r w:rsidR="00D12BF0" w:rsidRPr="0057319F">
              <w:rPr>
                <w:sz w:val="18"/>
                <w:szCs w:val="18"/>
              </w:rPr>
              <w:t>a</w:t>
            </w:r>
            <w:r w:rsidR="00D12BF0" w:rsidRPr="0057319F">
              <w:rPr>
                <w:spacing w:val="3"/>
                <w:sz w:val="18"/>
                <w:szCs w:val="18"/>
              </w:rPr>
              <w:t xml:space="preserve"> </w:t>
            </w:r>
            <w:r w:rsidR="00D12BF0" w:rsidRPr="0057319F">
              <w:rPr>
                <w:sz w:val="18"/>
                <w:szCs w:val="18"/>
              </w:rPr>
              <w:t>‘portrait-</w:t>
            </w:r>
            <w:r w:rsidR="00D12BF0" w:rsidRPr="0057319F">
              <w:rPr>
                <w:spacing w:val="-2"/>
                <w:sz w:val="18"/>
                <w:szCs w:val="18"/>
              </w:rPr>
              <w:t>landscape’</w:t>
            </w:r>
          </w:p>
          <w:p w14:paraId="123A47A4" w14:textId="5109C85D" w:rsidR="00D12BF0" w:rsidRPr="0057319F" w:rsidRDefault="00714BC1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pacing w:val="-2"/>
                <w:w w:val="105"/>
                <w:sz w:val="18"/>
                <w:szCs w:val="18"/>
              </w:rPr>
              <w:t>U</w:t>
            </w:r>
            <w:r w:rsidR="00D12BF0" w:rsidRPr="0057319F">
              <w:rPr>
                <w:spacing w:val="-2"/>
                <w:w w:val="105"/>
                <w:sz w:val="18"/>
                <w:szCs w:val="18"/>
              </w:rPr>
              <w:t>se</w:t>
            </w:r>
            <w:r w:rsidR="00D12BF0" w:rsidRPr="0057319F">
              <w:rPr>
                <w:spacing w:val="-8"/>
                <w:w w:val="105"/>
                <w:sz w:val="18"/>
                <w:szCs w:val="18"/>
              </w:rPr>
              <w:t xml:space="preserve"> </w:t>
            </w:r>
            <w:r w:rsidR="00D12BF0" w:rsidRPr="0057319F">
              <w:rPr>
                <w:spacing w:val="-2"/>
                <w:w w:val="105"/>
                <w:sz w:val="18"/>
                <w:szCs w:val="18"/>
              </w:rPr>
              <w:t>imagination</w:t>
            </w:r>
            <w:r w:rsidR="00D12BF0" w:rsidRPr="0057319F">
              <w:rPr>
                <w:spacing w:val="-8"/>
                <w:w w:val="105"/>
                <w:sz w:val="18"/>
                <w:szCs w:val="18"/>
              </w:rPr>
              <w:t xml:space="preserve"> </w:t>
            </w:r>
            <w:r w:rsidR="00D12BF0" w:rsidRPr="0057319F">
              <w:rPr>
                <w:spacing w:val="-2"/>
                <w:w w:val="105"/>
                <w:sz w:val="18"/>
                <w:szCs w:val="18"/>
              </w:rPr>
              <w:t>to</w:t>
            </w:r>
            <w:r w:rsidR="00D12BF0" w:rsidRPr="0057319F">
              <w:rPr>
                <w:spacing w:val="-8"/>
                <w:w w:val="105"/>
                <w:sz w:val="18"/>
                <w:szCs w:val="18"/>
              </w:rPr>
              <w:t xml:space="preserve"> </w:t>
            </w:r>
            <w:r w:rsidR="00D12BF0" w:rsidRPr="0057319F">
              <w:rPr>
                <w:spacing w:val="-2"/>
                <w:w w:val="105"/>
                <w:sz w:val="18"/>
                <w:szCs w:val="18"/>
              </w:rPr>
              <w:t>generate</w:t>
            </w:r>
            <w:r w:rsidR="00D12BF0" w:rsidRPr="0057319F">
              <w:rPr>
                <w:spacing w:val="-8"/>
                <w:w w:val="105"/>
                <w:sz w:val="18"/>
                <w:szCs w:val="18"/>
              </w:rPr>
              <w:t xml:space="preserve"> </w:t>
            </w:r>
            <w:r w:rsidR="00D12BF0" w:rsidRPr="0057319F">
              <w:rPr>
                <w:spacing w:val="-2"/>
                <w:w w:val="105"/>
                <w:sz w:val="18"/>
                <w:szCs w:val="18"/>
              </w:rPr>
              <w:t>ideas</w:t>
            </w:r>
            <w:r w:rsidR="00D12BF0" w:rsidRPr="0057319F">
              <w:rPr>
                <w:w w:val="105"/>
                <w:sz w:val="18"/>
                <w:szCs w:val="18"/>
              </w:rPr>
              <w:t xml:space="preserve"> for </w:t>
            </w:r>
            <w:r w:rsidRPr="0057319F">
              <w:rPr>
                <w:w w:val="105"/>
                <w:sz w:val="18"/>
                <w:szCs w:val="18"/>
              </w:rPr>
              <w:t>a</w:t>
            </w:r>
            <w:r w:rsidR="00D12BF0" w:rsidRPr="0057319F">
              <w:rPr>
                <w:w w:val="105"/>
                <w:sz w:val="18"/>
                <w:szCs w:val="18"/>
              </w:rPr>
              <w:t xml:space="preserve"> sketch</w:t>
            </w:r>
            <w:r w:rsidRPr="0057319F">
              <w:rPr>
                <w:w w:val="105"/>
                <w:sz w:val="18"/>
                <w:szCs w:val="18"/>
              </w:rPr>
              <w:t>.</w:t>
            </w:r>
          </w:p>
          <w:p w14:paraId="5A76F196" w14:textId="7901CEDB" w:rsidR="00714BC1" w:rsidRPr="0057319F" w:rsidRDefault="00714BC1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Use</w:t>
            </w:r>
            <w:r w:rsidRPr="0057319F">
              <w:rPr>
                <w:spacing w:val="2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natural</w:t>
            </w:r>
            <w:r w:rsidRPr="0057319F">
              <w:rPr>
                <w:spacing w:val="3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materials</w:t>
            </w:r>
            <w:r w:rsidRPr="0057319F">
              <w:rPr>
                <w:spacing w:val="3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to</w:t>
            </w:r>
            <w:r w:rsidRPr="0057319F">
              <w:rPr>
                <w:spacing w:val="2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create</w:t>
            </w:r>
            <w:r w:rsidRPr="0057319F">
              <w:rPr>
                <w:spacing w:val="3"/>
                <w:sz w:val="18"/>
                <w:szCs w:val="18"/>
              </w:rPr>
              <w:t xml:space="preserve"> </w:t>
            </w:r>
            <w:r w:rsidRPr="0057319F">
              <w:rPr>
                <w:spacing w:val="-2"/>
                <w:sz w:val="18"/>
                <w:szCs w:val="18"/>
              </w:rPr>
              <w:t>prints.</w:t>
            </w:r>
          </w:p>
          <w:p w14:paraId="3BEE3217" w14:textId="77777777" w:rsidR="00714BC1" w:rsidRPr="0057319F" w:rsidRDefault="00714BC1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Create</w:t>
            </w:r>
            <w:r w:rsidRPr="0057319F">
              <w:rPr>
                <w:spacing w:val="-6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prints</w:t>
            </w:r>
            <w:r w:rsidRPr="0057319F">
              <w:rPr>
                <w:spacing w:val="-6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inspired</w:t>
            </w:r>
            <w:r w:rsidRPr="0057319F">
              <w:rPr>
                <w:spacing w:val="-6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by</w:t>
            </w:r>
            <w:r w:rsidRPr="0057319F">
              <w:rPr>
                <w:spacing w:val="-6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Rousseau’s</w:t>
            </w:r>
            <w:r w:rsidRPr="0057319F">
              <w:rPr>
                <w:spacing w:val="40"/>
                <w:sz w:val="18"/>
                <w:szCs w:val="18"/>
              </w:rPr>
              <w:t xml:space="preserve"> </w:t>
            </w:r>
            <w:r w:rsidRPr="0057319F">
              <w:rPr>
                <w:spacing w:val="-2"/>
                <w:sz w:val="18"/>
                <w:szCs w:val="18"/>
              </w:rPr>
              <w:t>paintings.</w:t>
            </w:r>
          </w:p>
          <w:p w14:paraId="32AA061A" w14:textId="3CE07719" w:rsidR="000B0D93" w:rsidRPr="0057319F" w:rsidRDefault="000B0D93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Say</w:t>
            </w:r>
            <w:r w:rsidRPr="0057319F">
              <w:rPr>
                <w:spacing w:val="-10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who</w:t>
            </w:r>
            <w:r w:rsidRPr="0057319F">
              <w:rPr>
                <w:spacing w:val="-9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Henri</w:t>
            </w:r>
            <w:r w:rsidRPr="0057319F">
              <w:rPr>
                <w:spacing w:val="-10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Rousseau</w:t>
            </w:r>
            <w:r w:rsidRPr="0057319F">
              <w:rPr>
                <w:spacing w:val="-9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was</w:t>
            </w:r>
            <w:r w:rsidRPr="0057319F">
              <w:rPr>
                <w:spacing w:val="-10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and</w:t>
            </w:r>
            <w:r w:rsidRPr="0057319F">
              <w:rPr>
                <w:spacing w:val="-9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recall</w:t>
            </w:r>
            <w:r w:rsidRPr="0057319F">
              <w:rPr>
                <w:spacing w:val="40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facts about his life.</w:t>
            </w:r>
          </w:p>
          <w:p w14:paraId="3FB8EA96" w14:textId="1CF182EF" w:rsidR="000B0D93" w:rsidRPr="0057319F" w:rsidRDefault="000B0D93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Discuss</w:t>
            </w:r>
            <w:r w:rsidRPr="0057319F">
              <w:rPr>
                <w:spacing w:val="1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a</w:t>
            </w:r>
            <w:r w:rsidRPr="0057319F">
              <w:rPr>
                <w:spacing w:val="2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painting</w:t>
            </w:r>
            <w:r w:rsidRPr="0057319F">
              <w:rPr>
                <w:spacing w:val="1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by</w:t>
            </w:r>
            <w:r w:rsidRPr="0057319F">
              <w:rPr>
                <w:spacing w:val="1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Henri</w:t>
            </w:r>
            <w:r w:rsidRPr="0057319F">
              <w:rPr>
                <w:spacing w:val="1"/>
                <w:sz w:val="18"/>
                <w:szCs w:val="18"/>
              </w:rPr>
              <w:t xml:space="preserve"> </w:t>
            </w:r>
            <w:r w:rsidRPr="0057319F">
              <w:rPr>
                <w:spacing w:val="-2"/>
                <w:sz w:val="18"/>
                <w:szCs w:val="18"/>
              </w:rPr>
              <w:t>Rousseau</w:t>
            </w:r>
          </w:p>
          <w:p w14:paraId="340C5FD9" w14:textId="52898F19" w:rsidR="000B0D93" w:rsidRPr="0057319F" w:rsidRDefault="000B0D93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Discuss</w:t>
            </w:r>
            <w:r w:rsidRPr="0057319F">
              <w:rPr>
                <w:spacing w:val="-3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and</w:t>
            </w:r>
            <w:r w:rsidRPr="0057319F">
              <w:rPr>
                <w:spacing w:val="-3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explain</w:t>
            </w:r>
            <w:r w:rsidRPr="0057319F">
              <w:rPr>
                <w:spacing w:val="-3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how</w:t>
            </w:r>
            <w:r w:rsidRPr="0057319F">
              <w:rPr>
                <w:spacing w:val="-3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they feel</w:t>
            </w:r>
            <w:r w:rsidRPr="0057319F">
              <w:rPr>
                <w:spacing w:val="-3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when</w:t>
            </w:r>
            <w:r w:rsidRPr="0057319F">
              <w:rPr>
                <w:spacing w:val="40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looking at a Rousseau painting.</w:t>
            </w:r>
          </w:p>
          <w:p w14:paraId="2378BBA9" w14:textId="77777777" w:rsidR="00714BC1" w:rsidRPr="0057319F" w:rsidRDefault="000B0D93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Discuss portraits, landscapes, and</w:t>
            </w:r>
            <w:r w:rsidRPr="0057319F">
              <w:rPr>
                <w:spacing w:val="40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Rousseau’s genre of ‘portrait-landscape’</w:t>
            </w:r>
          </w:p>
          <w:p w14:paraId="213F1C07" w14:textId="2E721F7E" w:rsidR="0057319F" w:rsidRPr="0057319F" w:rsidRDefault="0057319F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Use paper to create a shoebox model of</w:t>
            </w:r>
            <w:r w:rsidRPr="0057319F">
              <w:rPr>
                <w:spacing w:val="40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one of Rousseau’s paintings</w:t>
            </w:r>
          </w:p>
          <w:p w14:paraId="48B8C4FD" w14:textId="77777777" w:rsidR="00C24670" w:rsidRDefault="0057319F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57319F">
              <w:rPr>
                <w:sz w:val="18"/>
                <w:szCs w:val="18"/>
              </w:rPr>
              <w:t>Use paper and other materials to create</w:t>
            </w:r>
            <w:r w:rsidRPr="0057319F">
              <w:rPr>
                <w:spacing w:val="40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a</w:t>
            </w:r>
            <w:r w:rsidRPr="0057319F">
              <w:rPr>
                <w:spacing w:val="-2"/>
                <w:sz w:val="18"/>
                <w:szCs w:val="18"/>
              </w:rPr>
              <w:t xml:space="preserve"> </w:t>
            </w:r>
            <w:r w:rsidRPr="0057319F">
              <w:rPr>
                <w:sz w:val="18"/>
                <w:szCs w:val="18"/>
              </w:rPr>
              <w:t>mask.</w:t>
            </w:r>
          </w:p>
          <w:p w14:paraId="7B451618" w14:textId="6F8E7F5B" w:rsidR="000B0D93" w:rsidRPr="00C24670" w:rsidRDefault="0057319F" w:rsidP="00AC01D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C24670">
              <w:rPr>
                <w:sz w:val="18"/>
                <w:szCs w:val="18"/>
              </w:rPr>
              <w:t>Use glue to help attach different</w:t>
            </w:r>
            <w:r w:rsidRPr="00C24670">
              <w:rPr>
                <w:spacing w:val="40"/>
                <w:sz w:val="18"/>
                <w:szCs w:val="18"/>
              </w:rPr>
              <w:t xml:space="preserve"> </w:t>
            </w:r>
            <w:r w:rsidRPr="00C24670">
              <w:rPr>
                <w:sz w:val="18"/>
                <w:szCs w:val="18"/>
              </w:rPr>
              <w:t xml:space="preserve">parts to </w:t>
            </w:r>
            <w:proofErr w:type="gramStart"/>
            <w:r w:rsidRPr="00C24670">
              <w:rPr>
                <w:sz w:val="18"/>
                <w:szCs w:val="18"/>
              </w:rPr>
              <w:t>their  model</w:t>
            </w:r>
            <w:proofErr w:type="gramEnd"/>
            <w:r w:rsidRPr="00C24670">
              <w:rPr>
                <w:sz w:val="18"/>
                <w:szCs w:val="18"/>
              </w:rPr>
              <w:t>.</w:t>
            </w:r>
          </w:p>
        </w:tc>
      </w:tr>
      <w:tr w:rsidR="00816285" w:rsidRPr="00B174A3" w14:paraId="056B807F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9247164" w14:textId="77777777" w:rsidR="00816285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Key People</w:t>
            </w:r>
          </w:p>
          <w:p w14:paraId="261EC6EC" w14:textId="77777777" w:rsidR="00816285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5C20B0D" w14:textId="77777777" w:rsidR="00816285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02EB7DC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1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0D2C6" w14:textId="77777777" w:rsidR="00655769" w:rsidRDefault="00655769" w:rsidP="00846425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3F3553F6" w14:textId="654BF848" w:rsidR="00846425" w:rsidRDefault="00846425" w:rsidP="00846425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Henri Matisse &amp; Yayoi Kusama</w:t>
            </w:r>
          </w:p>
          <w:p w14:paraId="6CF4E7B1" w14:textId="25686056" w:rsidR="00816285" w:rsidRPr="00D33E73" w:rsidRDefault="0081628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A60B0" w14:textId="77777777" w:rsidR="00655769" w:rsidRDefault="00655769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lang w:val="fr-FR"/>
              </w:rPr>
            </w:pPr>
          </w:p>
          <w:p w14:paraId="075A1476" w14:textId="61844726" w:rsidR="00816285" w:rsidRPr="00D76D12" w:rsidRDefault="005A2494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lang w:val="fr-FR"/>
              </w:rPr>
            </w:pPr>
            <w:r w:rsidRPr="00D76D12">
              <w:rPr>
                <w:rFonts w:asciiTheme="minorHAnsi" w:hAnsiTheme="minorHAnsi" w:cstheme="minorHAnsi"/>
                <w:b/>
                <w:bCs/>
                <w:lang w:val="fr-FR"/>
              </w:rPr>
              <w:t>Clarice Cliff</w:t>
            </w:r>
            <w:r w:rsidR="00262B3E" w:rsidRPr="00D76D12">
              <w:rPr>
                <w:rFonts w:asciiTheme="minorHAnsi" w:hAnsiTheme="minorHAnsi" w:cstheme="minorHAnsi"/>
                <w:b/>
                <w:bCs/>
                <w:lang w:val="fr-FR"/>
              </w:rPr>
              <w:t>, Piet Mondrain &amp;</w:t>
            </w:r>
            <w:r w:rsidR="00D76D12" w:rsidRPr="00D76D12">
              <w:rPr>
                <w:rFonts w:asciiTheme="minorHAnsi" w:hAnsiTheme="minorHAnsi" w:cstheme="minorHAnsi"/>
                <w:b/>
                <w:bCs/>
                <w:lang w:val="fr-FR"/>
              </w:rPr>
              <w:t xml:space="preserve"> K</w:t>
            </w:r>
            <w:r w:rsidR="00D76D12">
              <w:rPr>
                <w:rFonts w:asciiTheme="minorHAnsi" w:hAnsiTheme="minorHAnsi" w:cstheme="minorHAnsi"/>
                <w:b/>
                <w:bCs/>
                <w:lang w:val="fr-FR"/>
              </w:rPr>
              <w:t>andinsk</w:t>
            </w:r>
            <w:r w:rsidR="003A19B9">
              <w:rPr>
                <w:rFonts w:asciiTheme="minorHAnsi" w:hAnsiTheme="minorHAnsi" w:cstheme="minorHAnsi"/>
                <w:b/>
                <w:bCs/>
                <w:lang w:val="fr-FR"/>
              </w:rPr>
              <w:t>y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E78273" w14:textId="77777777" w:rsidR="00655769" w:rsidRPr="00655769" w:rsidRDefault="00655769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lang w:val="fr-FR"/>
              </w:rPr>
            </w:pPr>
          </w:p>
          <w:p w14:paraId="2CCB1182" w14:textId="63464590" w:rsidR="00816285" w:rsidRPr="00D33E73" w:rsidRDefault="00667894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Henry Ro</w:t>
            </w:r>
            <w:r w:rsidR="00655769">
              <w:rPr>
                <w:rFonts w:asciiTheme="minorHAnsi" w:hAnsiTheme="minorHAnsi" w:cstheme="minorHAnsi"/>
                <w:b/>
                <w:bCs/>
              </w:rPr>
              <w:t>u</w:t>
            </w:r>
            <w:r>
              <w:rPr>
                <w:rFonts w:asciiTheme="minorHAnsi" w:hAnsiTheme="minorHAnsi" w:cstheme="minorHAnsi"/>
                <w:b/>
                <w:bCs/>
              </w:rPr>
              <w:t>sse</w:t>
            </w:r>
            <w:r w:rsidR="00D630F8">
              <w:rPr>
                <w:rFonts w:asciiTheme="minorHAnsi" w:hAnsiTheme="minorHAnsi" w:cstheme="minorHAnsi"/>
                <w:b/>
                <w:bCs/>
              </w:rPr>
              <w:t>a</w:t>
            </w:r>
            <w:r>
              <w:rPr>
                <w:rFonts w:asciiTheme="minorHAnsi" w:hAnsiTheme="minorHAnsi" w:cstheme="minorHAnsi"/>
                <w:b/>
                <w:bCs/>
              </w:rPr>
              <w:t>u</w:t>
            </w:r>
          </w:p>
        </w:tc>
      </w:tr>
      <w:tr w:rsidR="00816285" w:rsidRPr="00B174A3" w14:paraId="5AB18CAD" w14:textId="77777777" w:rsidTr="3BD8A93F">
        <w:trPr>
          <w:cantSplit/>
          <w:trHeight w:val="666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82D3A91" w14:textId="77777777" w:rsidR="00816285" w:rsidRPr="00455FE2" w:rsidRDefault="00816285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bookmarkStart w:id="2" w:name="_Hlk133572763"/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510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6EB14" w14:textId="53D450BB" w:rsidR="00816285" w:rsidRPr="0087089D" w:rsidRDefault="00234A3A" w:rsidP="0087089D">
            <w:pPr>
              <w:jc w:val="both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Roll,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mooth,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latten,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hape,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ut,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inch pot,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t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humb pot,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eramic,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laze,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core,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lip,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urface,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j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oin,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culpture, </w:t>
            </w:r>
            <w:r w:rsidR="0087089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culptor,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laster,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asting,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egative space,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hree dimensional,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n relief,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etail, </w:t>
            </w:r>
            <w:r w:rsidR="0087089D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>mpressing</w:t>
            </w:r>
          </w:p>
          <w:p w14:paraId="29E68219" w14:textId="77777777" w:rsidR="008F484A" w:rsidRPr="0087089D" w:rsidRDefault="008F484A" w:rsidP="0087089D">
            <w:pPr>
              <w:jc w:val="both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</w:p>
          <w:p w14:paraId="4A2C8984" w14:textId="75B187E3" w:rsidR="008F484A" w:rsidRPr="0087089D" w:rsidRDefault="008F484A" w:rsidP="0087089D">
            <w:pPr>
              <w:jc w:val="both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A4E53" w14:textId="6F225272" w:rsidR="003A19B9" w:rsidRPr="002F3E30" w:rsidRDefault="006F3A6B" w:rsidP="002F3E30">
            <w:pPr>
              <w:jc w:val="both"/>
              <w:rPr>
                <w:rFonts w:ascii="Calibri" w:hAnsi="Calibri" w:cstheme="minorHAnsi"/>
                <w:sz w:val="20"/>
                <w:szCs w:val="20"/>
              </w:rPr>
            </w:pPr>
            <w:r w:rsidRPr="00BD3D05">
              <w:rPr>
                <w:rFonts w:ascii="Calibri" w:hAnsi="Calibri" w:cstheme="minorHAnsi"/>
                <w:b/>
                <w:sz w:val="20"/>
                <w:szCs w:val="20"/>
              </w:rPr>
              <w:t>Shade, tone</w:t>
            </w:r>
            <w:r w:rsidRPr="002F3E30">
              <w:rPr>
                <w:rFonts w:ascii="Calibri" w:hAnsi="Calibri" w:cstheme="minorHAnsi"/>
                <w:sz w:val="20"/>
                <w:szCs w:val="20"/>
              </w:rPr>
              <w:t xml:space="preserve">, </w:t>
            </w:r>
            <w:r w:rsidRPr="00BD3D05">
              <w:rPr>
                <w:rFonts w:ascii="Calibri" w:hAnsi="Calibri" w:cstheme="minorHAnsi"/>
                <w:b/>
                <w:sz w:val="20"/>
                <w:szCs w:val="20"/>
              </w:rPr>
              <w:t>light, dark</w:t>
            </w:r>
            <w:r w:rsidRPr="002F3E30">
              <w:rPr>
                <w:rFonts w:ascii="Calibri" w:hAnsi="Calibri" w:cstheme="minorHAnsi"/>
                <w:sz w:val="20"/>
                <w:szCs w:val="20"/>
              </w:rPr>
              <w:t xml:space="preserve">, </w:t>
            </w:r>
            <w:r w:rsidRPr="00BD3D05">
              <w:rPr>
                <w:rFonts w:ascii="Calibri" w:hAnsi="Calibri" w:cstheme="minorHAnsi"/>
                <w:b/>
                <w:sz w:val="20"/>
                <w:szCs w:val="20"/>
              </w:rPr>
              <w:t>brushstroke</w:t>
            </w:r>
            <w:r w:rsidR="002F3E30" w:rsidRPr="002F3E30">
              <w:rPr>
                <w:rFonts w:ascii="Calibri" w:hAnsi="Calibri" w:cstheme="minorHAnsi"/>
                <w:sz w:val="20"/>
                <w:szCs w:val="20"/>
              </w:rPr>
              <w:t xml:space="preserve">, </w:t>
            </w:r>
            <w:r w:rsidR="002F3E30" w:rsidRPr="00BD3D05">
              <w:rPr>
                <w:rFonts w:ascii="Calibri" w:hAnsi="Calibri" w:cstheme="minorHAnsi"/>
                <w:b/>
                <w:sz w:val="20"/>
                <w:szCs w:val="20"/>
              </w:rPr>
              <w:t>texture,</w:t>
            </w:r>
            <w:r w:rsidR="002F3E30" w:rsidRPr="002F3E30">
              <w:rPr>
                <w:rFonts w:ascii="Calibri" w:hAnsi="Calibri" w:cstheme="minorHAnsi"/>
                <w:sz w:val="20"/>
                <w:szCs w:val="20"/>
              </w:rPr>
              <w:t xml:space="preserve"> </w:t>
            </w:r>
            <w:r w:rsidR="002F3E30" w:rsidRPr="00BD3D05">
              <w:rPr>
                <w:rFonts w:ascii="Calibri" w:hAnsi="Calibri" w:cstheme="minorHAnsi"/>
                <w:b/>
                <w:sz w:val="20"/>
                <w:szCs w:val="20"/>
              </w:rPr>
              <w:t xml:space="preserve">primary </w:t>
            </w:r>
            <w:proofErr w:type="spellStart"/>
            <w:r w:rsidR="002F3E30" w:rsidRPr="00BD3D05">
              <w:rPr>
                <w:rFonts w:ascii="Calibri" w:hAnsi="Calibri" w:cstheme="minorHAnsi"/>
                <w:b/>
                <w:sz w:val="20"/>
                <w:szCs w:val="20"/>
              </w:rPr>
              <w:t>colour</w:t>
            </w:r>
            <w:proofErr w:type="spellEnd"/>
            <w:r w:rsidR="002F3E30" w:rsidRPr="00BD3D05">
              <w:rPr>
                <w:rFonts w:ascii="Calibri" w:hAnsi="Calibri" w:cstheme="minorHAnsi"/>
                <w:b/>
                <w:sz w:val="20"/>
                <w:szCs w:val="20"/>
              </w:rPr>
              <w:t>,</w:t>
            </w:r>
            <w:r w:rsidR="002F3E30" w:rsidRPr="002F3E30">
              <w:rPr>
                <w:rFonts w:ascii="Calibri" w:hAnsi="Calibri" w:cstheme="minorHAnsi"/>
                <w:sz w:val="20"/>
                <w:szCs w:val="20"/>
              </w:rPr>
              <w:t xml:space="preserve"> </w:t>
            </w:r>
            <w:r w:rsidR="002F3E30" w:rsidRPr="00BD3D05">
              <w:rPr>
                <w:rFonts w:ascii="Calibri" w:hAnsi="Calibri" w:cstheme="minorHAnsi"/>
                <w:b/>
                <w:sz w:val="20"/>
                <w:szCs w:val="20"/>
              </w:rPr>
              <w:t xml:space="preserve">secondary </w:t>
            </w:r>
            <w:proofErr w:type="spellStart"/>
            <w:r w:rsidR="002F3E30" w:rsidRPr="00BD3D05">
              <w:rPr>
                <w:rFonts w:ascii="Calibri" w:hAnsi="Calibri" w:cstheme="minorHAnsi"/>
                <w:b/>
                <w:sz w:val="20"/>
                <w:szCs w:val="20"/>
              </w:rPr>
              <w:t>colour</w:t>
            </w:r>
            <w:proofErr w:type="spellEnd"/>
            <w:r w:rsidR="002F3E30" w:rsidRPr="002F3E30">
              <w:rPr>
                <w:rFonts w:ascii="Calibri" w:hAnsi="Calibri" w:cstheme="minorHAnsi"/>
                <w:sz w:val="20"/>
                <w:szCs w:val="20"/>
              </w:rPr>
              <w:t>, combine</w:t>
            </w:r>
            <w:r w:rsidR="00D04B4E">
              <w:rPr>
                <w:rFonts w:ascii="Calibri" w:hAnsi="Calibri" w:cstheme="minorHAnsi"/>
                <w:sz w:val="20"/>
                <w:szCs w:val="20"/>
              </w:rPr>
              <w:t xml:space="preserve">, thickness, </w:t>
            </w:r>
          </w:p>
          <w:p w14:paraId="18DD8C1E" w14:textId="77777777" w:rsidR="003A19B9" w:rsidRPr="0087089D" w:rsidRDefault="003A19B9" w:rsidP="0087089D">
            <w:pPr>
              <w:jc w:val="both"/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  <w:p w14:paraId="0A31B23D" w14:textId="77777777" w:rsidR="003A19B9" w:rsidRPr="0087089D" w:rsidRDefault="003A19B9" w:rsidP="0087089D">
            <w:pPr>
              <w:jc w:val="both"/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  <w:p w14:paraId="2E3C6999" w14:textId="77777777" w:rsidR="003A19B9" w:rsidRPr="0087089D" w:rsidRDefault="003A19B9" w:rsidP="0087089D">
            <w:pPr>
              <w:jc w:val="both"/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  <w:p w14:paraId="29A479AD" w14:textId="7B473462" w:rsidR="003A19B9" w:rsidRPr="0087089D" w:rsidRDefault="003A19B9" w:rsidP="0087089D">
            <w:pPr>
              <w:jc w:val="both"/>
              <w:rPr>
                <w:rFonts w:ascii="Calibri" w:hAnsi="Calibri" w:cstheme="minorHAnsi"/>
                <w:color w:val="7030A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84B68" w14:textId="5D9CCBE0" w:rsidR="00816285" w:rsidRPr="0087089D" w:rsidRDefault="0087089D" w:rsidP="0087089D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Imaginary,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nspired,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andmarks,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shape, texture, pattern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elt,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>ibre</w:t>
            </w:r>
            <w:proofErr w:type="spellEnd"/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iewfinder,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bstract,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composition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osaic,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verlap,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allery,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urator,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esign,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 xml:space="preserve">esign brief,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87089D">
              <w:rPr>
                <w:rFonts w:asciiTheme="minorHAnsi" w:hAnsiTheme="minorHAnsi" w:cstheme="minorHAnsi"/>
                <w:sz w:val="20"/>
                <w:szCs w:val="20"/>
              </w:rPr>
              <w:t>valuate</w:t>
            </w:r>
            <w:r w:rsidR="00655769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655769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printing, print</w:t>
            </w:r>
          </w:p>
        </w:tc>
      </w:tr>
      <w:bookmarkEnd w:id="2"/>
    </w:tbl>
    <w:p w14:paraId="30CAC628" w14:textId="77777777" w:rsidR="000375F3" w:rsidRDefault="000375F3" w:rsidP="00AE77D9">
      <w:pPr>
        <w:rPr>
          <w:rFonts w:asciiTheme="majorHAnsi" w:hAnsiTheme="majorHAnsi" w:cstheme="majorHAnsi"/>
          <w:sz w:val="22"/>
          <w:szCs w:val="22"/>
        </w:rPr>
      </w:pPr>
    </w:p>
    <w:p w14:paraId="28590CE0" w14:textId="77777777" w:rsidR="00945A4E" w:rsidRDefault="00945A4E" w:rsidP="00AE77D9">
      <w:pPr>
        <w:rPr>
          <w:rFonts w:asciiTheme="majorHAnsi" w:hAnsiTheme="majorHAnsi" w:cstheme="majorHAnsi"/>
          <w:sz w:val="22"/>
          <w:szCs w:val="22"/>
        </w:rPr>
      </w:pPr>
    </w:p>
    <w:tbl>
      <w:tblPr>
        <w:tblpPr w:leftFromText="180" w:rightFromText="180" w:vertAnchor="text" w:horzAnchor="margin" w:tblpX="-1144" w:tblpY="71"/>
        <w:tblW w:w="16150" w:type="dxa"/>
        <w:tblBorders>
          <w:top w:val="single" w:sz="2" w:space="0" w:color="929292"/>
          <w:left w:val="single" w:sz="2" w:space="0" w:color="929292"/>
          <w:bottom w:val="single" w:sz="2" w:space="0" w:color="929292"/>
          <w:right w:val="single" w:sz="2" w:space="0" w:color="929292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5103"/>
        <w:gridCol w:w="5528"/>
        <w:gridCol w:w="4820"/>
      </w:tblGrid>
      <w:tr w:rsidR="00E15CA3" w:rsidRPr="00567D66" w14:paraId="3EE36909" w14:textId="77777777" w:rsidTr="3BD8A93F">
        <w:trPr>
          <w:trHeight w:val="183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F8703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</w: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3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B24E6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38F34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99D46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E15CA3" w:rsidRPr="00D242F2" w14:paraId="2711C236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541599C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7177942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4A93ACAC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1E541834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1B3154F1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4E94510E" w14:textId="77777777" w:rsidR="00E15CA3" w:rsidRPr="00715C4A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2AF66612" w14:textId="77777777" w:rsidR="00E15CA3" w:rsidRPr="00370FF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B68E2A" w14:textId="77777777" w:rsidR="00E15CA3" w:rsidRPr="00370FF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B78C1FD" w14:textId="77777777" w:rsidR="00E15CA3" w:rsidRPr="00370FF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B6F3DB" w14:textId="77777777" w:rsidR="00E15CA3" w:rsidRPr="00370FF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B5F699" w14:textId="77777777" w:rsidR="00E15CA3" w:rsidRPr="00370FF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C1FD7D" w14:textId="77777777" w:rsidR="00E15CA3" w:rsidRPr="00370FF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7CAAC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DDA09" w14:textId="7D2C411B" w:rsidR="00E15CA3" w:rsidRPr="002A1A45" w:rsidRDefault="004B64C3" w:rsidP="00D74DE7">
            <w:pPr>
              <w:pStyle w:val="TableStyle2"/>
              <w:shd w:val="clear" w:color="auto" w:fill="F7CAAC" w:themeFill="accent2" w:themeFillTint="66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</w:pPr>
            <w:proofErr w:type="spellStart"/>
            <w:r w:rsidRPr="002A1A45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>Drawing-Famous</w:t>
            </w:r>
            <w:proofErr w:type="spellEnd"/>
            <w:r w:rsidRPr="002A1A45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2A1A45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>Buildings</w:t>
            </w:r>
            <w:proofErr w:type="spellEnd"/>
          </w:p>
          <w:p w14:paraId="677CF1FF" w14:textId="77777777" w:rsidR="00361222" w:rsidRPr="002A1A45" w:rsidRDefault="00361222" w:rsidP="00D74DE7">
            <w:pPr>
              <w:pStyle w:val="TableStyle2"/>
              <w:shd w:val="clear" w:color="auto" w:fill="F7CAAC" w:themeFill="accent2" w:themeFillTint="66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</w:pPr>
          </w:p>
          <w:p w14:paraId="3F5CB574" w14:textId="44E5FCA4" w:rsidR="00361222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sz w:val="19"/>
                <w:szCs w:val="19"/>
              </w:rPr>
              <w:t>C</w:t>
            </w:r>
            <w:r w:rsidR="00361222" w:rsidRPr="002A1A45">
              <w:rPr>
                <w:sz w:val="19"/>
                <w:szCs w:val="19"/>
              </w:rPr>
              <w:t>reate areas of light and dark in sketches</w:t>
            </w:r>
            <w:r w:rsidR="00361222" w:rsidRPr="002A1A45">
              <w:rPr>
                <w:spacing w:val="40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using different shading methods such as hatching,</w:t>
            </w:r>
            <w:r w:rsidR="00361222" w:rsidRPr="002A1A45">
              <w:rPr>
                <w:spacing w:val="40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cross-hatching, stippling and scumbling</w:t>
            </w:r>
          </w:p>
          <w:p w14:paraId="62A9F99B" w14:textId="6844EDFE" w:rsidR="00361222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sz w:val="19"/>
                <w:szCs w:val="19"/>
              </w:rPr>
              <w:t>V</w:t>
            </w:r>
            <w:r w:rsidR="00361222" w:rsidRPr="002A1A45">
              <w:rPr>
                <w:sz w:val="19"/>
                <w:szCs w:val="19"/>
              </w:rPr>
              <w:t>ary my shading further through use of</w:t>
            </w:r>
            <w:r w:rsidR="00361222" w:rsidRPr="002A1A45">
              <w:rPr>
                <w:spacing w:val="40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2"/>
                <w:sz w:val="19"/>
                <w:szCs w:val="19"/>
              </w:rPr>
              <w:t>pressure</w:t>
            </w:r>
            <w:r w:rsidRPr="002A1A45">
              <w:rPr>
                <w:spacing w:val="-2"/>
                <w:sz w:val="19"/>
                <w:szCs w:val="19"/>
              </w:rPr>
              <w:t>.</w:t>
            </w:r>
          </w:p>
          <w:p w14:paraId="2DD9A0AD" w14:textId="6D69AB94" w:rsidR="00361222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w w:val="105"/>
                <w:sz w:val="19"/>
                <w:szCs w:val="19"/>
              </w:rPr>
              <w:t>C</w:t>
            </w:r>
            <w:r w:rsidR="00361222" w:rsidRPr="002A1A45">
              <w:rPr>
                <w:w w:val="105"/>
                <w:sz w:val="19"/>
                <w:szCs w:val="19"/>
              </w:rPr>
              <w:t>omment</w:t>
            </w:r>
            <w:r w:rsidR="00361222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on</w:t>
            </w:r>
            <w:r w:rsidR="00361222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the</w:t>
            </w:r>
            <w:r w:rsidR="00361222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patterns</w:t>
            </w:r>
            <w:r w:rsidR="00361222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created</w:t>
            </w:r>
            <w:r w:rsidR="00361222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in</w:t>
            </w:r>
            <w:r w:rsidR="00361222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the architecture of St Basil’s Cathedral</w:t>
            </w:r>
            <w:r w:rsidRPr="002A1A45">
              <w:rPr>
                <w:w w:val="105"/>
                <w:sz w:val="19"/>
                <w:szCs w:val="19"/>
              </w:rPr>
              <w:t>.</w:t>
            </w:r>
          </w:p>
          <w:p w14:paraId="10F5DFDF" w14:textId="6AFEA396" w:rsidR="00361222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sz w:val="19"/>
                <w:szCs w:val="19"/>
              </w:rPr>
              <w:t>R</w:t>
            </w:r>
            <w:r w:rsidR="00361222" w:rsidRPr="002A1A45">
              <w:rPr>
                <w:sz w:val="19"/>
                <w:szCs w:val="19"/>
              </w:rPr>
              <w:t>ecreate</w:t>
            </w:r>
            <w:r w:rsidR="00361222" w:rsidRPr="002A1A45">
              <w:rPr>
                <w:spacing w:val="5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patterns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using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oil</w:t>
            </w:r>
            <w:r w:rsidR="00361222" w:rsidRPr="002A1A45">
              <w:rPr>
                <w:spacing w:val="5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pastels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and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5"/>
                <w:sz w:val="19"/>
                <w:szCs w:val="19"/>
              </w:rPr>
              <w:t>ink</w:t>
            </w:r>
            <w:r w:rsidRPr="002A1A45">
              <w:rPr>
                <w:spacing w:val="-5"/>
                <w:sz w:val="19"/>
                <w:szCs w:val="19"/>
              </w:rPr>
              <w:t>.</w:t>
            </w:r>
          </w:p>
          <w:p w14:paraId="439A2B61" w14:textId="45D69632" w:rsidR="00361222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spacing w:val="-2"/>
                <w:w w:val="105"/>
                <w:sz w:val="19"/>
                <w:szCs w:val="19"/>
              </w:rPr>
              <w:t>S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pot</w:t>
            </w:r>
            <w:r w:rsidR="00361222" w:rsidRPr="002A1A45">
              <w:rPr>
                <w:spacing w:val="-6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symmetry</w:t>
            </w:r>
            <w:r w:rsidR="00361222" w:rsidRPr="002A1A45">
              <w:rPr>
                <w:spacing w:val="-6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in</w:t>
            </w:r>
            <w:r w:rsidR="00361222" w:rsidRPr="002A1A45">
              <w:rPr>
                <w:spacing w:val="-6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the</w:t>
            </w:r>
            <w:r w:rsidR="00361222" w:rsidRPr="002A1A45">
              <w:rPr>
                <w:spacing w:val="-6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designs</w:t>
            </w:r>
            <w:r w:rsidR="00361222" w:rsidRPr="002A1A45">
              <w:rPr>
                <w:spacing w:val="-6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of</w:t>
            </w:r>
            <w:r w:rsidR="00361222" w:rsidRPr="002A1A45">
              <w:rPr>
                <w:spacing w:val="-6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famous</w:t>
            </w:r>
            <w:r w:rsidR="00361222" w:rsidRPr="002A1A45">
              <w:rPr>
                <w:spacing w:val="40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buildings</w:t>
            </w:r>
            <w:r w:rsidRPr="002A1A45">
              <w:rPr>
                <w:spacing w:val="-2"/>
                <w:w w:val="105"/>
                <w:sz w:val="19"/>
                <w:szCs w:val="19"/>
              </w:rPr>
              <w:t>.</w:t>
            </w:r>
          </w:p>
          <w:p w14:paraId="074D9AD2" w14:textId="3D7FBAFA" w:rsidR="00361222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sz w:val="19"/>
                <w:szCs w:val="19"/>
              </w:rPr>
              <w:t>U</w:t>
            </w:r>
            <w:r w:rsidR="00361222" w:rsidRPr="002A1A45">
              <w:rPr>
                <w:sz w:val="19"/>
                <w:szCs w:val="19"/>
              </w:rPr>
              <w:t>se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tracing</w:t>
            </w:r>
            <w:r w:rsidR="00361222" w:rsidRPr="002A1A45">
              <w:rPr>
                <w:spacing w:val="5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to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create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a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symmetrical</w:t>
            </w:r>
            <w:r w:rsidR="00361222" w:rsidRPr="002A1A45">
              <w:rPr>
                <w:spacing w:val="5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piece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z w:val="19"/>
                <w:szCs w:val="19"/>
              </w:rPr>
              <w:t>of</w:t>
            </w:r>
            <w:r w:rsidR="00361222" w:rsidRPr="002A1A45">
              <w:rPr>
                <w:spacing w:val="4"/>
                <w:sz w:val="19"/>
                <w:szCs w:val="19"/>
              </w:rPr>
              <w:t xml:space="preserve"> </w:t>
            </w:r>
            <w:r w:rsidR="00361222" w:rsidRPr="002A1A45">
              <w:rPr>
                <w:spacing w:val="-5"/>
                <w:sz w:val="19"/>
                <w:szCs w:val="19"/>
              </w:rPr>
              <w:t>art</w:t>
            </w:r>
            <w:r w:rsidRPr="002A1A45">
              <w:rPr>
                <w:spacing w:val="-5"/>
                <w:sz w:val="19"/>
                <w:szCs w:val="19"/>
              </w:rPr>
              <w:t>.</w:t>
            </w:r>
          </w:p>
          <w:p w14:paraId="365F546E" w14:textId="12AACCCE" w:rsidR="00361222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w w:val="105"/>
                <w:sz w:val="19"/>
                <w:szCs w:val="19"/>
              </w:rPr>
              <w:t>C</w:t>
            </w:r>
            <w:r w:rsidR="00361222" w:rsidRPr="002A1A45">
              <w:rPr>
                <w:w w:val="105"/>
                <w:sz w:val="19"/>
                <w:szCs w:val="19"/>
              </w:rPr>
              <w:t>reate</w:t>
            </w:r>
            <w:r w:rsidR="00361222" w:rsidRPr="002A1A45">
              <w:rPr>
                <w:spacing w:val="-9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texture</w:t>
            </w:r>
            <w:r w:rsidR="00361222" w:rsidRPr="002A1A45">
              <w:rPr>
                <w:spacing w:val="-9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in</w:t>
            </w:r>
            <w:r w:rsidR="00361222" w:rsidRPr="002A1A45">
              <w:rPr>
                <w:spacing w:val="-9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artwork</w:t>
            </w:r>
            <w:r w:rsidR="00361222" w:rsidRPr="002A1A45">
              <w:rPr>
                <w:spacing w:val="-9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to</w:t>
            </w:r>
            <w:r w:rsidR="00361222" w:rsidRPr="002A1A45">
              <w:rPr>
                <w:spacing w:val="-9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>reflect</w:t>
            </w:r>
            <w:r w:rsidR="00361222" w:rsidRPr="002A1A45">
              <w:rPr>
                <w:spacing w:val="-9"/>
                <w:w w:val="105"/>
                <w:sz w:val="19"/>
                <w:szCs w:val="19"/>
              </w:rPr>
              <w:t xml:space="preserve"> </w:t>
            </w:r>
            <w:r w:rsidR="00361222" w:rsidRPr="002A1A45">
              <w:rPr>
                <w:w w:val="105"/>
                <w:sz w:val="19"/>
                <w:szCs w:val="19"/>
              </w:rPr>
              <w:t xml:space="preserve">real-life </w:t>
            </w:r>
            <w:r w:rsidR="00361222" w:rsidRPr="002A1A45">
              <w:rPr>
                <w:spacing w:val="-2"/>
                <w:w w:val="105"/>
                <w:sz w:val="19"/>
                <w:szCs w:val="19"/>
              </w:rPr>
              <w:t>buildings</w:t>
            </w:r>
            <w:r w:rsidR="00860775" w:rsidRPr="002A1A45">
              <w:rPr>
                <w:spacing w:val="-2"/>
                <w:w w:val="105"/>
                <w:sz w:val="19"/>
                <w:szCs w:val="19"/>
              </w:rPr>
              <w:t>.</w:t>
            </w:r>
          </w:p>
          <w:p w14:paraId="0236DDED" w14:textId="26754042" w:rsidR="00860775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w w:val="105"/>
                <w:sz w:val="19"/>
                <w:szCs w:val="19"/>
              </w:rPr>
              <w:t>U</w:t>
            </w:r>
            <w:r w:rsidR="00860775" w:rsidRPr="002A1A45">
              <w:rPr>
                <w:w w:val="105"/>
                <w:sz w:val="19"/>
                <w:szCs w:val="19"/>
              </w:rPr>
              <w:t>nderstand</w:t>
            </w:r>
            <w:r w:rsidR="00860775" w:rsidRPr="002A1A45">
              <w:rPr>
                <w:spacing w:val="-7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the</w:t>
            </w:r>
            <w:r w:rsidR="00860775" w:rsidRPr="002A1A45">
              <w:rPr>
                <w:spacing w:val="-7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role</w:t>
            </w:r>
            <w:r w:rsidR="00860775" w:rsidRPr="002A1A45">
              <w:rPr>
                <w:spacing w:val="-7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of</w:t>
            </w:r>
            <w:r w:rsidR="00860775" w:rsidRPr="002A1A45">
              <w:rPr>
                <w:spacing w:val="-7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an</w:t>
            </w:r>
            <w:r w:rsidR="00860775" w:rsidRPr="002A1A45">
              <w:rPr>
                <w:spacing w:val="-7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spacing w:val="-2"/>
                <w:w w:val="105"/>
                <w:sz w:val="19"/>
                <w:szCs w:val="19"/>
              </w:rPr>
              <w:t>architect</w:t>
            </w:r>
            <w:r w:rsidRPr="002A1A45">
              <w:rPr>
                <w:spacing w:val="-2"/>
                <w:w w:val="105"/>
                <w:sz w:val="19"/>
                <w:szCs w:val="19"/>
              </w:rPr>
              <w:t>.</w:t>
            </w:r>
          </w:p>
          <w:p w14:paraId="0DEC7809" w14:textId="139F1173" w:rsidR="00860775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sz w:val="19"/>
                <w:szCs w:val="19"/>
              </w:rPr>
              <w:t>D</w:t>
            </w:r>
            <w:r w:rsidR="00860775" w:rsidRPr="002A1A45">
              <w:rPr>
                <w:sz w:val="19"/>
                <w:szCs w:val="19"/>
              </w:rPr>
              <w:t>iscuss</w:t>
            </w:r>
            <w:r w:rsidR="00860775" w:rsidRPr="002A1A45">
              <w:rPr>
                <w:spacing w:val="-5"/>
                <w:sz w:val="19"/>
                <w:szCs w:val="19"/>
              </w:rPr>
              <w:t xml:space="preserve"> </w:t>
            </w:r>
            <w:r w:rsidR="00860775" w:rsidRPr="002A1A45">
              <w:rPr>
                <w:sz w:val="19"/>
                <w:szCs w:val="19"/>
              </w:rPr>
              <w:t>the</w:t>
            </w:r>
            <w:r w:rsidR="00860775" w:rsidRPr="002A1A45">
              <w:rPr>
                <w:spacing w:val="-5"/>
                <w:sz w:val="19"/>
                <w:szCs w:val="19"/>
              </w:rPr>
              <w:t xml:space="preserve"> </w:t>
            </w:r>
            <w:r w:rsidR="00860775" w:rsidRPr="002A1A45">
              <w:rPr>
                <w:sz w:val="19"/>
                <w:szCs w:val="19"/>
              </w:rPr>
              <w:t>shapes</w:t>
            </w:r>
            <w:r w:rsidR="00860775" w:rsidRPr="002A1A45">
              <w:rPr>
                <w:spacing w:val="-5"/>
                <w:sz w:val="19"/>
                <w:szCs w:val="19"/>
              </w:rPr>
              <w:t xml:space="preserve"> </w:t>
            </w:r>
            <w:r w:rsidR="00860775" w:rsidRPr="002A1A45">
              <w:rPr>
                <w:sz w:val="19"/>
                <w:szCs w:val="19"/>
              </w:rPr>
              <w:t>and</w:t>
            </w:r>
            <w:r w:rsidR="00860775" w:rsidRPr="002A1A45">
              <w:rPr>
                <w:spacing w:val="-5"/>
                <w:sz w:val="19"/>
                <w:szCs w:val="19"/>
              </w:rPr>
              <w:t xml:space="preserve"> </w:t>
            </w:r>
            <w:r w:rsidR="00860775" w:rsidRPr="002A1A45">
              <w:rPr>
                <w:sz w:val="19"/>
                <w:szCs w:val="19"/>
              </w:rPr>
              <w:t>structures</w:t>
            </w:r>
            <w:r w:rsidR="00860775" w:rsidRPr="002A1A45">
              <w:rPr>
                <w:spacing w:val="-5"/>
                <w:sz w:val="19"/>
                <w:szCs w:val="19"/>
              </w:rPr>
              <w:t xml:space="preserve"> </w:t>
            </w:r>
            <w:r w:rsidR="00860775" w:rsidRPr="002A1A45">
              <w:rPr>
                <w:sz w:val="19"/>
                <w:szCs w:val="19"/>
              </w:rPr>
              <w:t>of</w:t>
            </w:r>
            <w:r w:rsidR="00860775" w:rsidRPr="002A1A45">
              <w:rPr>
                <w:w w:val="105"/>
                <w:sz w:val="19"/>
                <w:szCs w:val="19"/>
              </w:rPr>
              <w:t xml:space="preserve"> famous buildings around the world</w:t>
            </w:r>
            <w:r w:rsidRPr="002A1A45">
              <w:rPr>
                <w:w w:val="105"/>
                <w:sz w:val="19"/>
                <w:szCs w:val="19"/>
              </w:rPr>
              <w:t>.</w:t>
            </w:r>
          </w:p>
          <w:p w14:paraId="43C5A7D2" w14:textId="5C656B17" w:rsidR="00860775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w w:val="105"/>
                <w:sz w:val="19"/>
                <w:szCs w:val="19"/>
              </w:rPr>
              <w:t>S</w:t>
            </w:r>
            <w:r w:rsidR="00860775" w:rsidRPr="002A1A45">
              <w:rPr>
                <w:w w:val="105"/>
                <w:sz w:val="19"/>
                <w:szCs w:val="19"/>
              </w:rPr>
              <w:t>ay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if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Pr="002A1A45">
              <w:rPr>
                <w:w w:val="105"/>
                <w:sz w:val="19"/>
                <w:szCs w:val="19"/>
              </w:rPr>
              <w:t xml:space="preserve">they </w:t>
            </w:r>
            <w:r w:rsidR="00860775" w:rsidRPr="002A1A45">
              <w:rPr>
                <w:w w:val="105"/>
                <w:sz w:val="19"/>
                <w:szCs w:val="19"/>
              </w:rPr>
              <w:t>like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or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dislike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the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design</w:t>
            </w:r>
            <w:r w:rsidR="00860775" w:rsidRPr="002A1A45">
              <w:rPr>
                <w:spacing w:val="-11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of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 xml:space="preserve">a </w:t>
            </w:r>
            <w:r w:rsidR="00860775" w:rsidRPr="002A1A45">
              <w:rPr>
                <w:spacing w:val="-2"/>
                <w:w w:val="105"/>
                <w:sz w:val="19"/>
                <w:szCs w:val="19"/>
              </w:rPr>
              <w:t>building</w:t>
            </w:r>
          </w:p>
          <w:p w14:paraId="05070B58" w14:textId="77777777" w:rsidR="00860775" w:rsidRPr="002A1A45" w:rsidRDefault="009D689B" w:rsidP="00AC01D2">
            <w:pPr>
              <w:pStyle w:val="ListParagraph"/>
              <w:numPr>
                <w:ilvl w:val="0"/>
                <w:numId w:val="9"/>
              </w:numPr>
              <w:shd w:val="clear" w:color="auto" w:fill="F7CAAC" w:themeFill="accent2" w:themeFillTint="66"/>
              <w:spacing w:after="0" w:line="240" w:lineRule="auto"/>
              <w:ind w:left="357" w:hanging="357"/>
              <w:rPr>
                <w:sz w:val="19"/>
                <w:szCs w:val="19"/>
              </w:rPr>
            </w:pPr>
            <w:r w:rsidRPr="002A1A45">
              <w:rPr>
                <w:w w:val="105"/>
                <w:sz w:val="19"/>
                <w:szCs w:val="19"/>
              </w:rPr>
              <w:t>E</w:t>
            </w:r>
            <w:r w:rsidR="00860775" w:rsidRPr="002A1A45">
              <w:rPr>
                <w:w w:val="105"/>
                <w:sz w:val="19"/>
                <w:szCs w:val="19"/>
              </w:rPr>
              <w:t>xplore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the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work</w:t>
            </w:r>
            <w:r w:rsidR="00860775" w:rsidRPr="002A1A45">
              <w:rPr>
                <w:spacing w:val="-11"/>
                <w:w w:val="105"/>
                <w:sz w:val="19"/>
                <w:szCs w:val="19"/>
              </w:rPr>
              <w:t xml:space="preserve"> </w:t>
            </w:r>
            <w:r w:rsidR="00860775" w:rsidRPr="002A1A45">
              <w:rPr>
                <w:w w:val="105"/>
                <w:sz w:val="19"/>
                <w:szCs w:val="19"/>
              </w:rPr>
              <w:t>of</w:t>
            </w:r>
            <w:r w:rsidR="00860775" w:rsidRPr="002A1A45">
              <w:rPr>
                <w:spacing w:val="-10"/>
                <w:w w:val="105"/>
                <w:sz w:val="19"/>
                <w:szCs w:val="19"/>
              </w:rPr>
              <w:t xml:space="preserve"> </w:t>
            </w:r>
            <w:proofErr w:type="spellStart"/>
            <w:r w:rsidRPr="002A1A45">
              <w:rPr>
                <w:w w:val="105"/>
                <w:sz w:val="19"/>
                <w:szCs w:val="19"/>
              </w:rPr>
              <w:t>Hu</w:t>
            </w:r>
            <w:r w:rsidR="00826C5E" w:rsidRPr="002A1A45">
              <w:rPr>
                <w:w w:val="105"/>
                <w:sz w:val="19"/>
                <w:szCs w:val="19"/>
              </w:rPr>
              <w:t>nndertwasser</w:t>
            </w:r>
            <w:proofErr w:type="spellEnd"/>
            <w:r w:rsidR="00826C5E" w:rsidRPr="002A1A45">
              <w:rPr>
                <w:w w:val="105"/>
                <w:sz w:val="19"/>
                <w:szCs w:val="19"/>
              </w:rPr>
              <w:t xml:space="preserve"> and imitate this to </w:t>
            </w:r>
            <w:r w:rsidR="00D74DE7" w:rsidRPr="002A1A45">
              <w:rPr>
                <w:w w:val="105"/>
                <w:sz w:val="19"/>
                <w:szCs w:val="19"/>
              </w:rPr>
              <w:t xml:space="preserve">create own piece of </w:t>
            </w:r>
            <w:proofErr w:type="spellStart"/>
            <w:r w:rsidR="00D74DE7" w:rsidRPr="002A1A45">
              <w:rPr>
                <w:w w:val="105"/>
                <w:sz w:val="19"/>
                <w:szCs w:val="19"/>
              </w:rPr>
              <w:t>Hunndertwasser</w:t>
            </w:r>
            <w:proofErr w:type="spellEnd"/>
            <w:r w:rsidR="00D74DE7" w:rsidRPr="002A1A45">
              <w:rPr>
                <w:w w:val="105"/>
                <w:sz w:val="19"/>
                <w:szCs w:val="19"/>
              </w:rPr>
              <w:t xml:space="preserve"> inspired art.</w:t>
            </w:r>
          </w:p>
          <w:p w14:paraId="7D260103" w14:textId="6613A0C5" w:rsidR="005F3826" w:rsidRPr="002A1A45" w:rsidRDefault="005F3826" w:rsidP="005F3826">
            <w:pPr>
              <w:shd w:val="clear" w:color="auto" w:fill="F7CAAC" w:themeFill="accent2" w:themeFillTint="66"/>
              <w:rPr>
                <w:sz w:val="19"/>
                <w:szCs w:val="19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18B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5816E" w14:textId="25CAB454" w:rsidR="005360AC" w:rsidRPr="002A1A45" w:rsidRDefault="00932513" w:rsidP="00372A8C">
            <w:pPr>
              <w:pStyle w:val="TableStyle2"/>
              <w:shd w:val="clear" w:color="auto" w:fill="E18BE1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proofErr w:type="spellStart"/>
            <w:r w:rsidRPr="002A1A45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>Painting-Pointilism</w:t>
            </w:r>
            <w:proofErr w:type="spellEnd"/>
          </w:p>
          <w:p w14:paraId="30A62C7D" w14:textId="77777777" w:rsidR="005360AC" w:rsidRDefault="005360AC" w:rsidP="00372A8C">
            <w:pPr>
              <w:pStyle w:val="TableStyle2"/>
              <w:shd w:val="clear" w:color="auto" w:fill="E18BE1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</w:pPr>
          </w:p>
          <w:p w14:paraId="5A1B1300" w14:textId="1AF53076" w:rsidR="00B41A21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sz w:val="17"/>
                <w:szCs w:val="17"/>
              </w:rPr>
              <w:t>Explain</w:t>
            </w:r>
            <w:r w:rsidR="00B41A21" w:rsidRPr="00372A8C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B41A21" w:rsidRPr="00372A8C">
              <w:rPr>
                <w:w w:val="105"/>
                <w:sz w:val="17"/>
                <w:szCs w:val="17"/>
              </w:rPr>
              <w:t>what</w:t>
            </w:r>
            <w:r w:rsidR="00B41A21" w:rsidRPr="00372A8C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B41A21" w:rsidRPr="00372A8C">
              <w:rPr>
                <w:w w:val="105"/>
                <w:sz w:val="17"/>
                <w:szCs w:val="17"/>
              </w:rPr>
              <w:t>pointillism</w:t>
            </w:r>
            <w:r w:rsidR="00B41A21" w:rsidRPr="00372A8C">
              <w:rPr>
                <w:spacing w:val="-5"/>
                <w:w w:val="105"/>
                <w:sz w:val="17"/>
                <w:szCs w:val="17"/>
              </w:rPr>
              <w:t xml:space="preserve"> is</w:t>
            </w:r>
            <w:r>
              <w:rPr>
                <w:spacing w:val="-5"/>
                <w:w w:val="105"/>
                <w:sz w:val="17"/>
                <w:szCs w:val="17"/>
              </w:rPr>
              <w:t xml:space="preserve"> and </w:t>
            </w:r>
            <w:r w:rsidR="00B41A21" w:rsidRPr="00372A8C">
              <w:rPr>
                <w:sz w:val="17"/>
                <w:szCs w:val="17"/>
              </w:rPr>
              <w:t>experiment with a range of pointillism</w:t>
            </w:r>
            <w:r w:rsidR="00B41A21" w:rsidRPr="00372A8C">
              <w:rPr>
                <w:spacing w:val="40"/>
                <w:sz w:val="17"/>
                <w:szCs w:val="17"/>
              </w:rPr>
              <w:t xml:space="preserve"> </w:t>
            </w:r>
            <w:r w:rsidR="00B41A21" w:rsidRPr="00372A8C">
              <w:rPr>
                <w:spacing w:val="-2"/>
                <w:sz w:val="17"/>
                <w:szCs w:val="17"/>
              </w:rPr>
              <w:t>techniques</w:t>
            </w:r>
            <w:r>
              <w:rPr>
                <w:spacing w:val="-2"/>
                <w:sz w:val="17"/>
                <w:szCs w:val="17"/>
              </w:rPr>
              <w:t>.</w:t>
            </w:r>
          </w:p>
          <w:p w14:paraId="1FEE6121" w14:textId="755680AD" w:rsidR="00B41A21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</w:t>
            </w:r>
            <w:r w:rsidR="00B41A21" w:rsidRPr="00372A8C">
              <w:rPr>
                <w:sz w:val="17"/>
                <w:szCs w:val="17"/>
              </w:rPr>
              <w:t>pply pointillism techniques using different</w:t>
            </w:r>
            <w:r w:rsidR="00B41A21" w:rsidRPr="00372A8C">
              <w:rPr>
                <w:spacing w:val="40"/>
                <w:sz w:val="17"/>
                <w:szCs w:val="17"/>
              </w:rPr>
              <w:t xml:space="preserve"> </w:t>
            </w:r>
            <w:r w:rsidR="00B41A21" w:rsidRPr="00372A8C">
              <w:rPr>
                <w:spacing w:val="-2"/>
                <w:sz w:val="17"/>
                <w:szCs w:val="17"/>
              </w:rPr>
              <w:t>mediums</w:t>
            </w:r>
            <w:r w:rsidR="00195EC2">
              <w:rPr>
                <w:spacing w:val="-2"/>
                <w:sz w:val="17"/>
                <w:szCs w:val="17"/>
              </w:rPr>
              <w:t xml:space="preserve"> to </w:t>
            </w:r>
            <w:proofErr w:type="gramStart"/>
            <w:r w:rsidR="00195EC2">
              <w:rPr>
                <w:spacing w:val="-2"/>
                <w:sz w:val="17"/>
                <w:szCs w:val="17"/>
              </w:rPr>
              <w:t>create  a</w:t>
            </w:r>
            <w:proofErr w:type="gramEnd"/>
            <w:r w:rsidR="00195EC2">
              <w:rPr>
                <w:spacing w:val="-2"/>
                <w:sz w:val="17"/>
                <w:szCs w:val="17"/>
              </w:rPr>
              <w:t xml:space="preserve"> painting</w:t>
            </w:r>
            <w:r>
              <w:rPr>
                <w:spacing w:val="-2"/>
                <w:sz w:val="17"/>
                <w:szCs w:val="17"/>
              </w:rPr>
              <w:t>.</w:t>
            </w:r>
          </w:p>
          <w:p w14:paraId="072F128B" w14:textId="31100578" w:rsidR="00B41A21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</w:t>
            </w:r>
            <w:r w:rsidR="00B41A21" w:rsidRPr="00372A8C">
              <w:rPr>
                <w:sz w:val="17"/>
                <w:szCs w:val="17"/>
              </w:rPr>
              <w:t>valuate</w:t>
            </w:r>
            <w:r w:rsidR="00B41A21" w:rsidRPr="00372A8C">
              <w:rPr>
                <w:spacing w:val="-3"/>
                <w:sz w:val="17"/>
                <w:szCs w:val="17"/>
              </w:rPr>
              <w:t xml:space="preserve"> </w:t>
            </w:r>
            <w:r w:rsidR="00B41A21" w:rsidRPr="00372A8C">
              <w:rPr>
                <w:sz w:val="17"/>
                <w:szCs w:val="17"/>
              </w:rPr>
              <w:t>techniques</w:t>
            </w:r>
            <w:r w:rsidR="00B41A21" w:rsidRPr="00372A8C">
              <w:rPr>
                <w:spacing w:val="-3"/>
                <w:sz w:val="17"/>
                <w:szCs w:val="17"/>
              </w:rPr>
              <w:t xml:space="preserve"> </w:t>
            </w:r>
            <w:r w:rsidR="00B41A21" w:rsidRPr="00372A8C">
              <w:rPr>
                <w:sz w:val="17"/>
                <w:szCs w:val="17"/>
              </w:rPr>
              <w:t>and</w:t>
            </w:r>
            <w:r w:rsidR="00B41A21" w:rsidRPr="00372A8C">
              <w:rPr>
                <w:spacing w:val="-3"/>
                <w:sz w:val="17"/>
                <w:szCs w:val="17"/>
              </w:rPr>
              <w:t xml:space="preserve"> </w:t>
            </w:r>
            <w:r w:rsidR="00B41A21" w:rsidRPr="00372A8C">
              <w:rPr>
                <w:sz w:val="17"/>
                <w:szCs w:val="17"/>
              </w:rPr>
              <w:t>mediums</w:t>
            </w:r>
            <w:r w:rsidR="00B41A21" w:rsidRPr="00372A8C">
              <w:rPr>
                <w:spacing w:val="-3"/>
                <w:sz w:val="17"/>
                <w:szCs w:val="17"/>
              </w:rPr>
              <w:t xml:space="preserve"> </w:t>
            </w:r>
            <w:r w:rsidR="00B41A21" w:rsidRPr="00372A8C">
              <w:rPr>
                <w:sz w:val="17"/>
                <w:szCs w:val="17"/>
              </w:rPr>
              <w:t>and</w:t>
            </w:r>
            <w:r w:rsidR="00B41A21" w:rsidRPr="00372A8C">
              <w:rPr>
                <w:spacing w:val="-3"/>
                <w:sz w:val="17"/>
                <w:szCs w:val="17"/>
              </w:rPr>
              <w:t xml:space="preserve"> </w:t>
            </w:r>
            <w:r w:rsidR="00B41A21" w:rsidRPr="00372A8C">
              <w:rPr>
                <w:sz w:val="17"/>
                <w:szCs w:val="17"/>
              </w:rPr>
              <w:t>say</w:t>
            </w:r>
            <w:r w:rsidR="00B41A21" w:rsidRPr="00372A8C">
              <w:rPr>
                <w:spacing w:val="-3"/>
                <w:sz w:val="17"/>
                <w:szCs w:val="17"/>
              </w:rPr>
              <w:t xml:space="preserve"> </w:t>
            </w:r>
            <w:r w:rsidR="00B41A21" w:rsidRPr="00372A8C">
              <w:rPr>
                <w:sz w:val="17"/>
                <w:szCs w:val="17"/>
              </w:rPr>
              <w:t>prefer</w:t>
            </w:r>
            <w:r w:rsidR="00083D7A">
              <w:rPr>
                <w:sz w:val="17"/>
                <w:szCs w:val="17"/>
              </w:rPr>
              <w:t>red</w:t>
            </w:r>
            <w:r w:rsidR="000400EA" w:rsidRPr="00372A8C">
              <w:rPr>
                <w:sz w:val="17"/>
                <w:szCs w:val="17"/>
              </w:rPr>
              <w:t>.</w:t>
            </w:r>
          </w:p>
          <w:p w14:paraId="7A7E9EFE" w14:textId="5BCE6FD8" w:rsidR="000400EA" w:rsidRPr="00372A8C" w:rsidRDefault="000400EA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372A8C">
              <w:rPr>
                <w:sz w:val="17"/>
                <w:szCs w:val="17"/>
              </w:rPr>
              <w:t xml:space="preserve">Identify secondary colours </w:t>
            </w:r>
            <w:r w:rsidR="001A5E07">
              <w:rPr>
                <w:sz w:val="17"/>
                <w:szCs w:val="17"/>
              </w:rPr>
              <w:t>to create in own composition.</w:t>
            </w:r>
          </w:p>
          <w:p w14:paraId="66A67EA4" w14:textId="1B13512D" w:rsidR="000400EA" w:rsidRPr="00372A8C" w:rsidRDefault="0039071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Understand what</w:t>
            </w:r>
            <w:r w:rsidR="000400EA" w:rsidRPr="00372A8C">
              <w:rPr>
                <w:spacing w:val="11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tertiary</w:t>
            </w:r>
            <w:r w:rsidR="000400EA" w:rsidRPr="00372A8C">
              <w:rPr>
                <w:spacing w:val="11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colours</w:t>
            </w:r>
            <w:r>
              <w:rPr>
                <w:sz w:val="17"/>
                <w:szCs w:val="17"/>
              </w:rPr>
              <w:t xml:space="preserve"> are and identify</w:t>
            </w:r>
            <w:r w:rsidR="000400EA" w:rsidRPr="00372A8C">
              <w:rPr>
                <w:spacing w:val="11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on</w:t>
            </w:r>
            <w:r w:rsidR="000400EA" w:rsidRPr="00372A8C">
              <w:rPr>
                <w:spacing w:val="11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the</w:t>
            </w:r>
            <w:r w:rsidR="000400EA" w:rsidRPr="00372A8C">
              <w:rPr>
                <w:spacing w:val="11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colour</w:t>
            </w:r>
            <w:r w:rsidR="000400EA" w:rsidRPr="00372A8C">
              <w:rPr>
                <w:spacing w:val="11"/>
                <w:sz w:val="17"/>
                <w:szCs w:val="17"/>
              </w:rPr>
              <w:t xml:space="preserve"> </w:t>
            </w:r>
            <w:r w:rsidR="000400EA" w:rsidRPr="00372A8C">
              <w:rPr>
                <w:spacing w:val="-2"/>
                <w:sz w:val="17"/>
                <w:szCs w:val="17"/>
              </w:rPr>
              <w:t>wheel</w:t>
            </w:r>
            <w:r>
              <w:rPr>
                <w:spacing w:val="-2"/>
                <w:sz w:val="17"/>
                <w:szCs w:val="17"/>
              </w:rPr>
              <w:t>.</w:t>
            </w:r>
          </w:p>
          <w:p w14:paraId="1C5549E6" w14:textId="6AD7340D" w:rsidR="000400EA" w:rsidRPr="00372A8C" w:rsidRDefault="000400EA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372A8C">
              <w:rPr>
                <w:w w:val="105"/>
                <w:sz w:val="17"/>
                <w:szCs w:val="17"/>
              </w:rPr>
              <w:t>Identify</w:t>
            </w:r>
            <w:r w:rsidRPr="00372A8C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w w:val="105"/>
                <w:sz w:val="17"/>
                <w:szCs w:val="17"/>
              </w:rPr>
              <w:t>complementary</w:t>
            </w:r>
            <w:r w:rsidRPr="00372A8C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w w:val="105"/>
                <w:sz w:val="17"/>
                <w:szCs w:val="17"/>
              </w:rPr>
              <w:t>colours</w:t>
            </w:r>
            <w:r w:rsidRPr="00372A8C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w w:val="105"/>
                <w:sz w:val="17"/>
                <w:szCs w:val="17"/>
              </w:rPr>
              <w:t>on</w:t>
            </w:r>
            <w:r w:rsidRPr="00372A8C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w w:val="105"/>
                <w:sz w:val="17"/>
                <w:szCs w:val="17"/>
              </w:rPr>
              <w:t>the colour</w:t>
            </w:r>
            <w:r w:rsidRPr="00372A8C">
              <w:rPr>
                <w:spacing w:val="-4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w w:val="105"/>
                <w:sz w:val="17"/>
                <w:szCs w:val="17"/>
              </w:rPr>
              <w:t>wheel</w:t>
            </w:r>
            <w:r w:rsidR="0039071C">
              <w:rPr>
                <w:w w:val="105"/>
                <w:sz w:val="17"/>
                <w:szCs w:val="17"/>
              </w:rPr>
              <w:t>.</w:t>
            </w:r>
          </w:p>
          <w:p w14:paraId="0F00BAC0" w14:textId="749F889D" w:rsidR="000400EA" w:rsidRPr="00372A8C" w:rsidRDefault="0039071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</w:t>
            </w:r>
            <w:r w:rsidR="000400EA" w:rsidRPr="00372A8C">
              <w:rPr>
                <w:sz w:val="17"/>
                <w:szCs w:val="17"/>
              </w:rPr>
              <w:t>ix</w:t>
            </w:r>
            <w:r w:rsidR="000400EA" w:rsidRPr="00372A8C">
              <w:rPr>
                <w:spacing w:val="7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colours</w:t>
            </w:r>
            <w:r w:rsidR="000400EA" w:rsidRPr="00372A8C">
              <w:rPr>
                <w:spacing w:val="6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using</w:t>
            </w:r>
            <w:r w:rsidR="000400EA" w:rsidRPr="00372A8C">
              <w:rPr>
                <w:spacing w:val="6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the</w:t>
            </w:r>
            <w:r w:rsidR="000400EA" w:rsidRPr="00372A8C">
              <w:rPr>
                <w:spacing w:val="7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>pointillism</w:t>
            </w:r>
            <w:r w:rsidR="000400EA" w:rsidRPr="00372A8C">
              <w:rPr>
                <w:spacing w:val="6"/>
                <w:sz w:val="17"/>
                <w:szCs w:val="17"/>
              </w:rPr>
              <w:t xml:space="preserve"> </w:t>
            </w:r>
            <w:r w:rsidR="000400EA" w:rsidRPr="00372A8C">
              <w:rPr>
                <w:spacing w:val="-2"/>
                <w:sz w:val="17"/>
                <w:szCs w:val="17"/>
              </w:rPr>
              <w:t>method</w:t>
            </w:r>
          </w:p>
          <w:p w14:paraId="2D1FB16D" w14:textId="1BDA6F76" w:rsidR="000400EA" w:rsidRPr="00372A8C" w:rsidRDefault="0039071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</w:t>
            </w:r>
            <w:r w:rsidR="000400EA" w:rsidRPr="00372A8C">
              <w:rPr>
                <w:sz w:val="17"/>
                <w:szCs w:val="17"/>
              </w:rPr>
              <w:t>ake decisions about the subjects and</w:t>
            </w:r>
            <w:r w:rsidR="000400EA" w:rsidRPr="00372A8C">
              <w:rPr>
                <w:spacing w:val="40"/>
                <w:sz w:val="17"/>
                <w:szCs w:val="17"/>
              </w:rPr>
              <w:t xml:space="preserve"> </w:t>
            </w:r>
            <w:r w:rsidR="000400EA" w:rsidRPr="00372A8C">
              <w:rPr>
                <w:sz w:val="17"/>
                <w:szCs w:val="17"/>
              </w:rPr>
              <w:t xml:space="preserve">colours of artwork, giving reasons for </w:t>
            </w:r>
            <w:r w:rsidR="000400EA" w:rsidRPr="00372A8C">
              <w:rPr>
                <w:spacing w:val="-2"/>
                <w:sz w:val="17"/>
                <w:szCs w:val="17"/>
              </w:rPr>
              <w:t>choices</w:t>
            </w:r>
            <w:r w:rsidR="00372A8C" w:rsidRPr="00372A8C">
              <w:rPr>
                <w:spacing w:val="-2"/>
                <w:sz w:val="17"/>
                <w:szCs w:val="17"/>
              </w:rPr>
              <w:t>.</w:t>
            </w:r>
          </w:p>
          <w:p w14:paraId="33E67FBC" w14:textId="19819EDE" w:rsidR="00372A8C" w:rsidRPr="00372A8C" w:rsidRDefault="0039071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</w:t>
            </w:r>
            <w:r w:rsidR="00372A8C" w:rsidRPr="00372A8C">
              <w:rPr>
                <w:sz w:val="17"/>
                <w:szCs w:val="17"/>
              </w:rPr>
              <w:t>xplain</w:t>
            </w:r>
            <w:r w:rsidR="00372A8C" w:rsidRPr="00372A8C">
              <w:rPr>
                <w:spacing w:val="-2"/>
                <w:sz w:val="17"/>
                <w:szCs w:val="17"/>
              </w:rPr>
              <w:t xml:space="preserve"> </w:t>
            </w:r>
            <w:r w:rsidR="00372A8C" w:rsidRPr="00372A8C">
              <w:rPr>
                <w:sz w:val="17"/>
                <w:szCs w:val="17"/>
              </w:rPr>
              <w:t>who</w:t>
            </w:r>
            <w:r w:rsidR="00372A8C" w:rsidRPr="00372A8C">
              <w:rPr>
                <w:spacing w:val="-2"/>
                <w:sz w:val="17"/>
                <w:szCs w:val="17"/>
              </w:rPr>
              <w:t xml:space="preserve"> </w:t>
            </w:r>
            <w:r w:rsidR="00372A8C" w:rsidRPr="00372A8C">
              <w:rPr>
                <w:sz w:val="17"/>
                <w:szCs w:val="17"/>
              </w:rPr>
              <w:t>George</w:t>
            </w:r>
            <w:r w:rsidR="00372A8C" w:rsidRPr="00372A8C">
              <w:rPr>
                <w:spacing w:val="-2"/>
                <w:sz w:val="17"/>
                <w:szCs w:val="17"/>
              </w:rPr>
              <w:t xml:space="preserve"> </w:t>
            </w:r>
            <w:r w:rsidR="00372A8C" w:rsidRPr="00372A8C">
              <w:rPr>
                <w:sz w:val="17"/>
                <w:szCs w:val="17"/>
              </w:rPr>
              <w:t>Seurat</w:t>
            </w:r>
            <w:r w:rsidR="00372A8C" w:rsidRPr="00372A8C">
              <w:rPr>
                <w:spacing w:val="-2"/>
                <w:sz w:val="17"/>
                <w:szCs w:val="17"/>
              </w:rPr>
              <w:t xml:space="preserve"> </w:t>
            </w:r>
            <w:r w:rsidR="00372A8C" w:rsidRPr="00372A8C">
              <w:rPr>
                <w:sz w:val="17"/>
                <w:szCs w:val="17"/>
              </w:rPr>
              <w:t>was</w:t>
            </w:r>
            <w:r w:rsidR="00372A8C" w:rsidRPr="00372A8C">
              <w:rPr>
                <w:spacing w:val="-2"/>
                <w:sz w:val="17"/>
                <w:szCs w:val="17"/>
              </w:rPr>
              <w:t xml:space="preserve"> </w:t>
            </w:r>
            <w:r w:rsidR="00372A8C" w:rsidRPr="00372A8C">
              <w:rPr>
                <w:sz w:val="17"/>
                <w:szCs w:val="17"/>
              </w:rPr>
              <w:t>and</w:t>
            </w:r>
            <w:r w:rsidR="00372A8C" w:rsidRPr="00372A8C">
              <w:rPr>
                <w:spacing w:val="-2"/>
                <w:sz w:val="17"/>
                <w:szCs w:val="17"/>
              </w:rPr>
              <w:t xml:space="preserve"> </w:t>
            </w:r>
            <w:r w:rsidR="00372A8C" w:rsidRPr="00372A8C">
              <w:rPr>
                <w:sz w:val="17"/>
                <w:szCs w:val="17"/>
              </w:rPr>
              <w:t>why</w:t>
            </w:r>
            <w:r w:rsidR="00372A8C" w:rsidRPr="00372A8C">
              <w:rPr>
                <w:spacing w:val="40"/>
                <w:sz w:val="17"/>
                <w:szCs w:val="17"/>
              </w:rPr>
              <w:t xml:space="preserve"> </w:t>
            </w:r>
            <w:r w:rsidR="00372A8C" w:rsidRPr="00372A8C">
              <w:rPr>
                <w:sz w:val="17"/>
                <w:szCs w:val="17"/>
              </w:rPr>
              <w:t>he was famous</w:t>
            </w:r>
          </w:p>
          <w:p w14:paraId="2CBF20AC" w14:textId="1A1299D2" w:rsidR="00372A8C" w:rsidRPr="00372A8C" w:rsidRDefault="0039071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sz w:val="17"/>
                <w:szCs w:val="17"/>
              </w:rPr>
              <w:t>S</w:t>
            </w:r>
            <w:r w:rsidR="00372A8C" w:rsidRPr="00372A8C">
              <w:rPr>
                <w:w w:val="105"/>
                <w:sz w:val="17"/>
                <w:szCs w:val="17"/>
              </w:rPr>
              <w:t>tate</w:t>
            </w:r>
            <w:r w:rsidR="00372A8C" w:rsidRPr="00372A8C">
              <w:rPr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 xml:space="preserve">feelings </w:t>
            </w:r>
            <w:r w:rsidR="00372A8C" w:rsidRPr="00372A8C">
              <w:rPr>
                <w:w w:val="105"/>
                <w:sz w:val="17"/>
                <w:szCs w:val="17"/>
              </w:rPr>
              <w:t>about</w:t>
            </w:r>
            <w:r w:rsidR="00372A8C" w:rsidRPr="00372A8C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372A8C" w:rsidRPr="00372A8C">
              <w:rPr>
                <w:w w:val="105"/>
                <w:sz w:val="17"/>
                <w:szCs w:val="17"/>
              </w:rPr>
              <w:t>a</w:t>
            </w:r>
            <w:r w:rsidR="00372A8C" w:rsidRPr="00372A8C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372A8C" w:rsidRPr="00372A8C">
              <w:rPr>
                <w:w w:val="105"/>
                <w:sz w:val="17"/>
                <w:szCs w:val="17"/>
              </w:rPr>
              <w:t>piece</w:t>
            </w:r>
            <w:r w:rsidR="00372A8C" w:rsidRPr="00372A8C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372A8C" w:rsidRPr="00372A8C">
              <w:rPr>
                <w:w w:val="105"/>
                <w:sz w:val="17"/>
                <w:szCs w:val="17"/>
              </w:rPr>
              <w:t>of</w:t>
            </w:r>
            <w:r w:rsidR="00372A8C" w:rsidRPr="00372A8C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372A8C" w:rsidRPr="00372A8C">
              <w:rPr>
                <w:w w:val="105"/>
                <w:sz w:val="17"/>
                <w:szCs w:val="17"/>
              </w:rPr>
              <w:t>artwork and justify thoughts</w:t>
            </w:r>
            <w:r w:rsidR="003A6602">
              <w:rPr>
                <w:w w:val="105"/>
                <w:sz w:val="17"/>
                <w:szCs w:val="17"/>
              </w:rPr>
              <w:t>.</w:t>
            </w:r>
          </w:p>
          <w:p w14:paraId="3B552400" w14:textId="77777777" w:rsidR="00372A8C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372A8C">
              <w:rPr>
                <w:sz w:val="17"/>
                <w:szCs w:val="17"/>
              </w:rPr>
              <w:t>I can experiment with a range of techniques</w:t>
            </w:r>
            <w:r w:rsidRPr="00372A8C">
              <w:rPr>
                <w:spacing w:val="40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and methods for creating Pointillism</w:t>
            </w:r>
          </w:p>
          <w:p w14:paraId="4C52F2B5" w14:textId="77777777" w:rsidR="00372A8C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372A8C">
              <w:rPr>
                <w:sz w:val="17"/>
                <w:szCs w:val="17"/>
              </w:rPr>
              <w:t>I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can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state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which</w:t>
            </w:r>
            <w:r w:rsidRPr="00372A8C">
              <w:rPr>
                <w:spacing w:val="8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method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I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prefer</w:t>
            </w:r>
            <w:r w:rsidRPr="00372A8C">
              <w:rPr>
                <w:spacing w:val="8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and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pacing w:val="-5"/>
                <w:sz w:val="17"/>
                <w:szCs w:val="17"/>
              </w:rPr>
              <w:t>why</w:t>
            </w:r>
          </w:p>
          <w:p w14:paraId="2535FA60" w14:textId="77777777" w:rsidR="00372A8C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372A8C">
              <w:rPr>
                <w:sz w:val="17"/>
                <w:szCs w:val="17"/>
              </w:rPr>
              <w:t>I</w:t>
            </w:r>
            <w:r w:rsidRPr="00372A8C">
              <w:rPr>
                <w:spacing w:val="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can</w:t>
            </w:r>
            <w:r w:rsidRPr="00372A8C">
              <w:rPr>
                <w:spacing w:val="2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name</w:t>
            </w:r>
            <w:r w:rsidRPr="00372A8C">
              <w:rPr>
                <w:spacing w:val="2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some</w:t>
            </w:r>
            <w:r w:rsidRPr="00372A8C">
              <w:rPr>
                <w:spacing w:val="2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Pointillist</w:t>
            </w:r>
            <w:r w:rsidRPr="00372A8C">
              <w:rPr>
                <w:spacing w:val="2"/>
                <w:sz w:val="17"/>
                <w:szCs w:val="17"/>
              </w:rPr>
              <w:t xml:space="preserve"> </w:t>
            </w:r>
            <w:r w:rsidRPr="00372A8C">
              <w:rPr>
                <w:spacing w:val="-2"/>
                <w:sz w:val="17"/>
                <w:szCs w:val="17"/>
              </w:rPr>
              <w:t>artists</w:t>
            </w:r>
          </w:p>
          <w:p w14:paraId="22D2E894" w14:textId="77777777" w:rsidR="00372A8C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372A8C">
              <w:rPr>
                <w:sz w:val="17"/>
                <w:szCs w:val="17"/>
              </w:rPr>
              <w:t>I</w:t>
            </w:r>
            <w:r w:rsidRPr="00372A8C">
              <w:rPr>
                <w:spacing w:val="6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can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identify</w:t>
            </w:r>
            <w:r w:rsidRPr="00372A8C">
              <w:rPr>
                <w:spacing w:val="6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Pointillism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in</w:t>
            </w:r>
            <w:r w:rsidRPr="00372A8C">
              <w:rPr>
                <w:spacing w:val="6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pieces</w:t>
            </w:r>
            <w:r w:rsidRPr="00372A8C">
              <w:rPr>
                <w:spacing w:val="7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of</w:t>
            </w:r>
            <w:r w:rsidRPr="00372A8C">
              <w:rPr>
                <w:spacing w:val="6"/>
                <w:sz w:val="17"/>
                <w:szCs w:val="17"/>
              </w:rPr>
              <w:t xml:space="preserve"> </w:t>
            </w:r>
            <w:r w:rsidRPr="00372A8C">
              <w:rPr>
                <w:spacing w:val="-5"/>
                <w:sz w:val="17"/>
                <w:szCs w:val="17"/>
              </w:rPr>
              <w:t>art</w:t>
            </w:r>
          </w:p>
          <w:p w14:paraId="103135FB" w14:textId="77777777" w:rsidR="00372A8C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372A8C">
              <w:rPr>
                <w:sz w:val="17"/>
                <w:szCs w:val="17"/>
              </w:rPr>
              <w:t>I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can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give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reasons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for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my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choices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of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colour</w:t>
            </w:r>
            <w:r w:rsidRPr="00372A8C">
              <w:rPr>
                <w:spacing w:val="-1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and</w:t>
            </w:r>
            <w:r w:rsidRPr="00372A8C">
              <w:rPr>
                <w:spacing w:val="40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subject in my artwork</w:t>
            </w:r>
          </w:p>
          <w:p w14:paraId="4AF0AB36" w14:textId="77777777" w:rsidR="00372A8C" w:rsidRPr="00372A8C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372A8C">
              <w:rPr>
                <w:sz w:val="17"/>
                <w:szCs w:val="17"/>
              </w:rPr>
              <w:t>I can apply what I have learnt about Pointillism</w:t>
            </w:r>
            <w:r w:rsidRPr="00372A8C">
              <w:rPr>
                <w:spacing w:val="40"/>
                <w:sz w:val="17"/>
                <w:szCs w:val="17"/>
              </w:rPr>
              <w:t xml:space="preserve"> </w:t>
            </w:r>
            <w:r w:rsidRPr="00372A8C">
              <w:rPr>
                <w:sz w:val="17"/>
                <w:szCs w:val="17"/>
              </w:rPr>
              <w:t>to create my own piece of artwork</w:t>
            </w:r>
          </w:p>
          <w:p w14:paraId="38DF223B" w14:textId="0DE505F8" w:rsidR="00372A8C" w:rsidRPr="00B41A21" w:rsidRDefault="00372A8C" w:rsidP="00AC01D2">
            <w:pPr>
              <w:pStyle w:val="ListParagraph"/>
              <w:numPr>
                <w:ilvl w:val="0"/>
                <w:numId w:val="10"/>
              </w:numPr>
              <w:shd w:val="clear" w:color="auto" w:fill="E18BE1"/>
              <w:spacing w:after="0" w:line="240" w:lineRule="auto"/>
              <w:ind w:left="357" w:hanging="357"/>
              <w:rPr>
                <w:rFonts w:ascii="Verdana" w:hAnsi="Verdana" w:cs="Verdana"/>
                <w:lang w:val="en-US"/>
              </w:rPr>
            </w:pPr>
            <w:r w:rsidRPr="00372A8C">
              <w:rPr>
                <w:spacing w:val="-2"/>
                <w:w w:val="105"/>
                <w:sz w:val="17"/>
                <w:szCs w:val="17"/>
              </w:rPr>
              <w:t>I</w:t>
            </w:r>
            <w:r w:rsidRPr="00372A8C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spacing w:val="-2"/>
                <w:w w:val="105"/>
                <w:sz w:val="17"/>
                <w:szCs w:val="17"/>
              </w:rPr>
              <w:t>can</w:t>
            </w:r>
            <w:r w:rsidRPr="00372A8C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spacing w:val="-2"/>
                <w:w w:val="105"/>
                <w:sz w:val="17"/>
                <w:szCs w:val="17"/>
              </w:rPr>
              <w:t>evaluate</w:t>
            </w:r>
            <w:r w:rsidRPr="00372A8C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spacing w:val="-2"/>
                <w:w w:val="105"/>
                <w:sz w:val="17"/>
                <w:szCs w:val="17"/>
              </w:rPr>
              <w:t>my</w:t>
            </w:r>
            <w:r w:rsidRPr="00372A8C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spacing w:val="-2"/>
                <w:w w:val="105"/>
                <w:sz w:val="17"/>
                <w:szCs w:val="17"/>
              </w:rPr>
              <w:t>finished</w:t>
            </w:r>
            <w:r w:rsidRPr="00372A8C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spacing w:val="-2"/>
                <w:w w:val="105"/>
                <w:sz w:val="17"/>
                <w:szCs w:val="17"/>
              </w:rPr>
              <w:t>artwork</w:t>
            </w:r>
            <w:r w:rsidRPr="00372A8C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spacing w:val="-2"/>
                <w:w w:val="105"/>
                <w:sz w:val="17"/>
                <w:szCs w:val="17"/>
              </w:rPr>
              <w:t>and</w:t>
            </w:r>
            <w:r w:rsidRPr="00372A8C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Pr="00372A8C">
              <w:rPr>
                <w:spacing w:val="-2"/>
                <w:w w:val="105"/>
                <w:sz w:val="17"/>
                <w:szCs w:val="17"/>
              </w:rPr>
              <w:t>compare</w:t>
            </w:r>
            <w:r w:rsidRPr="00372A8C">
              <w:rPr>
                <w:w w:val="105"/>
                <w:sz w:val="17"/>
                <w:szCs w:val="17"/>
              </w:rPr>
              <w:t xml:space="preserve"> it to that of my peers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5EDC5" w14:textId="6C74B662" w:rsidR="00932513" w:rsidRPr="002A1A45" w:rsidRDefault="00932513" w:rsidP="004B40C9">
            <w:pPr>
              <w:pStyle w:val="TableStyle2"/>
              <w:shd w:val="clear" w:color="auto" w:fill="B4C6E7" w:themeFill="accent1" w:themeFillTint="66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</w:pPr>
            <w:r w:rsidRPr="004B40C9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 xml:space="preserve">3D &amp; </w:t>
            </w:r>
            <w:proofErr w:type="spellStart"/>
            <w:r w:rsidRPr="004B40C9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>Sculpture-Recycled</w:t>
            </w:r>
            <w:proofErr w:type="spellEnd"/>
            <w:r w:rsidRPr="004B40C9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  <w:t xml:space="preserve"> Art</w:t>
            </w:r>
          </w:p>
          <w:p w14:paraId="475F60A7" w14:textId="77777777" w:rsidR="00932513" w:rsidRPr="002A1A45" w:rsidRDefault="00932513" w:rsidP="004B40C9">
            <w:pPr>
              <w:pStyle w:val="TableStyle2"/>
              <w:shd w:val="clear" w:color="auto" w:fill="B4C6E7" w:themeFill="accent1" w:themeFillTint="66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s-ES"/>
              </w:rPr>
            </w:pPr>
          </w:p>
          <w:p w14:paraId="25D68B3F" w14:textId="15295257" w:rsidR="00880352" w:rsidRPr="003B08D2" w:rsidRDefault="003B08D2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sz w:val="17"/>
                <w:szCs w:val="17"/>
              </w:rPr>
              <w:t>E</w:t>
            </w:r>
            <w:r w:rsidR="00880352" w:rsidRPr="003B08D2">
              <w:rPr>
                <w:w w:val="105"/>
                <w:sz w:val="17"/>
                <w:szCs w:val="17"/>
              </w:rPr>
              <w:t>xperiment</w:t>
            </w:r>
            <w:r w:rsidR="00880352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880352" w:rsidRPr="003B08D2">
              <w:rPr>
                <w:w w:val="105"/>
                <w:sz w:val="17"/>
                <w:szCs w:val="17"/>
              </w:rPr>
              <w:t>with</w:t>
            </w:r>
            <w:r w:rsidR="00880352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880352" w:rsidRPr="003B08D2">
              <w:rPr>
                <w:w w:val="105"/>
                <w:sz w:val="17"/>
                <w:szCs w:val="17"/>
              </w:rPr>
              <w:t>different</w:t>
            </w:r>
            <w:r w:rsidR="00880352" w:rsidRPr="003B08D2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="00880352" w:rsidRPr="003B08D2">
              <w:rPr>
                <w:w w:val="105"/>
                <w:sz w:val="17"/>
                <w:szCs w:val="17"/>
              </w:rPr>
              <w:t>ways</w:t>
            </w:r>
            <w:r w:rsidR="00880352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to</w:t>
            </w:r>
            <w:r w:rsidR="00880352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880352" w:rsidRPr="003B08D2">
              <w:rPr>
                <w:w w:val="105"/>
                <w:sz w:val="17"/>
                <w:szCs w:val="17"/>
              </w:rPr>
              <w:t>join materials to make a 3-D piece of art</w:t>
            </w:r>
            <w:r>
              <w:rPr>
                <w:w w:val="105"/>
                <w:sz w:val="17"/>
                <w:szCs w:val="17"/>
              </w:rPr>
              <w:t>.</w:t>
            </w:r>
          </w:p>
          <w:p w14:paraId="32A8B51F" w14:textId="0BB9DABF" w:rsidR="00880352" w:rsidRPr="003B08D2" w:rsidRDefault="003B08D2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</w:t>
            </w:r>
            <w:r w:rsidR="00880352" w:rsidRPr="003B08D2">
              <w:rPr>
                <w:sz w:val="17"/>
                <w:szCs w:val="17"/>
              </w:rPr>
              <w:t>elect a suitable joining method when</w:t>
            </w:r>
            <w:r w:rsidR="00880352" w:rsidRPr="003B08D2">
              <w:rPr>
                <w:spacing w:val="40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working with different materials</w:t>
            </w:r>
            <w:r w:rsidR="003B7668">
              <w:rPr>
                <w:sz w:val="17"/>
                <w:szCs w:val="17"/>
              </w:rPr>
              <w:t>.</w:t>
            </w:r>
          </w:p>
          <w:p w14:paraId="0D3939CF" w14:textId="3AACA16E" w:rsidR="00880352" w:rsidRPr="003B08D2" w:rsidRDefault="003B7668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</w:t>
            </w:r>
            <w:r w:rsidR="00880352" w:rsidRPr="003B08D2">
              <w:rPr>
                <w:sz w:val="17"/>
                <w:szCs w:val="17"/>
              </w:rPr>
              <w:t>ook at different materials and make</w:t>
            </w:r>
            <w:r w:rsidR="00880352" w:rsidRPr="003B08D2">
              <w:rPr>
                <w:spacing w:val="40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 xml:space="preserve">suggestions about how </w:t>
            </w:r>
            <w:r>
              <w:rPr>
                <w:sz w:val="17"/>
                <w:szCs w:val="17"/>
              </w:rPr>
              <w:t>to</w:t>
            </w:r>
            <w:r w:rsidR="00880352" w:rsidRPr="003B08D2">
              <w:rPr>
                <w:sz w:val="17"/>
                <w:szCs w:val="17"/>
              </w:rPr>
              <w:t xml:space="preserve"> use them in </w:t>
            </w:r>
            <w:r>
              <w:rPr>
                <w:sz w:val="17"/>
                <w:szCs w:val="17"/>
              </w:rPr>
              <w:t xml:space="preserve">own </w:t>
            </w:r>
            <w:r w:rsidR="00880352" w:rsidRPr="003B08D2">
              <w:rPr>
                <w:spacing w:val="-2"/>
                <w:sz w:val="17"/>
                <w:szCs w:val="17"/>
              </w:rPr>
              <w:t>artwork</w:t>
            </w:r>
            <w:r>
              <w:rPr>
                <w:spacing w:val="-2"/>
                <w:sz w:val="17"/>
                <w:szCs w:val="17"/>
              </w:rPr>
              <w:t>.</w:t>
            </w:r>
          </w:p>
          <w:p w14:paraId="676B81FA" w14:textId="1E382DF4" w:rsidR="00880352" w:rsidRPr="003B08D2" w:rsidRDefault="003B7668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</w:t>
            </w:r>
            <w:r w:rsidR="00880352" w:rsidRPr="003B08D2">
              <w:rPr>
                <w:sz w:val="17"/>
                <w:szCs w:val="17"/>
              </w:rPr>
              <w:t>se</w:t>
            </w:r>
            <w:r w:rsidR="00880352" w:rsidRPr="003B08D2">
              <w:rPr>
                <w:spacing w:val="-2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a</w:t>
            </w:r>
            <w:r w:rsidR="00880352" w:rsidRPr="003B08D2">
              <w:rPr>
                <w:spacing w:val="-2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material’s</w:t>
            </w:r>
            <w:r w:rsidR="00880352" w:rsidRPr="003B08D2">
              <w:rPr>
                <w:spacing w:val="-2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existing</w:t>
            </w:r>
            <w:r w:rsidR="00880352" w:rsidRPr="003B08D2">
              <w:rPr>
                <w:spacing w:val="-2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shape</w:t>
            </w:r>
            <w:r w:rsidR="00880352" w:rsidRPr="003B08D2">
              <w:rPr>
                <w:spacing w:val="-2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to</w:t>
            </w:r>
            <w:r w:rsidR="00880352" w:rsidRPr="003B08D2">
              <w:rPr>
                <w:spacing w:val="-2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inspire</w:t>
            </w:r>
            <w:r>
              <w:rPr>
                <w:spacing w:val="40"/>
                <w:sz w:val="17"/>
                <w:szCs w:val="17"/>
              </w:rPr>
              <w:t xml:space="preserve"> own</w:t>
            </w:r>
            <w:r w:rsidR="00880352" w:rsidRPr="003B08D2">
              <w:rPr>
                <w:spacing w:val="-2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artwork</w:t>
            </w:r>
            <w:r>
              <w:rPr>
                <w:sz w:val="17"/>
                <w:szCs w:val="17"/>
              </w:rPr>
              <w:t>.</w:t>
            </w:r>
          </w:p>
          <w:p w14:paraId="7E1578F4" w14:textId="02D57FB8" w:rsidR="00880352" w:rsidRPr="00805F8E" w:rsidRDefault="003B7668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C</w:t>
            </w:r>
            <w:r w:rsidR="00880352" w:rsidRPr="003B08D2">
              <w:rPr>
                <w:sz w:val="17"/>
                <w:szCs w:val="17"/>
              </w:rPr>
              <w:t>reate</w:t>
            </w:r>
            <w:r w:rsidR="00880352" w:rsidRPr="003B08D2">
              <w:rPr>
                <w:spacing w:val="-1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a</w:t>
            </w:r>
            <w:r w:rsidR="00880352" w:rsidRPr="003B08D2">
              <w:rPr>
                <w:spacing w:val="-1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simple</w:t>
            </w:r>
            <w:r w:rsidR="00880352" w:rsidRPr="003B08D2">
              <w:rPr>
                <w:spacing w:val="-1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animal</w:t>
            </w:r>
            <w:r w:rsidR="00880352" w:rsidRPr="003B08D2">
              <w:rPr>
                <w:spacing w:val="-1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sculpture</w:t>
            </w:r>
            <w:r w:rsidR="00880352" w:rsidRPr="003B08D2">
              <w:rPr>
                <w:spacing w:val="-1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from</w:t>
            </w:r>
            <w:r w:rsidR="00880352" w:rsidRPr="003B08D2">
              <w:rPr>
                <w:spacing w:val="40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recycled</w:t>
            </w:r>
            <w:r w:rsidR="00880352" w:rsidRPr="003B08D2">
              <w:rPr>
                <w:spacing w:val="-2"/>
                <w:sz w:val="17"/>
                <w:szCs w:val="17"/>
              </w:rPr>
              <w:t xml:space="preserve"> </w:t>
            </w:r>
            <w:r w:rsidR="00880352" w:rsidRPr="003B08D2">
              <w:rPr>
                <w:sz w:val="17"/>
                <w:szCs w:val="17"/>
              </w:rPr>
              <w:t>materials</w:t>
            </w:r>
            <w:r>
              <w:rPr>
                <w:sz w:val="17"/>
                <w:szCs w:val="17"/>
              </w:rPr>
              <w:t>.</w:t>
            </w:r>
          </w:p>
          <w:p w14:paraId="04C7824F" w14:textId="10B4B13F" w:rsidR="00805F8E" w:rsidRPr="003B08D2" w:rsidRDefault="00805F8E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Select </w:t>
            </w:r>
            <w:r w:rsidR="00AC73D8">
              <w:rPr>
                <w:sz w:val="17"/>
                <w:szCs w:val="17"/>
              </w:rPr>
              <w:t>a suitable type of paint to finish own art work.</w:t>
            </w:r>
          </w:p>
          <w:p w14:paraId="18CE362F" w14:textId="06E6A418" w:rsidR="00A31903" w:rsidRPr="003B08D2" w:rsidRDefault="003B7668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sz w:val="17"/>
                <w:szCs w:val="17"/>
              </w:rPr>
              <w:t>E</w:t>
            </w:r>
            <w:r w:rsidR="00A31903" w:rsidRPr="003B08D2">
              <w:rPr>
                <w:w w:val="105"/>
                <w:sz w:val="17"/>
                <w:szCs w:val="17"/>
              </w:rPr>
              <w:t>xplore</w:t>
            </w:r>
            <w:r w:rsidR="00A31903" w:rsidRPr="003B08D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different</w:t>
            </w:r>
            <w:r w:rsidR="00A31903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pieces</w:t>
            </w:r>
            <w:r w:rsidR="00A31903" w:rsidRPr="003B08D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of</w:t>
            </w:r>
            <w:r w:rsidR="00A31903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recycled</w:t>
            </w:r>
            <w:r w:rsidR="00A31903" w:rsidRPr="003B08D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spacing w:val="-5"/>
                <w:w w:val="105"/>
                <w:sz w:val="17"/>
                <w:szCs w:val="17"/>
              </w:rPr>
              <w:t>art</w:t>
            </w:r>
            <w:r>
              <w:rPr>
                <w:spacing w:val="-5"/>
                <w:w w:val="105"/>
                <w:sz w:val="17"/>
                <w:szCs w:val="17"/>
              </w:rPr>
              <w:t>.</w:t>
            </w:r>
          </w:p>
          <w:p w14:paraId="3A016132" w14:textId="70CBD187" w:rsidR="00A31903" w:rsidRPr="003B08D2" w:rsidRDefault="003B7668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sz w:val="17"/>
                <w:szCs w:val="17"/>
              </w:rPr>
              <w:t>C</w:t>
            </w:r>
            <w:r w:rsidR="00A31903" w:rsidRPr="003B08D2">
              <w:rPr>
                <w:w w:val="105"/>
                <w:sz w:val="17"/>
                <w:szCs w:val="17"/>
              </w:rPr>
              <w:t>omment</w:t>
            </w:r>
            <w:r w:rsidR="00A31903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on</w:t>
            </w:r>
            <w:r w:rsidR="00A31903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the</w:t>
            </w:r>
            <w:r w:rsidR="00A31903" w:rsidRPr="003B08D2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message</w:t>
            </w:r>
            <w:r w:rsidR="00A31903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that</w:t>
            </w:r>
            <w:r w:rsidR="00A31903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a</w:t>
            </w:r>
            <w:r w:rsidR="00A31903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piece</w:t>
            </w:r>
            <w:r w:rsidR="00A31903" w:rsidRPr="003B08D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of</w:t>
            </w:r>
            <w:r w:rsidR="00A31903" w:rsidRPr="003B08D2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="00A31903" w:rsidRPr="003B08D2">
              <w:rPr>
                <w:w w:val="105"/>
                <w:sz w:val="17"/>
                <w:szCs w:val="17"/>
              </w:rPr>
              <w:t>art might be portraying</w:t>
            </w:r>
            <w:r>
              <w:rPr>
                <w:w w:val="105"/>
                <w:sz w:val="17"/>
                <w:szCs w:val="17"/>
              </w:rPr>
              <w:t>.</w:t>
            </w:r>
          </w:p>
          <w:p w14:paraId="30D2EE6E" w14:textId="3B789CC8" w:rsidR="00A31903" w:rsidRPr="00BE4167" w:rsidRDefault="003B7668" w:rsidP="00AC01D2">
            <w:pPr>
              <w:pStyle w:val="ListParagraph"/>
              <w:numPr>
                <w:ilvl w:val="0"/>
                <w:numId w:val="11"/>
              </w:numPr>
              <w:shd w:val="clear" w:color="auto" w:fill="B4C6E7" w:themeFill="accent1" w:themeFillTint="66"/>
              <w:spacing w:after="0" w:line="240" w:lineRule="auto"/>
              <w:ind w:left="357" w:hanging="357"/>
              <w:rPr>
                <w:b/>
                <w:sz w:val="19"/>
                <w:szCs w:val="19"/>
              </w:rPr>
            </w:pPr>
            <w:r>
              <w:rPr>
                <w:sz w:val="17"/>
                <w:szCs w:val="17"/>
              </w:rPr>
              <w:t>S</w:t>
            </w:r>
            <w:r w:rsidR="00A31903" w:rsidRPr="003B08D2">
              <w:rPr>
                <w:sz w:val="17"/>
                <w:szCs w:val="17"/>
              </w:rPr>
              <w:t>ay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z w:val="17"/>
                <w:szCs w:val="17"/>
              </w:rPr>
              <w:t>if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4B40C9">
              <w:rPr>
                <w:sz w:val="17"/>
                <w:szCs w:val="17"/>
              </w:rPr>
              <w:t xml:space="preserve">they </w:t>
            </w:r>
            <w:r w:rsidR="00A31903" w:rsidRPr="003B08D2">
              <w:rPr>
                <w:sz w:val="17"/>
                <w:szCs w:val="17"/>
              </w:rPr>
              <w:t>like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z w:val="17"/>
                <w:szCs w:val="17"/>
              </w:rPr>
              <w:t>or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z w:val="17"/>
                <w:szCs w:val="17"/>
              </w:rPr>
              <w:t>dislike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z w:val="17"/>
                <w:szCs w:val="17"/>
              </w:rPr>
              <w:t>a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z w:val="17"/>
                <w:szCs w:val="17"/>
              </w:rPr>
              <w:t>piece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z w:val="17"/>
                <w:szCs w:val="17"/>
              </w:rPr>
              <w:t>of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z w:val="17"/>
                <w:szCs w:val="17"/>
              </w:rPr>
              <w:t>art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z w:val="17"/>
                <w:szCs w:val="17"/>
              </w:rPr>
              <w:t>and</w:t>
            </w:r>
            <w:r w:rsidR="00A31903" w:rsidRPr="003B08D2">
              <w:rPr>
                <w:spacing w:val="3"/>
                <w:sz w:val="17"/>
                <w:szCs w:val="17"/>
              </w:rPr>
              <w:t xml:space="preserve"> </w:t>
            </w:r>
            <w:r w:rsidR="00A31903" w:rsidRPr="003B08D2">
              <w:rPr>
                <w:spacing w:val="-5"/>
                <w:sz w:val="17"/>
                <w:szCs w:val="17"/>
              </w:rPr>
              <w:t>why</w:t>
            </w:r>
            <w:r w:rsidR="004B40C9">
              <w:rPr>
                <w:spacing w:val="-5"/>
                <w:sz w:val="17"/>
                <w:szCs w:val="17"/>
              </w:rPr>
              <w:t>.</w:t>
            </w:r>
          </w:p>
        </w:tc>
      </w:tr>
      <w:tr w:rsidR="00E15CA3" w:rsidRPr="00CE08AE" w14:paraId="2EF52F13" w14:textId="77777777" w:rsidTr="3BD8A93F">
        <w:trPr>
          <w:cantSplit/>
          <w:trHeight w:val="409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6F5459B2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Key People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8BCD1" w14:textId="77777777" w:rsidR="00E15CA3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3AB9EA43" w14:textId="61D21197" w:rsidR="00E15CA3" w:rsidRDefault="3BD8A93F" w:rsidP="3BD8A93F">
            <w:pPr>
              <w:pStyle w:val="TableStyle2"/>
              <w:jc w:val="center"/>
              <w:rPr>
                <w:rFonts w:asciiTheme="minorHAnsi" w:hAnsiTheme="minorHAnsi" w:cstheme="minorBidi"/>
                <w:b/>
                <w:bCs/>
                <w:lang w:val="en-US"/>
              </w:rPr>
            </w:pPr>
            <w:proofErr w:type="spellStart"/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>Hunndertwasser</w:t>
            </w:r>
            <w:proofErr w:type="spellEnd"/>
          </w:p>
          <w:p w14:paraId="37E4EDDC" w14:textId="77777777" w:rsidR="00373C25" w:rsidRDefault="00373C2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2893BBC6" w14:textId="77777777" w:rsidR="00E15CA3" w:rsidRPr="0078011D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359DD" w14:textId="77777777" w:rsidR="00E15CA3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39AFAF07" w14:textId="4B31D02B" w:rsidR="00E01423" w:rsidRDefault="0093251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Seurat &amp; Emily Kngwarreye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77459" w14:textId="77777777" w:rsidR="00355178" w:rsidRDefault="00355178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0C1F7C6E" w14:textId="7F366EEC" w:rsidR="00E15CA3" w:rsidRPr="00CE08AE" w:rsidRDefault="3BD8A93F" w:rsidP="3BD8A93F">
            <w:pPr>
              <w:pStyle w:val="TableStyle2"/>
              <w:jc w:val="center"/>
              <w:rPr>
                <w:rFonts w:asciiTheme="minorHAnsi" w:hAnsiTheme="minorHAnsi" w:cstheme="minorBidi"/>
                <w:b/>
                <w:bCs/>
                <w:lang w:val="en-US"/>
              </w:rPr>
            </w:pPr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 xml:space="preserve">Khalil </w:t>
            </w:r>
            <w:proofErr w:type="spellStart"/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>Chistee</w:t>
            </w:r>
            <w:proofErr w:type="spellEnd"/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 xml:space="preserve"> &amp; Subodh Gupta</w:t>
            </w:r>
          </w:p>
        </w:tc>
      </w:tr>
      <w:tr w:rsidR="00E15CA3" w:rsidRPr="000A382A" w14:paraId="6B55321C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F1BBEB4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BFCD2" w14:textId="0740BB16" w:rsidR="00E15CA3" w:rsidRPr="005F3826" w:rsidRDefault="00D92908" w:rsidP="00F74EF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Stippling, </w:t>
            </w:r>
            <w:r w:rsidR="005F3826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h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atching, </w:t>
            </w:r>
            <w:r w:rsidR="005F3826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ross hatching,</w:t>
            </w:r>
            <w:r w:rsidRPr="005F382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F3826" w:rsidRPr="005F3826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5F3826">
              <w:rPr>
                <w:rFonts w:asciiTheme="minorHAnsi" w:hAnsiTheme="minorHAnsi" w:cstheme="minorHAnsi"/>
                <w:sz w:val="20"/>
                <w:szCs w:val="20"/>
              </w:rPr>
              <w:t>cribbling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="005F3826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b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lending,</w:t>
            </w:r>
            <w:r w:rsidRPr="005F382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F3826" w:rsidRPr="005F3826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5F3826">
              <w:rPr>
                <w:rFonts w:asciiTheme="minorHAnsi" w:hAnsiTheme="minorHAnsi" w:cstheme="minorHAnsi"/>
                <w:sz w:val="20"/>
                <w:szCs w:val="20"/>
              </w:rPr>
              <w:t>ketch</w:t>
            </w:r>
            <w:r w:rsidR="005F3826" w:rsidRPr="005F382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F3826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charcoal, composition, proportion,</w:t>
            </w:r>
            <w:r w:rsidR="005F3826" w:rsidRPr="005F3826">
              <w:rPr>
                <w:rFonts w:asciiTheme="minorHAnsi" w:hAnsiTheme="minorHAnsi" w:cstheme="minorHAnsi"/>
                <w:sz w:val="20"/>
                <w:szCs w:val="20"/>
              </w:rPr>
              <w:t xml:space="preserve"> smudging, scaled up, sketch, </w:t>
            </w:r>
            <w:r w:rsidR="005F3826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texture, tone</w:t>
            </w:r>
          </w:p>
          <w:p w14:paraId="246663F7" w14:textId="77777777" w:rsidR="005F3826" w:rsidRDefault="005F3826" w:rsidP="00F74EF0">
            <w:pPr>
              <w:jc w:val="both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</w:p>
          <w:p w14:paraId="65B1F9F5" w14:textId="77777777" w:rsidR="005F3826" w:rsidRDefault="005F3826" w:rsidP="00F74EF0">
            <w:pPr>
              <w:jc w:val="both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</w:p>
          <w:p w14:paraId="366FA7DA" w14:textId="72698808" w:rsidR="005F3826" w:rsidRPr="00CE08AE" w:rsidRDefault="005F3826" w:rsidP="00F74EF0">
            <w:pPr>
              <w:jc w:val="both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19799" w14:textId="1B7A00F1" w:rsidR="00E15CA3" w:rsidRPr="007848A4" w:rsidRDefault="007848A4" w:rsidP="00F74EF0">
            <w:pPr>
              <w:jc w:val="both"/>
              <w:rPr>
                <w:rFonts w:ascii="Calibri" w:hAnsi="Calibri" w:cstheme="minorHAnsi"/>
                <w:color w:val="7030A0"/>
                <w:sz w:val="20"/>
                <w:szCs w:val="20"/>
              </w:rPr>
            </w:pP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Portrait, landscape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hadow,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tint, shade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exture,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ontrasting,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ivid,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uted,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ormal,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atterned,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abstract,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etailed,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igurative,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hree dimensional (3D),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rid,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echnique,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ark-making,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composition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dabbing paint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tippling paint,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7848A4">
              <w:rPr>
                <w:rFonts w:asciiTheme="minorHAnsi" w:hAnsiTheme="minorHAnsi" w:cstheme="minorHAnsi"/>
                <w:sz w:val="20"/>
                <w:szCs w:val="20"/>
              </w:rPr>
              <w:t xml:space="preserve">aint wash,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pointillism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18FC4" w14:textId="52587A84" w:rsidR="00E15CA3" w:rsidRPr="004A5486" w:rsidRDefault="004A5486" w:rsidP="00F74EF0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proofErr w:type="spellStart"/>
            <w:r w:rsidRPr="004A5486">
              <w:rPr>
                <w:rFonts w:asciiTheme="minorHAnsi" w:hAnsiTheme="minorHAnsi" w:cstheme="minorHAnsi"/>
                <w:sz w:val="20"/>
                <w:szCs w:val="20"/>
              </w:rPr>
              <w:t>Visualisation</w:t>
            </w:r>
            <w:proofErr w:type="spellEnd"/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wo-dimensional (2D),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three-dimensional (3D), organic shape, sculpture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one,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form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arving,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odel,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hollow,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igurative,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bstract,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q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uarry,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exture,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surface, join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liers,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emplate,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ecure,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esh, 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found objects,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ypography,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 xml:space="preserve">elding,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4A5486">
              <w:rPr>
                <w:rFonts w:asciiTheme="minorHAnsi" w:hAnsiTheme="minorHAnsi" w:cstheme="minorHAnsi"/>
                <w:sz w:val="20"/>
                <w:szCs w:val="20"/>
              </w:rPr>
              <w:t>eaving</w:t>
            </w:r>
          </w:p>
        </w:tc>
      </w:tr>
      <w:tr w:rsidR="00E15CA3" w:rsidRPr="00567D66" w14:paraId="6DB50A8D" w14:textId="77777777" w:rsidTr="3BD8A93F">
        <w:trPr>
          <w:trHeight w:val="18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04931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Y4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4C1BA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78F01C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03F9C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E15CA3" w:rsidRPr="00370FF2" w14:paraId="0B55B541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562BCFB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47F8C977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E55C3BB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B42AD2F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37FAAC28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6AB4A55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144F6384" w14:textId="77777777" w:rsidR="00E15CA3" w:rsidRPr="00370FF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E599" w:themeFill="accent4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C69C7" w14:textId="5D7218BF" w:rsidR="00E15CA3" w:rsidRDefault="00DD0E1F" w:rsidP="00DD0E1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Craft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 xml:space="preserve"> &amp; </w:t>
            </w:r>
            <w:proofErr w:type="spellStart"/>
            <w:r w:rsidRPr="00446695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Design-Jewe</w:t>
            </w:r>
            <w:r w:rsidR="00446695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l</w:t>
            </w:r>
            <w:r w:rsidRPr="00446695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lery</w:t>
            </w:r>
            <w:proofErr w:type="spellEnd"/>
            <w:r w:rsidR="00446695" w:rsidRPr="00446695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 w:rsidR="00446695" w:rsidRPr="00446695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Designers</w:t>
            </w:r>
            <w:proofErr w:type="spellEnd"/>
          </w:p>
          <w:p w14:paraId="0F64F719" w14:textId="77777777" w:rsidR="00D811D5" w:rsidRDefault="00D811D5" w:rsidP="00DD0E1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</w:pPr>
          </w:p>
          <w:p w14:paraId="2F6845B0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 xml:space="preserve">Understand </w:t>
            </w:r>
            <w:proofErr w:type="spellStart"/>
            <w:r w:rsidRPr="00D811D5">
              <w:rPr>
                <w:sz w:val="18"/>
                <w:szCs w:val="18"/>
              </w:rPr>
              <w:t>jewellery</w:t>
            </w:r>
            <w:proofErr w:type="spellEnd"/>
            <w:r w:rsidRPr="00D811D5">
              <w:rPr>
                <w:sz w:val="18"/>
                <w:szCs w:val="18"/>
              </w:rPr>
              <w:t xml:space="preserve"> was made throughout history.</w:t>
            </w:r>
          </w:p>
          <w:p w14:paraId="4E462EFA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proofErr w:type="spellStart"/>
            <w:r w:rsidRPr="00D811D5">
              <w:rPr>
                <w:sz w:val="18"/>
                <w:szCs w:val="18"/>
              </w:rPr>
              <w:t>Recognise</w:t>
            </w:r>
            <w:proofErr w:type="spellEnd"/>
            <w:r w:rsidRPr="00D811D5">
              <w:rPr>
                <w:sz w:val="18"/>
                <w:szCs w:val="18"/>
              </w:rPr>
              <w:t xml:space="preserve"> </w:t>
            </w:r>
            <w:proofErr w:type="spellStart"/>
            <w:r w:rsidRPr="00D811D5">
              <w:rPr>
                <w:sz w:val="18"/>
                <w:szCs w:val="18"/>
              </w:rPr>
              <w:t>jewellery</w:t>
            </w:r>
            <w:proofErr w:type="spellEnd"/>
            <w:r w:rsidRPr="00D811D5">
              <w:rPr>
                <w:sz w:val="18"/>
                <w:szCs w:val="18"/>
              </w:rPr>
              <w:t xml:space="preserve"> from different ancient </w:t>
            </w:r>
            <w:proofErr w:type="spellStart"/>
            <w:r w:rsidRPr="00D811D5">
              <w:rPr>
                <w:sz w:val="18"/>
                <w:szCs w:val="18"/>
              </w:rPr>
              <w:t>civilisations</w:t>
            </w:r>
            <w:proofErr w:type="spellEnd"/>
            <w:r w:rsidRPr="00D811D5">
              <w:rPr>
                <w:sz w:val="18"/>
                <w:szCs w:val="18"/>
              </w:rPr>
              <w:t xml:space="preserve">. </w:t>
            </w:r>
          </w:p>
          <w:p w14:paraId="758515F1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 xml:space="preserve">Explain the </w:t>
            </w:r>
            <w:proofErr w:type="spellStart"/>
            <w:r w:rsidRPr="00D811D5">
              <w:rPr>
                <w:sz w:val="18"/>
                <w:szCs w:val="18"/>
              </w:rPr>
              <w:t>colours</w:t>
            </w:r>
            <w:proofErr w:type="spellEnd"/>
            <w:r w:rsidRPr="00D811D5">
              <w:rPr>
                <w:sz w:val="18"/>
                <w:szCs w:val="18"/>
              </w:rPr>
              <w:t xml:space="preserve"> and designs of ancient </w:t>
            </w:r>
            <w:proofErr w:type="spellStart"/>
            <w:r w:rsidRPr="00D811D5">
              <w:rPr>
                <w:sz w:val="18"/>
                <w:szCs w:val="18"/>
              </w:rPr>
              <w:t>jewellery</w:t>
            </w:r>
            <w:proofErr w:type="spellEnd"/>
            <w:r w:rsidRPr="00D811D5">
              <w:rPr>
                <w:sz w:val="18"/>
                <w:szCs w:val="18"/>
              </w:rPr>
              <w:t>.</w:t>
            </w:r>
          </w:p>
          <w:p w14:paraId="0DA7B8B0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 xml:space="preserve">Understand what gemstones are and where they come from. </w:t>
            </w:r>
          </w:p>
          <w:p w14:paraId="7664EE68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 xml:space="preserve">List some rare gems used in </w:t>
            </w:r>
            <w:proofErr w:type="spellStart"/>
            <w:r w:rsidRPr="00D811D5">
              <w:rPr>
                <w:sz w:val="18"/>
                <w:szCs w:val="18"/>
              </w:rPr>
              <w:t>jewellery</w:t>
            </w:r>
            <w:proofErr w:type="spellEnd"/>
            <w:r w:rsidRPr="00D811D5">
              <w:rPr>
                <w:sz w:val="18"/>
                <w:szCs w:val="18"/>
              </w:rPr>
              <w:t>.</w:t>
            </w:r>
          </w:p>
          <w:p w14:paraId="191B0E02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 xml:space="preserve">Create their own unique gemstones using pattern and </w:t>
            </w:r>
            <w:proofErr w:type="spellStart"/>
            <w:r w:rsidRPr="00D811D5">
              <w:rPr>
                <w:sz w:val="18"/>
                <w:szCs w:val="18"/>
              </w:rPr>
              <w:t>colour</w:t>
            </w:r>
            <w:proofErr w:type="spellEnd"/>
            <w:r w:rsidRPr="00D811D5">
              <w:rPr>
                <w:sz w:val="18"/>
                <w:szCs w:val="18"/>
              </w:rPr>
              <w:t xml:space="preserve"> combinations.</w:t>
            </w:r>
          </w:p>
          <w:p w14:paraId="3DF530E1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>Explain what Tiffany &amp; Co. and Bulgari are.</w:t>
            </w:r>
          </w:p>
          <w:p w14:paraId="0260EC87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 xml:space="preserve">Describe the appearance of some famous </w:t>
            </w:r>
            <w:proofErr w:type="spellStart"/>
            <w:r w:rsidRPr="00D811D5">
              <w:rPr>
                <w:sz w:val="18"/>
                <w:szCs w:val="18"/>
              </w:rPr>
              <w:t>jewellery</w:t>
            </w:r>
            <w:proofErr w:type="spellEnd"/>
            <w:r w:rsidRPr="00D811D5">
              <w:rPr>
                <w:sz w:val="18"/>
                <w:szCs w:val="18"/>
              </w:rPr>
              <w:t>, including the patterns and materials used.</w:t>
            </w:r>
          </w:p>
          <w:p w14:paraId="5B5EA0C7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>Make pendants/bracelets for their own use.</w:t>
            </w:r>
          </w:p>
          <w:p w14:paraId="584AD2CD" w14:textId="77777777" w:rsidR="00D811D5" w:rsidRPr="00D811D5" w:rsidRDefault="00D811D5" w:rsidP="00AC01D2">
            <w:pPr>
              <w:pStyle w:val="NoSpacing"/>
              <w:numPr>
                <w:ilvl w:val="0"/>
                <w:numId w:val="15"/>
              </w:numPr>
              <w:ind w:left="357" w:hanging="357"/>
              <w:rPr>
                <w:sz w:val="18"/>
                <w:szCs w:val="18"/>
              </w:rPr>
            </w:pPr>
            <w:r w:rsidRPr="00D811D5">
              <w:rPr>
                <w:sz w:val="18"/>
                <w:szCs w:val="18"/>
              </w:rPr>
              <w:t>Use a range of artistic skills to design their art skills.</w:t>
            </w:r>
          </w:p>
          <w:p w14:paraId="0206DDC9" w14:textId="5CF10F7D" w:rsidR="00D811D5" w:rsidRPr="00AD5CFE" w:rsidRDefault="00D811D5" w:rsidP="00D811D5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18B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05001" w14:textId="0BB297B1" w:rsidR="00F532A0" w:rsidRDefault="000164CB" w:rsidP="00613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E18BE1"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61324C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  <w:bdr w:val="none" w:sz="0" w:space="0" w:color="auto"/>
                <w:lang w:val="en-GB" w:eastAsia="en-GB"/>
              </w:rPr>
              <w:t>Painting-</w:t>
            </w:r>
            <w:r w:rsidR="00F532A0" w:rsidRPr="0061324C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  <w:bdr w:val="none" w:sz="0" w:space="0" w:color="auto"/>
                <w:lang w:val="en-GB" w:eastAsia="en-GB"/>
              </w:rPr>
              <w:t xml:space="preserve"> </w:t>
            </w:r>
            <w:r w:rsidR="0061324C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  <w:bdr w:val="none" w:sz="0" w:space="0" w:color="auto"/>
                <w:lang w:val="en-GB" w:eastAsia="en-GB"/>
              </w:rPr>
              <w:t>Wallpaper Printing</w:t>
            </w:r>
          </w:p>
          <w:p w14:paraId="7CA6E0BB" w14:textId="7A00A3CC" w:rsidR="00C55AA5" w:rsidRPr="00461522" w:rsidRDefault="00FB7D7E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w w:val="105"/>
                <w:sz w:val="17"/>
                <w:szCs w:val="17"/>
              </w:rPr>
              <w:t>R</w:t>
            </w:r>
            <w:r w:rsidR="00C55AA5" w:rsidRPr="00461522">
              <w:rPr>
                <w:w w:val="105"/>
                <w:sz w:val="17"/>
                <w:szCs w:val="17"/>
              </w:rPr>
              <w:t>ecreate</w:t>
            </w:r>
            <w:r w:rsidR="00C55AA5"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w w:val="105"/>
                <w:sz w:val="17"/>
                <w:szCs w:val="17"/>
              </w:rPr>
              <w:t>a</w:t>
            </w:r>
            <w:r w:rsidR="00C55AA5"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w w:val="105"/>
                <w:sz w:val="17"/>
                <w:szCs w:val="17"/>
              </w:rPr>
              <w:t>wallpaper</w:t>
            </w:r>
            <w:r w:rsidR="00C55AA5" w:rsidRPr="00461522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w w:val="105"/>
                <w:sz w:val="17"/>
                <w:szCs w:val="17"/>
              </w:rPr>
              <w:t>pattern</w:t>
            </w:r>
            <w:r w:rsidR="00C55AA5"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w w:val="105"/>
                <w:sz w:val="17"/>
                <w:szCs w:val="17"/>
              </w:rPr>
              <w:t>in</w:t>
            </w:r>
            <w:r w:rsidR="00C55AA5"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w w:val="105"/>
                <w:sz w:val="17"/>
                <w:szCs w:val="17"/>
              </w:rPr>
              <w:t>the</w:t>
            </w:r>
            <w:r w:rsidR="00C55AA5"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w w:val="105"/>
                <w:sz w:val="17"/>
                <w:szCs w:val="17"/>
              </w:rPr>
              <w:t>style</w:t>
            </w:r>
            <w:r w:rsidR="00C55AA5"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w w:val="105"/>
                <w:sz w:val="17"/>
                <w:szCs w:val="17"/>
              </w:rPr>
              <w:t>of William</w:t>
            </w:r>
            <w:r w:rsidR="00C55AA5" w:rsidRPr="00461522">
              <w:rPr>
                <w:spacing w:val="-4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w w:val="105"/>
                <w:sz w:val="17"/>
                <w:szCs w:val="17"/>
              </w:rPr>
              <w:t>Morris</w:t>
            </w:r>
            <w:r w:rsidRPr="00461522">
              <w:rPr>
                <w:w w:val="105"/>
                <w:sz w:val="17"/>
                <w:szCs w:val="17"/>
              </w:rPr>
              <w:t>.</w:t>
            </w:r>
          </w:p>
          <w:p w14:paraId="7995C20A" w14:textId="12107E19" w:rsidR="00C55AA5" w:rsidRPr="00461522" w:rsidRDefault="002E500E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spacing w:val="-2"/>
                <w:w w:val="105"/>
                <w:sz w:val="17"/>
                <w:szCs w:val="17"/>
              </w:rPr>
              <w:t>U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se</w:t>
            </w:r>
            <w:r w:rsidR="00C55AA5" w:rsidRPr="00461522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careful</w:t>
            </w:r>
            <w:r w:rsidR="00C55AA5" w:rsidRPr="00461522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observation</w:t>
            </w:r>
            <w:r w:rsidR="00C55AA5" w:rsidRPr="00461522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skills</w:t>
            </w:r>
            <w:r w:rsidR="00C55AA5" w:rsidRPr="00461522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to</w:t>
            </w:r>
            <w:r w:rsidR="00C55AA5" w:rsidRPr="00461522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create</w:t>
            </w:r>
            <w:r w:rsidR="00C55AA5" w:rsidRPr="00461522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a</w:t>
            </w:r>
            <w:r w:rsidR="00C55AA5" w:rsidRPr="00461522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still</w:t>
            </w:r>
            <w:r w:rsidR="00C55AA5" w:rsidRPr="00461522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life</w:t>
            </w:r>
            <w:r w:rsidR="00C55AA5" w:rsidRPr="00461522">
              <w:rPr>
                <w:spacing w:val="40"/>
                <w:w w:val="105"/>
                <w:sz w:val="17"/>
                <w:szCs w:val="17"/>
              </w:rPr>
              <w:t xml:space="preserve"> </w:t>
            </w:r>
            <w:r w:rsidR="00C55AA5" w:rsidRPr="00461522">
              <w:rPr>
                <w:spacing w:val="-2"/>
                <w:w w:val="105"/>
                <w:sz w:val="17"/>
                <w:szCs w:val="17"/>
              </w:rPr>
              <w:t>sketch</w:t>
            </w:r>
            <w:r w:rsidRPr="00461522">
              <w:rPr>
                <w:spacing w:val="-2"/>
                <w:w w:val="105"/>
                <w:sz w:val="17"/>
                <w:szCs w:val="17"/>
              </w:rPr>
              <w:t xml:space="preserve"> for </w:t>
            </w:r>
            <w:r w:rsidR="00FB7D7E" w:rsidRPr="00461522">
              <w:rPr>
                <w:spacing w:val="-2"/>
                <w:w w:val="105"/>
                <w:sz w:val="17"/>
                <w:szCs w:val="17"/>
              </w:rPr>
              <w:t>printing inspiration.</w:t>
            </w:r>
          </w:p>
          <w:p w14:paraId="1FFD5241" w14:textId="55C893D5" w:rsidR="00C55AA5" w:rsidRPr="00461522" w:rsidRDefault="002E500E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sz w:val="17"/>
                <w:szCs w:val="17"/>
              </w:rPr>
              <w:t>U</w:t>
            </w:r>
            <w:r w:rsidR="00C55AA5" w:rsidRPr="00461522">
              <w:rPr>
                <w:sz w:val="17"/>
                <w:szCs w:val="17"/>
              </w:rPr>
              <w:t>nderstand how shading is linked to the light source</w:t>
            </w:r>
            <w:r w:rsidR="00C55AA5" w:rsidRPr="00461522">
              <w:rPr>
                <w:spacing w:val="40"/>
                <w:sz w:val="17"/>
                <w:szCs w:val="17"/>
              </w:rPr>
              <w:t xml:space="preserve"> </w:t>
            </w:r>
            <w:r w:rsidR="00C55AA5" w:rsidRPr="00461522">
              <w:rPr>
                <w:sz w:val="17"/>
                <w:szCs w:val="17"/>
              </w:rPr>
              <w:t>in a drawing</w:t>
            </w:r>
          </w:p>
          <w:p w14:paraId="50703B7C" w14:textId="492B16E3" w:rsidR="00C55AA5" w:rsidRPr="00461522" w:rsidRDefault="00C55AA5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w w:val="105"/>
                <w:sz w:val="17"/>
                <w:szCs w:val="17"/>
              </w:rPr>
              <w:t>Identify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repeating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patterns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in</w:t>
            </w:r>
            <w:r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wallpaper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designs</w:t>
            </w:r>
            <w:r w:rsidR="002E500E" w:rsidRPr="00461522">
              <w:rPr>
                <w:spacing w:val="-2"/>
                <w:w w:val="105"/>
                <w:sz w:val="17"/>
                <w:szCs w:val="17"/>
              </w:rPr>
              <w:t>.</w:t>
            </w:r>
          </w:p>
          <w:p w14:paraId="1E884EC0" w14:textId="26B67FE9" w:rsidR="00C61341" w:rsidRPr="00461522" w:rsidRDefault="00C61341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sz w:val="17"/>
                <w:szCs w:val="17"/>
              </w:rPr>
              <w:t>Describe</w:t>
            </w:r>
            <w:r w:rsidRPr="00461522">
              <w:rPr>
                <w:spacing w:val="5"/>
                <w:sz w:val="17"/>
                <w:szCs w:val="17"/>
              </w:rPr>
              <w:t xml:space="preserve"> </w:t>
            </w:r>
            <w:r w:rsidRPr="00461522">
              <w:rPr>
                <w:sz w:val="17"/>
                <w:szCs w:val="17"/>
              </w:rPr>
              <w:t>the</w:t>
            </w:r>
            <w:r w:rsidRPr="00461522">
              <w:rPr>
                <w:spacing w:val="5"/>
                <w:sz w:val="17"/>
                <w:szCs w:val="17"/>
              </w:rPr>
              <w:t xml:space="preserve"> </w:t>
            </w:r>
            <w:r w:rsidRPr="00461522">
              <w:rPr>
                <w:sz w:val="17"/>
                <w:szCs w:val="17"/>
              </w:rPr>
              <w:t>process</w:t>
            </w:r>
            <w:r w:rsidRPr="00461522">
              <w:rPr>
                <w:spacing w:val="5"/>
                <w:sz w:val="17"/>
                <w:szCs w:val="17"/>
              </w:rPr>
              <w:t xml:space="preserve"> </w:t>
            </w:r>
            <w:r w:rsidRPr="00461522">
              <w:rPr>
                <w:sz w:val="17"/>
                <w:szCs w:val="17"/>
              </w:rPr>
              <w:t>of</w:t>
            </w:r>
            <w:r w:rsidRPr="00461522">
              <w:rPr>
                <w:spacing w:val="5"/>
                <w:sz w:val="17"/>
                <w:szCs w:val="17"/>
              </w:rPr>
              <w:t xml:space="preserve"> </w:t>
            </w:r>
            <w:r w:rsidRPr="00461522">
              <w:rPr>
                <w:sz w:val="17"/>
                <w:szCs w:val="17"/>
              </w:rPr>
              <w:t>block</w:t>
            </w:r>
            <w:r w:rsidRPr="00461522">
              <w:rPr>
                <w:spacing w:val="4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sz w:val="17"/>
                <w:szCs w:val="17"/>
              </w:rPr>
              <w:t>printing.</w:t>
            </w:r>
          </w:p>
          <w:p w14:paraId="6E41D033" w14:textId="28063FE6" w:rsidR="00C61341" w:rsidRPr="00461522" w:rsidRDefault="00C61341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sz w:val="17"/>
                <w:szCs w:val="17"/>
              </w:rPr>
              <w:t>Explain how different colours are achieved</w:t>
            </w:r>
            <w:r w:rsidRPr="00461522">
              <w:rPr>
                <w:spacing w:val="40"/>
                <w:sz w:val="17"/>
                <w:szCs w:val="17"/>
              </w:rPr>
              <w:t xml:space="preserve"> </w:t>
            </w:r>
            <w:r w:rsidRPr="00461522">
              <w:rPr>
                <w:sz w:val="17"/>
                <w:szCs w:val="17"/>
              </w:rPr>
              <w:t>when using block printing to create a design.</w:t>
            </w:r>
          </w:p>
          <w:p w14:paraId="6DDD140F" w14:textId="576FE77B" w:rsidR="00C61341" w:rsidRPr="00461522" w:rsidRDefault="00C61341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w w:val="105"/>
                <w:sz w:val="17"/>
                <w:szCs w:val="17"/>
              </w:rPr>
              <w:t>Design</w:t>
            </w:r>
            <w:r w:rsidRPr="0046152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and</w:t>
            </w:r>
            <w:r w:rsidRPr="0046152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create</w:t>
            </w:r>
            <w:r w:rsidRPr="0046152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a</w:t>
            </w:r>
            <w:r w:rsidRPr="0046152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relief</w:t>
            </w:r>
            <w:r w:rsidRPr="0046152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printing</w:t>
            </w:r>
            <w:r w:rsidRPr="0046152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tile</w:t>
            </w:r>
            <w:r w:rsidRPr="0046152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to</w:t>
            </w:r>
            <w:r w:rsidRPr="00461522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be used for block printing.</w:t>
            </w:r>
          </w:p>
          <w:p w14:paraId="55577411" w14:textId="2106AB41" w:rsidR="00C61341" w:rsidRPr="00461522" w:rsidRDefault="00C61341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w w:val="105"/>
                <w:sz w:val="17"/>
                <w:szCs w:val="17"/>
              </w:rPr>
              <w:t>Use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a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2E500E" w:rsidRPr="00461522">
              <w:rPr>
                <w:spacing w:val="-10"/>
                <w:w w:val="105"/>
                <w:sz w:val="17"/>
                <w:szCs w:val="17"/>
              </w:rPr>
              <w:t xml:space="preserve">made </w:t>
            </w:r>
            <w:r w:rsidRPr="00461522">
              <w:rPr>
                <w:w w:val="105"/>
                <w:sz w:val="17"/>
                <w:szCs w:val="17"/>
              </w:rPr>
              <w:t>printing</w:t>
            </w:r>
            <w:r w:rsidRPr="00461522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tile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to</w:t>
            </w:r>
            <w:r w:rsidRPr="00461522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create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a repeating</w:t>
            </w:r>
            <w:r w:rsidRPr="00461522">
              <w:rPr>
                <w:spacing w:val="-4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pattern</w:t>
            </w:r>
            <w:r w:rsidR="002E500E" w:rsidRPr="00461522">
              <w:rPr>
                <w:w w:val="105"/>
                <w:sz w:val="17"/>
                <w:szCs w:val="17"/>
              </w:rPr>
              <w:t>.</w:t>
            </w:r>
          </w:p>
          <w:p w14:paraId="76C4B8FE" w14:textId="77777777" w:rsidR="002E500E" w:rsidRPr="00461522" w:rsidRDefault="00C61341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w w:val="105"/>
                <w:sz w:val="17"/>
                <w:szCs w:val="17"/>
              </w:rPr>
              <w:t>Identify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why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a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print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may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not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have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>come</w:t>
            </w:r>
            <w:r w:rsidRPr="00461522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 xml:space="preserve">out </w:t>
            </w:r>
            <w:r w:rsidRPr="00461522">
              <w:rPr>
                <w:spacing w:val="-2"/>
                <w:w w:val="105"/>
                <w:sz w:val="17"/>
                <w:szCs w:val="17"/>
              </w:rPr>
              <w:t>correctly</w:t>
            </w:r>
          </w:p>
          <w:p w14:paraId="3F4BED74" w14:textId="77777777" w:rsidR="00461522" w:rsidRPr="00461522" w:rsidRDefault="002E500E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spacing w:val="-2"/>
                <w:w w:val="105"/>
                <w:sz w:val="17"/>
                <w:szCs w:val="17"/>
              </w:rPr>
              <w:t>Know how to c</w:t>
            </w:r>
            <w:r w:rsidR="00C61341" w:rsidRPr="00461522">
              <w:rPr>
                <w:w w:val="105"/>
                <w:sz w:val="17"/>
                <w:szCs w:val="17"/>
              </w:rPr>
              <w:t>reate</w:t>
            </w:r>
            <w:r w:rsidR="00C61341"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="00C61341" w:rsidRPr="00461522">
              <w:rPr>
                <w:w w:val="105"/>
                <w:sz w:val="17"/>
                <w:szCs w:val="17"/>
              </w:rPr>
              <w:t>a</w:t>
            </w:r>
            <w:r w:rsidR="00C61341"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="00C61341" w:rsidRPr="00461522">
              <w:rPr>
                <w:w w:val="105"/>
                <w:sz w:val="17"/>
                <w:szCs w:val="17"/>
              </w:rPr>
              <w:t>half</w:t>
            </w:r>
            <w:r w:rsidR="00C61341"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="00C61341" w:rsidRPr="00461522">
              <w:rPr>
                <w:w w:val="105"/>
                <w:sz w:val="17"/>
                <w:szCs w:val="17"/>
              </w:rPr>
              <w:t>drop</w:t>
            </w:r>
            <w:r w:rsidR="00C61341"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="00C61341" w:rsidRPr="00461522">
              <w:rPr>
                <w:w w:val="105"/>
                <w:sz w:val="17"/>
                <w:szCs w:val="17"/>
              </w:rPr>
              <w:t>pattern</w:t>
            </w:r>
            <w:r w:rsidR="00C61341"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="00C61341" w:rsidRPr="00461522">
              <w:rPr>
                <w:w w:val="105"/>
                <w:sz w:val="17"/>
                <w:szCs w:val="17"/>
              </w:rPr>
              <w:t>with</w:t>
            </w:r>
            <w:r w:rsidR="00C61341"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w w:val="105"/>
                <w:sz w:val="17"/>
                <w:szCs w:val="17"/>
              </w:rPr>
              <w:t xml:space="preserve">own </w:t>
            </w:r>
            <w:r w:rsidR="00C61341" w:rsidRPr="00461522">
              <w:rPr>
                <w:spacing w:val="-2"/>
                <w:w w:val="105"/>
                <w:sz w:val="17"/>
                <w:szCs w:val="17"/>
              </w:rPr>
              <w:t>printing</w:t>
            </w:r>
            <w:r w:rsidRPr="00461522">
              <w:rPr>
                <w:spacing w:val="-2"/>
                <w:w w:val="105"/>
                <w:sz w:val="17"/>
                <w:szCs w:val="17"/>
              </w:rPr>
              <w:t>.</w:t>
            </w:r>
          </w:p>
          <w:p w14:paraId="5EC43616" w14:textId="076E9CE0" w:rsidR="00461522" w:rsidRPr="00461522" w:rsidRDefault="00461522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spacing w:val="-2"/>
                <w:w w:val="105"/>
                <w:sz w:val="17"/>
                <w:szCs w:val="17"/>
              </w:rPr>
              <w:t>Find</w:t>
            </w:r>
            <w:r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similarities</w:t>
            </w:r>
            <w:r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and</w:t>
            </w:r>
            <w:r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differences</w:t>
            </w:r>
            <w:r w:rsidRPr="00461522">
              <w:rPr>
                <w:spacing w:val="-6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between</w:t>
            </w:r>
            <w:r w:rsidRPr="00461522">
              <w:rPr>
                <w:w w:val="105"/>
                <w:sz w:val="17"/>
                <w:szCs w:val="17"/>
              </w:rPr>
              <w:t xml:space="preserve"> the different works of William Morris.</w:t>
            </w:r>
          </w:p>
          <w:p w14:paraId="60D45638" w14:textId="77777777" w:rsidR="00461522" w:rsidRDefault="00461522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sz w:val="17"/>
                <w:szCs w:val="17"/>
              </w:rPr>
              <w:t>Analyse an existing piece of artwork using</w:t>
            </w:r>
            <w:r w:rsidRPr="00461522">
              <w:rPr>
                <w:spacing w:val="40"/>
                <w:sz w:val="17"/>
                <w:szCs w:val="17"/>
              </w:rPr>
              <w:t xml:space="preserve"> </w:t>
            </w:r>
            <w:r w:rsidRPr="00461522">
              <w:rPr>
                <w:sz w:val="17"/>
                <w:szCs w:val="17"/>
              </w:rPr>
              <w:t>language associated with Art and Design.</w:t>
            </w:r>
          </w:p>
          <w:p w14:paraId="09813F14" w14:textId="77777777" w:rsidR="00461522" w:rsidRPr="00BC6EDC" w:rsidRDefault="00461522" w:rsidP="00AC01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461522">
              <w:rPr>
                <w:w w:val="105"/>
                <w:sz w:val="17"/>
                <w:szCs w:val="17"/>
              </w:rPr>
              <w:t xml:space="preserve">Describe what the Arts and Crafts </w:t>
            </w:r>
            <w:r w:rsidRPr="00461522">
              <w:rPr>
                <w:spacing w:val="-2"/>
                <w:w w:val="105"/>
                <w:sz w:val="17"/>
                <w:szCs w:val="17"/>
              </w:rPr>
              <w:t>movement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was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and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explain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why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it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was</w:t>
            </w:r>
            <w:r w:rsidRPr="00461522">
              <w:rPr>
                <w:spacing w:val="-7"/>
                <w:w w:val="105"/>
                <w:sz w:val="17"/>
                <w:szCs w:val="17"/>
              </w:rPr>
              <w:t xml:space="preserve"> </w:t>
            </w:r>
            <w:r w:rsidRPr="00461522">
              <w:rPr>
                <w:spacing w:val="-2"/>
                <w:w w:val="105"/>
                <w:sz w:val="17"/>
                <w:szCs w:val="17"/>
              </w:rPr>
              <w:t>founded.</w:t>
            </w:r>
          </w:p>
          <w:p w14:paraId="142420A0" w14:textId="77777777" w:rsidR="00BC6EDC" w:rsidRDefault="00BC6EDC" w:rsidP="00BC6EDC">
            <w:pPr>
              <w:rPr>
                <w:sz w:val="17"/>
                <w:szCs w:val="17"/>
                <w:bdr w:val="none" w:sz="0" w:space="0" w:color="auto"/>
              </w:rPr>
            </w:pPr>
          </w:p>
          <w:p w14:paraId="3CDA5B3E" w14:textId="3E33B5DB" w:rsidR="00602528" w:rsidRPr="00BC6EDC" w:rsidRDefault="00602528" w:rsidP="00BC6EDC">
            <w:pPr>
              <w:rPr>
                <w:sz w:val="17"/>
                <w:szCs w:val="17"/>
                <w:bdr w:val="none" w:sz="0" w:space="0" w:color="auto"/>
              </w:rPr>
            </w:pP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7CAAC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41D9C" w14:textId="5AC67CE7" w:rsidR="00E15CA3" w:rsidRDefault="001113A6" w:rsidP="005A6098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532A0">
              <w:rPr>
                <w:rFonts w:asciiTheme="minorHAnsi" w:hAnsiTheme="minorHAnsi" w:cstheme="minorHAnsi"/>
                <w:b/>
                <w:sz w:val="18"/>
                <w:szCs w:val="18"/>
              </w:rPr>
              <w:t>Drawing</w:t>
            </w:r>
            <w:r w:rsidR="00F334A6">
              <w:rPr>
                <w:rFonts w:asciiTheme="minorHAnsi" w:hAnsiTheme="minorHAnsi" w:cstheme="minorHAnsi"/>
                <w:b/>
                <w:sz w:val="18"/>
                <w:szCs w:val="18"/>
              </w:rPr>
              <w:t>-</w:t>
            </w:r>
            <w:r w:rsidR="003E49D6" w:rsidRPr="00F334A6">
              <w:rPr>
                <w:rFonts w:asciiTheme="minorHAnsi" w:hAnsiTheme="minorHAnsi" w:cstheme="minorHAnsi"/>
                <w:b/>
                <w:sz w:val="18"/>
                <w:szCs w:val="18"/>
              </w:rPr>
              <w:t>Van Gogh</w:t>
            </w:r>
            <w:r w:rsidR="00BC6EDC">
              <w:rPr>
                <w:rFonts w:asciiTheme="minorHAnsi" w:hAnsiTheme="minorHAnsi" w:cstheme="minorHAnsi"/>
                <w:b/>
                <w:sz w:val="18"/>
                <w:szCs w:val="18"/>
              </w:rPr>
              <w:t>*</w:t>
            </w:r>
          </w:p>
          <w:p w14:paraId="2A10AEE7" w14:textId="77777777" w:rsidR="007B00C3" w:rsidRDefault="007B00C3" w:rsidP="005A6098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9C925CC" w14:textId="77777777" w:rsidR="005E7B1F" w:rsidRPr="00F334A6" w:rsidRDefault="005E7B1F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sz w:val="17"/>
                <w:szCs w:val="17"/>
              </w:rPr>
              <w:t>Explain</w:t>
            </w:r>
            <w:r w:rsidRPr="00F334A6">
              <w:rPr>
                <w:spacing w:val="7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what</w:t>
            </w:r>
            <w:r w:rsidRPr="00F334A6">
              <w:rPr>
                <w:spacing w:val="7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still</w:t>
            </w:r>
            <w:r w:rsidRPr="00F334A6">
              <w:rPr>
                <w:spacing w:val="7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life</w:t>
            </w:r>
            <w:r w:rsidRPr="00F334A6">
              <w:rPr>
                <w:spacing w:val="7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sketching</w:t>
            </w:r>
            <w:r w:rsidRPr="00F334A6">
              <w:rPr>
                <w:spacing w:val="7"/>
                <w:sz w:val="17"/>
                <w:szCs w:val="17"/>
              </w:rPr>
              <w:t xml:space="preserve"> </w:t>
            </w:r>
            <w:r w:rsidRPr="00F334A6">
              <w:rPr>
                <w:spacing w:val="-5"/>
                <w:sz w:val="17"/>
                <w:szCs w:val="17"/>
              </w:rPr>
              <w:t>is.</w:t>
            </w:r>
          </w:p>
          <w:p w14:paraId="14BBEBF0" w14:textId="77777777" w:rsidR="005E7B1F" w:rsidRPr="00F334A6" w:rsidRDefault="005E7B1F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sz w:val="17"/>
                <w:szCs w:val="17"/>
              </w:rPr>
              <w:t>Use soft, light sketching techniques to create</w:t>
            </w:r>
            <w:r w:rsidRPr="00F334A6">
              <w:rPr>
                <w:spacing w:val="40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a still life sketch.</w:t>
            </w:r>
          </w:p>
          <w:p w14:paraId="0FC80167" w14:textId="6731CA65" w:rsidR="004B3218" w:rsidRPr="00F334A6" w:rsidRDefault="005E7B1F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sz w:val="17"/>
                <w:szCs w:val="17"/>
              </w:rPr>
              <w:t>Adjust</w:t>
            </w:r>
            <w:r w:rsidRPr="00F334A6">
              <w:rPr>
                <w:spacing w:val="4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own</w:t>
            </w:r>
            <w:r w:rsidRPr="00F334A6">
              <w:rPr>
                <w:spacing w:val="5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pencil</w:t>
            </w:r>
            <w:r w:rsidRPr="00F334A6">
              <w:rPr>
                <w:spacing w:val="4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grip</w:t>
            </w:r>
            <w:r w:rsidRPr="00F334A6">
              <w:rPr>
                <w:spacing w:val="5"/>
                <w:sz w:val="17"/>
                <w:szCs w:val="17"/>
              </w:rPr>
              <w:t xml:space="preserve"> </w:t>
            </w:r>
            <w:r w:rsidRPr="00F334A6">
              <w:rPr>
                <w:sz w:val="17"/>
                <w:szCs w:val="17"/>
              </w:rPr>
              <w:t>when</w:t>
            </w:r>
            <w:r w:rsidRPr="00F334A6">
              <w:rPr>
                <w:spacing w:val="4"/>
                <w:sz w:val="17"/>
                <w:szCs w:val="17"/>
              </w:rPr>
              <w:t xml:space="preserve"> </w:t>
            </w:r>
            <w:r w:rsidRPr="00F334A6">
              <w:rPr>
                <w:spacing w:val="-2"/>
                <w:sz w:val="17"/>
                <w:szCs w:val="17"/>
              </w:rPr>
              <w:t>sketching.</w:t>
            </w:r>
          </w:p>
          <w:p w14:paraId="07776272" w14:textId="0D83ACDB" w:rsidR="004B3218" w:rsidRPr="00F334A6" w:rsidRDefault="004B3218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position w:val="1"/>
                <w:sz w:val="17"/>
                <w:szCs w:val="17"/>
              </w:rPr>
              <w:t xml:space="preserve">Identify an artwork that is visually pleasing </w:t>
            </w:r>
            <w:r w:rsidR="005E7B1F" w:rsidRPr="00F334A6">
              <w:rPr>
                <w:position w:val="1"/>
                <w:sz w:val="17"/>
                <w:szCs w:val="17"/>
              </w:rPr>
              <w:t>and explain why.</w:t>
            </w:r>
          </w:p>
          <w:p w14:paraId="0A087301" w14:textId="1A9FD5E1" w:rsidR="004B3218" w:rsidRPr="00F334A6" w:rsidRDefault="005E7B1F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position w:val="1"/>
                <w:sz w:val="17"/>
                <w:szCs w:val="17"/>
              </w:rPr>
              <w:t>G</w:t>
            </w:r>
            <w:r w:rsidR="004B3218" w:rsidRPr="00F334A6">
              <w:rPr>
                <w:position w:val="1"/>
                <w:sz w:val="17"/>
                <w:szCs w:val="17"/>
              </w:rPr>
              <w:t>ive</w:t>
            </w:r>
            <w:r w:rsidR="004B3218" w:rsidRPr="00F334A6">
              <w:rPr>
                <w:spacing w:val="9"/>
                <w:position w:val="1"/>
                <w:sz w:val="17"/>
                <w:szCs w:val="17"/>
              </w:rPr>
              <w:t xml:space="preserve"> </w:t>
            </w:r>
            <w:r w:rsidRPr="00F334A6">
              <w:rPr>
                <w:position w:val="1"/>
                <w:sz w:val="17"/>
                <w:szCs w:val="17"/>
              </w:rPr>
              <w:t>own</w:t>
            </w:r>
            <w:r w:rsidR="004B3218" w:rsidRPr="00F334A6">
              <w:rPr>
                <w:spacing w:val="10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position w:val="1"/>
                <w:sz w:val="17"/>
                <w:szCs w:val="17"/>
              </w:rPr>
              <w:t>personal</w:t>
            </w:r>
            <w:r w:rsidR="004B3218" w:rsidRPr="00F334A6">
              <w:rPr>
                <w:spacing w:val="9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position w:val="1"/>
                <w:sz w:val="17"/>
                <w:szCs w:val="17"/>
              </w:rPr>
              <w:t>opinion</w:t>
            </w:r>
            <w:r w:rsidR="004B3218" w:rsidRPr="00F334A6">
              <w:rPr>
                <w:spacing w:val="10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position w:val="1"/>
                <w:sz w:val="17"/>
                <w:szCs w:val="17"/>
              </w:rPr>
              <w:t>of</w:t>
            </w:r>
            <w:r w:rsidR="004B3218" w:rsidRPr="00F334A6">
              <w:rPr>
                <w:spacing w:val="9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position w:val="1"/>
                <w:sz w:val="17"/>
                <w:szCs w:val="17"/>
              </w:rPr>
              <w:t>different</w:t>
            </w:r>
            <w:r w:rsidR="004B3218" w:rsidRPr="00F334A6">
              <w:rPr>
                <w:spacing w:val="10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position w:val="1"/>
                <w:sz w:val="17"/>
                <w:szCs w:val="17"/>
              </w:rPr>
              <w:t>artwork</w:t>
            </w:r>
            <w:r w:rsidRPr="00F334A6">
              <w:rPr>
                <w:spacing w:val="-2"/>
                <w:position w:val="1"/>
                <w:sz w:val="17"/>
                <w:szCs w:val="17"/>
              </w:rPr>
              <w:t>.</w:t>
            </w:r>
          </w:p>
          <w:p w14:paraId="01309AB3" w14:textId="5DF84813" w:rsidR="004B3218" w:rsidRPr="00F334A6" w:rsidRDefault="005E7B1F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w w:val="105"/>
                <w:position w:val="1"/>
                <w:sz w:val="17"/>
                <w:szCs w:val="17"/>
              </w:rPr>
              <w:t>L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isten</w:t>
            </w:r>
            <w:r w:rsidR="004B3218" w:rsidRPr="00F334A6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to</w:t>
            </w:r>
            <w:r w:rsidR="004B3218" w:rsidRPr="00F334A6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others’</w:t>
            </w:r>
            <w:r w:rsidR="004B3218" w:rsidRPr="00F334A6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opinions</w:t>
            </w:r>
            <w:r w:rsidR="004B3218" w:rsidRPr="00F334A6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of</w:t>
            </w:r>
            <w:r w:rsidR="004B3218" w:rsidRPr="00F334A6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artworks,</w:t>
            </w:r>
            <w:r w:rsidR="004B3218" w:rsidRPr="00F334A6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and</w:t>
            </w:r>
            <w:r w:rsidR="004B3218" w:rsidRPr="00F334A6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try</w:t>
            </w:r>
            <w:r w:rsidR="004B3218" w:rsidRPr="00F334A6">
              <w:rPr>
                <w:spacing w:val="-7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 xml:space="preserve">to </w:t>
            </w:r>
            <w:r w:rsidR="004B3218" w:rsidRPr="00F334A6">
              <w:rPr>
                <w:w w:val="105"/>
                <w:sz w:val="17"/>
                <w:szCs w:val="17"/>
              </w:rPr>
              <w:t>see their point of view</w:t>
            </w:r>
            <w:r w:rsidRPr="00F334A6">
              <w:rPr>
                <w:w w:val="105"/>
                <w:sz w:val="17"/>
                <w:szCs w:val="17"/>
              </w:rPr>
              <w:t>.</w:t>
            </w:r>
          </w:p>
          <w:p w14:paraId="40AB7462" w14:textId="4015B5DC" w:rsidR="004B3218" w:rsidRPr="00F334A6" w:rsidRDefault="005E7B1F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spacing w:val="-2"/>
                <w:w w:val="105"/>
                <w:position w:val="1"/>
                <w:sz w:val="17"/>
                <w:szCs w:val="17"/>
              </w:rPr>
              <w:t>D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escribe</w:t>
            </w:r>
            <w:r w:rsidR="004B3218" w:rsidRPr="00F334A6">
              <w:rPr>
                <w:spacing w:val="-5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what</w:t>
            </w:r>
            <w:r w:rsidR="004B3218" w:rsidRPr="00F334A6">
              <w:rPr>
                <w:spacing w:val="-5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a</w:t>
            </w:r>
            <w:r w:rsidR="004B3218" w:rsidRPr="00F334A6">
              <w:rPr>
                <w:spacing w:val="-5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botanical</w:t>
            </w:r>
            <w:r w:rsidR="004B3218" w:rsidRPr="00F334A6">
              <w:rPr>
                <w:spacing w:val="-5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illustration</w:t>
            </w:r>
            <w:r w:rsidR="004B3218" w:rsidRPr="00F334A6">
              <w:rPr>
                <w:spacing w:val="-5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is</w:t>
            </w:r>
            <w:r w:rsidR="004B3218" w:rsidRPr="00F334A6">
              <w:rPr>
                <w:spacing w:val="-5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and</w:t>
            </w:r>
            <w:r w:rsidR="004B3218" w:rsidRPr="00F334A6">
              <w:rPr>
                <w:spacing w:val="-5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why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sz w:val="17"/>
                <w:szCs w:val="17"/>
              </w:rPr>
              <w:t>they were first created</w:t>
            </w:r>
            <w:r w:rsidRPr="00F334A6">
              <w:rPr>
                <w:w w:val="105"/>
                <w:sz w:val="17"/>
                <w:szCs w:val="17"/>
              </w:rPr>
              <w:t>.</w:t>
            </w:r>
          </w:p>
          <w:p w14:paraId="0C9CA5A7" w14:textId="444BA897" w:rsidR="004B3218" w:rsidRPr="00F334A6" w:rsidRDefault="005E7B1F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spacing w:val="-2"/>
                <w:w w:val="105"/>
                <w:position w:val="1"/>
                <w:sz w:val="17"/>
                <w:szCs w:val="17"/>
              </w:rPr>
              <w:t>D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iscuss</w:t>
            </w:r>
            <w:r w:rsidR="004B3218" w:rsidRPr="00F334A6">
              <w:rPr>
                <w:spacing w:val="-8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and</w:t>
            </w:r>
            <w:r w:rsidR="004B3218" w:rsidRPr="00F334A6">
              <w:rPr>
                <w:spacing w:val="-8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respond</w:t>
            </w:r>
            <w:r w:rsidR="004B3218" w:rsidRPr="00F334A6">
              <w:rPr>
                <w:spacing w:val="-9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w w:val="105"/>
                <w:position w:val="1"/>
                <w:sz w:val="17"/>
                <w:szCs w:val="17"/>
              </w:rPr>
              <w:t>to</w:t>
            </w:r>
            <w:r w:rsidR="004B3218" w:rsidRPr="00F334A6">
              <w:rPr>
                <w:spacing w:val="-8"/>
                <w:w w:val="105"/>
                <w:position w:val="1"/>
                <w:sz w:val="17"/>
                <w:szCs w:val="17"/>
              </w:rPr>
              <w:t xml:space="preserve"> </w:t>
            </w:r>
            <w:r w:rsidR="00F334A6" w:rsidRPr="00F334A6">
              <w:rPr>
                <w:spacing w:val="-2"/>
                <w:w w:val="105"/>
                <w:position w:val="1"/>
                <w:sz w:val="17"/>
                <w:szCs w:val="17"/>
              </w:rPr>
              <w:t>Van Gogh’s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sz w:val="17"/>
                <w:szCs w:val="17"/>
              </w:rPr>
              <w:t>artwork</w:t>
            </w:r>
            <w:r w:rsidR="004B3218" w:rsidRPr="00F334A6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sz w:val="17"/>
                <w:szCs w:val="17"/>
              </w:rPr>
              <w:t>and</w:t>
            </w:r>
            <w:r w:rsidR="004B3218" w:rsidRPr="00F334A6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sz w:val="17"/>
                <w:szCs w:val="17"/>
              </w:rPr>
              <w:t>how</w:t>
            </w:r>
            <w:r w:rsidR="004B3218" w:rsidRPr="00F334A6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sz w:val="17"/>
                <w:szCs w:val="17"/>
              </w:rPr>
              <w:t>he</w:t>
            </w:r>
            <w:r w:rsidR="004B3218" w:rsidRPr="00F334A6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sz w:val="17"/>
                <w:szCs w:val="17"/>
              </w:rPr>
              <w:t>used</w:t>
            </w:r>
            <w:r w:rsidR="004B3218" w:rsidRPr="00F334A6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sz w:val="17"/>
                <w:szCs w:val="17"/>
              </w:rPr>
              <w:t>tones</w:t>
            </w:r>
            <w:r w:rsidR="004B3218" w:rsidRPr="00F334A6">
              <w:rPr>
                <w:spacing w:val="-5"/>
                <w:w w:val="105"/>
                <w:sz w:val="17"/>
                <w:szCs w:val="17"/>
              </w:rPr>
              <w:t xml:space="preserve"> </w:t>
            </w:r>
            <w:r w:rsidR="00F334A6" w:rsidRPr="00F334A6">
              <w:rPr>
                <w:w w:val="105"/>
                <w:sz w:val="17"/>
                <w:szCs w:val="17"/>
              </w:rPr>
              <w:t>and colour.</w:t>
            </w:r>
          </w:p>
          <w:p w14:paraId="708BB2A2" w14:textId="2BE6FFF6" w:rsidR="004B3218" w:rsidRPr="00F334A6" w:rsidRDefault="005E7B1F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w w:val="105"/>
                <w:position w:val="1"/>
                <w:sz w:val="17"/>
                <w:szCs w:val="17"/>
              </w:rPr>
              <w:t>U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nderstand</w:t>
            </w:r>
            <w:r w:rsidR="004B3218" w:rsidRPr="00F334A6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how</w:t>
            </w:r>
            <w:r w:rsidR="004B3218" w:rsidRPr="00F334A6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artists</w:t>
            </w:r>
            <w:r w:rsidR="004B3218" w:rsidRPr="00F334A6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create</w:t>
            </w:r>
            <w:r w:rsidR="004B3218" w:rsidRPr="00F334A6">
              <w:rPr>
                <w:spacing w:val="-11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the</w:t>
            </w:r>
            <w:r w:rsidR="004B3218" w:rsidRPr="00F334A6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illusion</w:t>
            </w:r>
            <w:r w:rsidR="004B3218" w:rsidRPr="00F334A6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>of</w:t>
            </w:r>
            <w:r w:rsidR="004B3218" w:rsidRPr="00F334A6">
              <w:rPr>
                <w:spacing w:val="-10"/>
                <w:w w:val="105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w w:val="105"/>
                <w:position w:val="1"/>
                <w:sz w:val="17"/>
                <w:szCs w:val="17"/>
              </w:rPr>
              <w:t xml:space="preserve">depth </w:t>
            </w:r>
            <w:r w:rsidR="004B3218" w:rsidRPr="00F334A6">
              <w:rPr>
                <w:w w:val="105"/>
                <w:sz w:val="17"/>
                <w:szCs w:val="17"/>
              </w:rPr>
              <w:t>in their artwork</w:t>
            </w:r>
          </w:p>
          <w:p w14:paraId="3A50EF2E" w14:textId="69B6699C" w:rsidR="004B3218" w:rsidRPr="00F334A6" w:rsidRDefault="00F334A6" w:rsidP="00AC01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F334A6">
              <w:rPr>
                <w:position w:val="1"/>
                <w:sz w:val="17"/>
                <w:szCs w:val="17"/>
              </w:rPr>
              <w:t>D</w:t>
            </w:r>
            <w:r w:rsidR="004B3218" w:rsidRPr="00F334A6">
              <w:rPr>
                <w:position w:val="1"/>
                <w:sz w:val="17"/>
                <w:szCs w:val="17"/>
              </w:rPr>
              <w:t xml:space="preserve">esign </w:t>
            </w:r>
            <w:r w:rsidRPr="00F334A6">
              <w:rPr>
                <w:position w:val="1"/>
                <w:sz w:val="17"/>
                <w:szCs w:val="17"/>
              </w:rPr>
              <w:t>own</w:t>
            </w:r>
            <w:r w:rsidR="004B3218" w:rsidRPr="00F334A6">
              <w:rPr>
                <w:position w:val="1"/>
                <w:sz w:val="17"/>
                <w:szCs w:val="17"/>
              </w:rPr>
              <w:t xml:space="preserve"> artwork and give reasons for </w:t>
            </w:r>
            <w:r w:rsidRPr="00F334A6">
              <w:rPr>
                <w:position w:val="1"/>
                <w:sz w:val="17"/>
                <w:szCs w:val="17"/>
              </w:rPr>
              <w:t>own</w:t>
            </w:r>
            <w:r w:rsidR="004B3218" w:rsidRPr="00F334A6">
              <w:rPr>
                <w:spacing w:val="40"/>
                <w:position w:val="1"/>
                <w:sz w:val="17"/>
                <w:szCs w:val="17"/>
              </w:rPr>
              <w:t xml:space="preserve"> </w:t>
            </w:r>
            <w:r w:rsidR="004B3218" w:rsidRPr="00F334A6">
              <w:rPr>
                <w:spacing w:val="-2"/>
                <w:sz w:val="17"/>
                <w:szCs w:val="17"/>
              </w:rPr>
              <w:t>choices</w:t>
            </w:r>
            <w:r w:rsidRPr="00F334A6">
              <w:rPr>
                <w:spacing w:val="-2"/>
                <w:sz w:val="17"/>
                <w:szCs w:val="17"/>
              </w:rPr>
              <w:t>.</w:t>
            </w:r>
          </w:p>
          <w:p w14:paraId="1CF8AEC6" w14:textId="38509BD7" w:rsidR="00A53D1B" w:rsidRPr="007B00C3" w:rsidRDefault="00A53D1B" w:rsidP="00F334A6">
            <w:pPr>
              <w:pStyle w:val="TableParagraph"/>
              <w:tabs>
                <w:tab w:val="left" w:pos="162"/>
              </w:tabs>
              <w:spacing w:before="35" w:line="292" w:lineRule="auto"/>
              <w:ind w:left="58" w:right="50"/>
              <w:rPr>
                <w:sz w:val="14"/>
              </w:rPr>
            </w:pPr>
          </w:p>
        </w:tc>
      </w:tr>
      <w:tr w:rsidR="00E15CA3" w:rsidRPr="0078011D" w14:paraId="2E55E1A1" w14:textId="77777777" w:rsidTr="3BD8A93F">
        <w:trPr>
          <w:cantSplit/>
          <w:trHeight w:val="345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217317D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Key People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421E93" w14:textId="77777777" w:rsidR="0061324C" w:rsidRDefault="0061324C" w:rsidP="004E7059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18B83F00" w14:textId="77777777" w:rsidR="00BC6EDC" w:rsidRDefault="00BC6EDC" w:rsidP="004E7059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25C3BBE6" w14:textId="3A56383D" w:rsidR="00E15CA3" w:rsidRDefault="004E7059" w:rsidP="004E7059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Tiffany &amp; Bulgari</w:t>
            </w:r>
          </w:p>
          <w:p w14:paraId="2871F507" w14:textId="77777777" w:rsidR="003A2293" w:rsidRDefault="003A2293" w:rsidP="00E87A26">
            <w:pPr>
              <w:pStyle w:val="TableStyle2"/>
              <w:rPr>
                <w:rFonts w:asciiTheme="minorHAnsi" w:hAnsiTheme="minorHAnsi" w:cstheme="minorHAnsi"/>
                <w:b/>
              </w:rPr>
            </w:pPr>
          </w:p>
          <w:p w14:paraId="2BEBC031" w14:textId="77777777" w:rsidR="003A2293" w:rsidRDefault="003A2293" w:rsidP="00E87A26">
            <w:pPr>
              <w:pStyle w:val="TableStyle2"/>
              <w:rPr>
                <w:rFonts w:asciiTheme="minorHAnsi" w:hAnsiTheme="minorHAnsi" w:cstheme="minorHAnsi"/>
                <w:b/>
              </w:rPr>
            </w:pPr>
          </w:p>
          <w:p w14:paraId="19ED2B7F" w14:textId="77777777" w:rsidR="003A2293" w:rsidRPr="0078011D" w:rsidRDefault="003A2293" w:rsidP="00E87A26">
            <w:pPr>
              <w:pStyle w:val="TableStyle2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8C0CF" w14:textId="77777777" w:rsidR="0061324C" w:rsidRDefault="0061324C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419D1671" w14:textId="77777777" w:rsidR="00BC6EDC" w:rsidRDefault="00BC6EDC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34492BDF" w14:textId="6F55975F" w:rsidR="00E15CA3" w:rsidRPr="001C344E" w:rsidRDefault="00667894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William Morris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196C7" w14:textId="77777777" w:rsidR="0061324C" w:rsidRDefault="0061324C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468FFE28" w14:textId="77777777" w:rsidR="00BC6EDC" w:rsidRDefault="00BC6EDC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0003D6D9" w14:textId="4272BB80" w:rsidR="00E15CA3" w:rsidRPr="0078011D" w:rsidRDefault="003E49D6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Van Gogh</w:t>
            </w:r>
          </w:p>
        </w:tc>
      </w:tr>
      <w:tr w:rsidR="00E15CA3" w:rsidRPr="00943EC0" w14:paraId="5761CABF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FBDAA11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22A3C" w14:textId="2CC1421B" w:rsidR="00E15CA3" w:rsidRPr="007D13EF" w:rsidRDefault="007D13EF" w:rsidP="008847A6">
            <w:pPr>
              <w:jc w:val="both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Egyptian, </w:t>
            </w:r>
            <w:r w:rsidR="00BC7505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ncient, </w:t>
            </w:r>
            <w:r w:rsidR="008847A6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civilization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ainting, </w:t>
            </w:r>
            <w:r w:rsidR="00BC7505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attern,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hape, </w:t>
            </w:r>
            <w:proofErr w:type="spellStart"/>
            <w:r w:rsidR="00BC7505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>olour</w:t>
            </w:r>
            <w:proofErr w:type="spellEnd"/>
            <w:r w:rsidRPr="007D13EF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 xml:space="preserve"> c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onvey, </w:t>
            </w:r>
            <w:r w:rsidR="00BC7505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omposition,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cale,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magery,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esign, </w:t>
            </w:r>
            <w:r w:rsidR="00BC7505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t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echnique, </w:t>
            </w:r>
            <w:r w:rsidR="00BC7505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rocess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aterial,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ayout,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 xml:space="preserve">udience, 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7D13EF">
              <w:rPr>
                <w:rFonts w:asciiTheme="minorHAnsi" w:hAnsiTheme="minorHAnsi" w:cstheme="minorHAnsi"/>
                <w:sz w:val="20"/>
                <w:szCs w:val="20"/>
              </w:rPr>
              <w:t>nform</w:t>
            </w:r>
            <w:r w:rsidR="00BC7505">
              <w:rPr>
                <w:rFonts w:asciiTheme="minorHAnsi" w:hAnsiTheme="minorHAnsi" w:cstheme="minorHAnsi"/>
                <w:sz w:val="20"/>
                <w:szCs w:val="20"/>
              </w:rPr>
              <w:t>, bend, shape</w:t>
            </w:r>
            <w:r w:rsidR="00BC7505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, tie</w:t>
            </w:r>
            <w:r w:rsidR="00BB68A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,</w:t>
            </w:r>
            <w:r w:rsidR="00BB68AD">
              <w:rPr>
                <w:rFonts w:asciiTheme="minorHAnsi" w:hAnsiTheme="minorHAnsi" w:cstheme="minorHAnsi"/>
                <w:sz w:val="20"/>
                <w:szCs w:val="20"/>
              </w:rPr>
              <w:t xml:space="preserve"> cotton, glue</w:t>
            </w:r>
            <w:r w:rsidR="00BB68AD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, glass bead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B026A" w14:textId="47394E13" w:rsidR="00E15CA3" w:rsidRPr="00C53613" w:rsidRDefault="008360A0" w:rsidP="008847A6">
            <w:pPr>
              <w:jc w:val="both"/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Mixed media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43D6A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ax-resist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h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>ighlight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="00143D6A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ollage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43D6A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ombine, </w:t>
            </w:r>
            <w:r w:rsidR="00143D6A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rintmaking,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bstract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igurative, </w:t>
            </w:r>
            <w:r w:rsidR="00143D6A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m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onoprint, </w:t>
            </w:r>
            <w:r w:rsidR="00143D6A"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b</w:t>
            </w:r>
            <w:r w:rsidRPr="00BD3D05">
              <w:rPr>
                <w:rFonts w:asciiTheme="minorHAnsi" w:hAnsiTheme="minorHAnsi" w:cstheme="minorHAnsi"/>
                <w:b/>
                <w:sz w:val="20"/>
                <w:szCs w:val="20"/>
              </w:rPr>
              <w:t>lock print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FB6EA" w14:textId="77777777" w:rsidR="00E15CA3" w:rsidRDefault="00D96693" w:rsidP="008847A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Contrast,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bservational drawing,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hading,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hadow,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t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one,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radient,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hree dimensional (3D),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roportion,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ymmetry,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>attern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omposition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recision,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>arallel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h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atching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ross-hatching, </w:t>
            </w:r>
            <w:r w:rsidR="00143D6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v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iewfinder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 xml:space="preserve">ollaborate, </w:t>
            </w:r>
            <w:r w:rsidR="00143D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D96693">
              <w:rPr>
                <w:rFonts w:asciiTheme="minorHAnsi" w:hAnsiTheme="minorHAnsi" w:cstheme="minorHAnsi"/>
                <w:sz w:val="20"/>
                <w:szCs w:val="20"/>
              </w:rPr>
              <w:t>ollaboratively</w:t>
            </w:r>
          </w:p>
          <w:p w14:paraId="76699F3B" w14:textId="77777777" w:rsidR="00717D8F" w:rsidRDefault="00717D8F" w:rsidP="008847A6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</w:p>
          <w:p w14:paraId="1B383BFB" w14:textId="5F61521B" w:rsidR="00BC6EDC" w:rsidRPr="00D96693" w:rsidRDefault="00BC6EDC" w:rsidP="008847A6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</w:p>
        </w:tc>
      </w:tr>
      <w:tr w:rsidR="00E15CA3" w:rsidRPr="00567D66" w14:paraId="14972E9E" w14:textId="77777777" w:rsidTr="3BD8A93F">
        <w:trPr>
          <w:trHeight w:val="18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BF4ED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Y5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00563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B5FE9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B4948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E15CA3" w:rsidRPr="001051A6" w14:paraId="124C3388" w14:textId="77777777" w:rsidTr="3BD8A93F">
        <w:trPr>
          <w:cantSplit/>
          <w:trHeight w:val="3862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6E4269D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79AA05E3" w14:textId="77777777" w:rsidR="00E15CA3" w:rsidRPr="00715C4A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E599" w:themeFill="accent4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628D8" w14:textId="2895DF03" w:rsidR="00E15CA3" w:rsidRPr="00232AD0" w:rsidRDefault="00A45AD1" w:rsidP="00232AD0">
            <w:pPr>
              <w:shd w:val="clear" w:color="auto" w:fill="FFE599" w:themeFill="accent4" w:themeFillTint="66"/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232AD0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Craft &amp; Design-</w:t>
            </w:r>
            <w:r w:rsidR="00BF4040" w:rsidRPr="00232AD0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Digital Collage &amp; Image Manipulation</w:t>
            </w:r>
            <w:r w:rsidR="006348A9" w:rsidRPr="00232AD0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*</w:t>
            </w:r>
          </w:p>
          <w:p w14:paraId="3D32338D" w14:textId="77777777" w:rsidR="00A729BB" w:rsidRPr="00232AD0" w:rsidRDefault="00A729BB" w:rsidP="00232AD0">
            <w:pPr>
              <w:shd w:val="clear" w:color="auto" w:fill="FFE599" w:themeFill="accent4" w:themeFillTint="66"/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</w:p>
          <w:p w14:paraId="49F0764C" w14:textId="47B030D8" w:rsidR="00A729BB" w:rsidRPr="00262930" w:rsidRDefault="00A729BB" w:rsidP="00AC01D2">
            <w:pPr>
              <w:pStyle w:val="TableStyle2"/>
              <w:numPr>
                <w:ilvl w:val="0"/>
                <w:numId w:val="3"/>
              </w:numPr>
              <w:shd w:val="clear" w:color="auto" w:fill="FFE599" w:themeFill="accent4" w:themeFillTint="66"/>
              <w:rPr>
                <w:rFonts w:asciiTheme="minorHAnsi" w:hAnsiTheme="minorHAnsi" w:cstheme="minorHAnsi"/>
                <w:b/>
              </w:rPr>
            </w:pPr>
            <w:r w:rsidRPr="0078011D">
              <w:rPr>
                <w:rFonts w:asciiTheme="minorHAnsi" w:hAnsiTheme="minorHAnsi" w:cstheme="minorHAnsi"/>
              </w:rPr>
              <w:t>Investigat</w:t>
            </w:r>
            <w:r w:rsidR="008600B3">
              <w:rPr>
                <w:rFonts w:asciiTheme="minorHAnsi" w:hAnsiTheme="minorHAnsi" w:cstheme="minorHAnsi"/>
              </w:rPr>
              <w:t>e</w:t>
            </w:r>
            <w:r w:rsidRPr="0078011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8011D">
              <w:rPr>
                <w:rFonts w:asciiTheme="minorHAnsi" w:hAnsiTheme="minorHAnsi" w:cstheme="minorHAnsi"/>
              </w:rPr>
              <w:t>self-portraits</w:t>
            </w:r>
            <w:r w:rsidRPr="0078011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8011D">
              <w:rPr>
                <w:rFonts w:asciiTheme="minorHAnsi" w:hAnsiTheme="minorHAnsi" w:cstheme="minorHAnsi"/>
              </w:rPr>
              <w:t>by</w:t>
            </w:r>
            <w:r w:rsidRPr="0078011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8011D">
              <w:rPr>
                <w:rFonts w:asciiTheme="minorHAnsi" w:hAnsiTheme="minorHAnsi" w:cstheme="minorHAnsi"/>
              </w:rPr>
              <w:t>a</w:t>
            </w:r>
            <w:r w:rsidRPr="0078011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8011D">
              <w:rPr>
                <w:rFonts w:asciiTheme="minorHAnsi" w:hAnsiTheme="minorHAnsi" w:cstheme="minorHAnsi"/>
              </w:rPr>
              <w:t>range</w:t>
            </w:r>
            <w:r w:rsidRPr="0078011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8011D">
              <w:rPr>
                <w:rFonts w:asciiTheme="minorHAnsi" w:hAnsiTheme="minorHAnsi" w:cstheme="minorHAnsi"/>
              </w:rPr>
              <w:t>of</w:t>
            </w:r>
            <w:r w:rsidRPr="0078011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8011D">
              <w:rPr>
                <w:rFonts w:asciiTheme="minorHAnsi" w:hAnsiTheme="minorHAnsi" w:cstheme="minorHAnsi"/>
              </w:rPr>
              <w:t>artists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19338671" w14:textId="693A177E" w:rsidR="00262930" w:rsidRPr="006D254F" w:rsidRDefault="00262930" w:rsidP="00AC01D2">
            <w:pPr>
              <w:pStyle w:val="TableStyle2"/>
              <w:numPr>
                <w:ilvl w:val="0"/>
                <w:numId w:val="3"/>
              </w:numPr>
              <w:shd w:val="clear" w:color="auto" w:fill="FFE599" w:themeFill="accent4" w:themeFillTint="6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Compare and contrast digital</w:t>
            </w:r>
            <w:r w:rsidR="004436B7">
              <w:rPr>
                <w:rFonts w:asciiTheme="minorHAnsi" w:hAnsiTheme="minorHAnsi" w:cstheme="minorHAnsi"/>
              </w:rPr>
              <w:t xml:space="preserve"> photographs of subjects</w:t>
            </w:r>
            <w:r>
              <w:rPr>
                <w:rFonts w:asciiTheme="minorHAnsi" w:hAnsiTheme="minorHAnsi" w:cstheme="minorHAnsi"/>
              </w:rPr>
              <w:t xml:space="preserve"> compared to paint</w:t>
            </w:r>
            <w:r w:rsidR="004436B7">
              <w:rPr>
                <w:rFonts w:asciiTheme="minorHAnsi" w:hAnsiTheme="minorHAnsi" w:cstheme="minorHAnsi"/>
              </w:rPr>
              <w:t>ed or drawn portraits.</w:t>
            </w:r>
          </w:p>
          <w:p w14:paraId="222B1566" w14:textId="726DFD7C" w:rsidR="006D254F" w:rsidRPr="009D4010" w:rsidRDefault="006D254F" w:rsidP="00AC01D2">
            <w:pPr>
              <w:pStyle w:val="TableStyle2"/>
              <w:numPr>
                <w:ilvl w:val="0"/>
                <w:numId w:val="3"/>
              </w:numPr>
              <w:shd w:val="clear" w:color="auto" w:fill="FFE599" w:themeFill="accent4" w:themeFillTint="6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Understand how artists use digital tools</w:t>
            </w:r>
            <w:r w:rsidR="00FE1052">
              <w:rPr>
                <w:rFonts w:asciiTheme="minorHAnsi" w:hAnsiTheme="minorHAnsi" w:cstheme="minorHAnsi"/>
              </w:rPr>
              <w:t xml:space="preserve"> and compare/contrast to traditional media/techniques.</w:t>
            </w:r>
          </w:p>
          <w:p w14:paraId="28F725CA" w14:textId="786BEA90" w:rsidR="00A729BB" w:rsidRPr="004436B7" w:rsidRDefault="008600B3" w:rsidP="00AC01D2">
            <w:pPr>
              <w:pStyle w:val="TableStyle2"/>
              <w:numPr>
                <w:ilvl w:val="0"/>
                <w:numId w:val="3"/>
              </w:numPr>
              <w:shd w:val="clear" w:color="auto" w:fill="FFE599" w:themeFill="accent4" w:themeFillTint="66"/>
              <w:rPr>
                <w:rFonts w:asciiTheme="minorHAnsi" w:hAnsiTheme="minorHAnsi" w:cstheme="minorBidi"/>
                <w:b/>
                <w:bCs/>
                <w:lang w:val="en-US"/>
              </w:rPr>
            </w:pPr>
            <w:r w:rsidRPr="3BD8A93F">
              <w:rPr>
                <w:rFonts w:asciiTheme="minorHAnsi" w:hAnsiTheme="minorHAnsi" w:cstheme="minorBidi"/>
                <w:lang w:val="en-US"/>
              </w:rPr>
              <w:t>T</w:t>
            </w:r>
            <w:r w:rsidR="00A729BB" w:rsidRPr="3BD8A93F">
              <w:rPr>
                <w:rFonts w:asciiTheme="minorHAnsi" w:hAnsiTheme="minorHAnsi" w:cstheme="minorBidi"/>
                <w:spacing w:val="-4"/>
                <w:lang w:val="en-US"/>
              </w:rPr>
              <w:t xml:space="preserve">ake and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use</w:t>
            </w:r>
            <w:r w:rsidR="00A729BB" w:rsidRPr="3BD8A93F">
              <w:rPr>
                <w:rFonts w:asciiTheme="minorHAnsi" w:hAnsiTheme="minorHAnsi" w:cstheme="minorBidi"/>
                <w:spacing w:val="-4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photographs</w:t>
            </w:r>
            <w:r w:rsidR="00A729BB" w:rsidRPr="3BD8A93F">
              <w:rPr>
                <w:rFonts w:asciiTheme="minorHAnsi" w:hAnsiTheme="minorHAnsi" w:cstheme="minorBidi"/>
                <w:spacing w:val="-4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of themselves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as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a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starting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point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for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developing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their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own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unique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>self-portraits</w:t>
            </w:r>
            <w:r w:rsidR="00A729BB" w:rsidRPr="3BD8A93F">
              <w:rPr>
                <w:rFonts w:asciiTheme="minorHAnsi" w:hAnsiTheme="minorHAnsi" w:cstheme="minorBidi"/>
                <w:spacing w:val="-17"/>
                <w:lang w:val="en-US"/>
              </w:rPr>
              <w:t xml:space="preserve"> </w:t>
            </w:r>
            <w:r w:rsidR="00A729BB" w:rsidRPr="3BD8A93F">
              <w:rPr>
                <w:rFonts w:asciiTheme="minorHAnsi" w:hAnsiTheme="minorHAnsi" w:cstheme="minorBidi"/>
                <w:lang w:val="en-US"/>
              </w:rPr>
              <w:t xml:space="preserve">in </w:t>
            </w:r>
            <w:r w:rsidR="00A729BB" w:rsidRPr="3BD8A93F">
              <w:rPr>
                <w:rFonts w:asciiTheme="minorHAnsi" w:hAnsiTheme="minorHAnsi" w:cstheme="minorBidi"/>
                <w:spacing w:val="-2"/>
                <w:lang w:val="en-US"/>
              </w:rPr>
              <w:t>mixed-media.</w:t>
            </w:r>
          </w:p>
          <w:p w14:paraId="58B36343" w14:textId="5FE1256E" w:rsidR="004436B7" w:rsidRPr="00337373" w:rsidRDefault="00C329BD" w:rsidP="00AC01D2">
            <w:pPr>
              <w:pStyle w:val="TableStyle2"/>
              <w:numPr>
                <w:ilvl w:val="0"/>
                <w:numId w:val="3"/>
              </w:numPr>
              <w:shd w:val="clear" w:color="auto" w:fill="FFE599" w:themeFill="accent4" w:themeFillTint="66"/>
              <w:rPr>
                <w:rFonts w:asciiTheme="minorHAnsi" w:hAnsiTheme="minorHAnsi" w:cstheme="minorBidi"/>
                <w:b/>
                <w:bCs/>
                <w:lang w:val="en-US"/>
              </w:rPr>
            </w:pPr>
            <w:r w:rsidRPr="3BD8A93F">
              <w:rPr>
                <w:rFonts w:asciiTheme="minorHAnsi" w:hAnsiTheme="minorHAnsi" w:cstheme="minorBidi"/>
                <w:spacing w:val="-2"/>
                <w:lang w:val="en-US"/>
              </w:rPr>
              <w:t>Use a range of digital tools such as crop, filter, rotate and resize to manipulate digital images.</w:t>
            </w:r>
          </w:p>
          <w:p w14:paraId="2C718A9B" w14:textId="51766971" w:rsidR="00A729BB" w:rsidRPr="0078011D" w:rsidRDefault="00A729BB" w:rsidP="00AC01D2">
            <w:pPr>
              <w:pStyle w:val="TableStyle2"/>
              <w:numPr>
                <w:ilvl w:val="0"/>
                <w:numId w:val="3"/>
              </w:numPr>
              <w:shd w:val="clear" w:color="auto" w:fill="FFE599" w:themeFill="accent4" w:themeFillTint="6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spacing w:val="-2"/>
              </w:rPr>
              <w:t>Create photomontages/collages.</w:t>
            </w:r>
          </w:p>
          <w:p w14:paraId="6214FC0A" w14:textId="50CFA0BC" w:rsidR="00A729BB" w:rsidRPr="00FF66B7" w:rsidRDefault="00A729BB" w:rsidP="00A729BB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18B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D9740" w14:textId="77777777" w:rsidR="00E15CA3" w:rsidRDefault="3BD8A93F" w:rsidP="3BD8A93F">
            <w:pPr>
              <w:pStyle w:val="TableStyle2"/>
              <w:jc w:val="center"/>
              <w:rPr>
                <w:rFonts w:asciiTheme="minorHAnsi" w:hAnsiTheme="minorHAnsi" w:cstheme="minorBidi"/>
                <w:b/>
                <w:bCs/>
                <w:lang w:val="en-US"/>
              </w:rPr>
            </w:pPr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>Painting-</w:t>
            </w:r>
            <w:proofErr w:type="spellStart"/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>Flaunders</w:t>
            </w:r>
            <w:proofErr w:type="spellEnd"/>
            <w:r w:rsidRPr="3BD8A93F">
              <w:rPr>
                <w:rFonts w:asciiTheme="minorHAnsi" w:hAnsiTheme="minorHAnsi" w:cstheme="minorBidi"/>
                <w:b/>
                <w:bCs/>
                <w:lang w:val="en-US"/>
              </w:rPr>
              <w:t xml:space="preserve"> Field*</w:t>
            </w:r>
          </w:p>
          <w:p w14:paraId="6819659A" w14:textId="77777777" w:rsidR="00683655" w:rsidRDefault="00683655" w:rsidP="001606F3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40067795" w14:textId="31098653" w:rsidR="00683655" w:rsidRPr="003A30C8" w:rsidRDefault="001A015E" w:rsidP="00AC01D2">
            <w:pPr>
              <w:pStyle w:val="TableStyle2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</w:rPr>
            </w:pPr>
            <w:r w:rsidRPr="003A30C8">
              <w:rPr>
                <w:rFonts w:asciiTheme="minorHAnsi" w:hAnsiTheme="minorHAnsi" w:cstheme="minorHAnsi"/>
                <w:bCs/>
              </w:rPr>
              <w:t xml:space="preserve">Understand that surrealism has 4 </w:t>
            </w:r>
            <w:r w:rsidR="008C6425" w:rsidRPr="003A30C8">
              <w:rPr>
                <w:rFonts w:asciiTheme="minorHAnsi" w:hAnsiTheme="minorHAnsi" w:cstheme="minorHAnsi"/>
                <w:bCs/>
              </w:rPr>
              <w:t xml:space="preserve">key </w:t>
            </w:r>
            <w:r w:rsidRPr="003A30C8">
              <w:rPr>
                <w:rFonts w:asciiTheme="minorHAnsi" w:hAnsiTheme="minorHAnsi" w:cstheme="minorHAnsi"/>
                <w:bCs/>
              </w:rPr>
              <w:t>characteristics</w:t>
            </w:r>
            <w:r w:rsidR="00C75B11" w:rsidRPr="003A30C8">
              <w:rPr>
                <w:rFonts w:asciiTheme="minorHAnsi" w:hAnsiTheme="minorHAnsi" w:cstheme="minorHAnsi"/>
                <w:bCs/>
              </w:rPr>
              <w:t xml:space="preserve"> and was a reaction to th</w:t>
            </w:r>
            <w:r w:rsidR="007410BF" w:rsidRPr="003A30C8">
              <w:rPr>
                <w:rFonts w:asciiTheme="minorHAnsi" w:hAnsiTheme="minorHAnsi" w:cstheme="minorHAnsi"/>
                <w:bCs/>
              </w:rPr>
              <w:t>e</w:t>
            </w:r>
            <w:r w:rsidR="00C75B11" w:rsidRPr="003A30C8">
              <w:rPr>
                <w:rFonts w:asciiTheme="minorHAnsi" w:hAnsiTheme="minorHAnsi" w:cstheme="minorHAnsi"/>
                <w:bCs/>
              </w:rPr>
              <w:t xml:space="preserve"> atrocities of WW1</w:t>
            </w:r>
            <w:r w:rsidR="000745C3" w:rsidRPr="003A30C8">
              <w:rPr>
                <w:rFonts w:asciiTheme="minorHAnsi" w:hAnsiTheme="minorHAnsi" w:cstheme="minorHAnsi"/>
                <w:bCs/>
              </w:rPr>
              <w:t>.</w:t>
            </w:r>
          </w:p>
          <w:p w14:paraId="70BC1506" w14:textId="4789C408" w:rsidR="000745C3" w:rsidRPr="003A30C8" w:rsidRDefault="000745C3" w:rsidP="00AC01D2">
            <w:pPr>
              <w:pStyle w:val="TableStyle2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</w:rPr>
            </w:pPr>
            <w:r w:rsidRPr="003A30C8">
              <w:rPr>
                <w:rFonts w:asciiTheme="minorHAnsi" w:hAnsiTheme="minorHAnsi" w:cstheme="minorHAnsi"/>
                <w:bCs/>
              </w:rPr>
              <w:t>Know that surrealist techniques include collage, doodling</w:t>
            </w:r>
            <w:r w:rsidR="008F585A" w:rsidRPr="003A30C8">
              <w:rPr>
                <w:rFonts w:asciiTheme="minorHAnsi" w:hAnsiTheme="minorHAnsi" w:cstheme="minorHAnsi"/>
                <w:bCs/>
              </w:rPr>
              <w:t xml:space="preserve"> and </w:t>
            </w:r>
            <w:r w:rsidRPr="003A30C8">
              <w:rPr>
                <w:rFonts w:asciiTheme="minorHAnsi" w:hAnsiTheme="minorHAnsi" w:cstheme="minorHAnsi"/>
                <w:bCs/>
              </w:rPr>
              <w:t>frottag</w:t>
            </w:r>
            <w:r w:rsidR="008F585A" w:rsidRPr="003A30C8">
              <w:rPr>
                <w:rFonts w:asciiTheme="minorHAnsi" w:hAnsiTheme="minorHAnsi" w:cstheme="minorHAnsi"/>
                <w:bCs/>
              </w:rPr>
              <w:t>e and explain what these are.</w:t>
            </w:r>
          </w:p>
          <w:p w14:paraId="284882BA" w14:textId="7E00B4B0" w:rsidR="008C6425" w:rsidRPr="003A30C8" w:rsidRDefault="008C6425" w:rsidP="00AC01D2">
            <w:pPr>
              <w:pStyle w:val="TableStyle2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</w:rPr>
            </w:pPr>
            <w:r w:rsidRPr="003A30C8">
              <w:rPr>
                <w:rFonts w:asciiTheme="minorHAnsi" w:hAnsiTheme="minorHAnsi" w:cstheme="minorHAnsi"/>
                <w:bCs/>
              </w:rPr>
              <w:t>Explore the work of Paul Nash and Pablo Picasso</w:t>
            </w:r>
            <w:r w:rsidR="007410BF" w:rsidRPr="003A30C8">
              <w:rPr>
                <w:rFonts w:asciiTheme="minorHAnsi" w:hAnsiTheme="minorHAnsi" w:cstheme="minorHAnsi"/>
                <w:bCs/>
              </w:rPr>
              <w:t xml:space="preserve"> as surrealist artists.</w:t>
            </w:r>
          </w:p>
          <w:p w14:paraId="3A282DC2" w14:textId="77777777" w:rsidR="000A1173" w:rsidRPr="003A30C8" w:rsidRDefault="3BD8A93F" w:rsidP="00AC01D2">
            <w:pPr>
              <w:pStyle w:val="TableStyle2"/>
              <w:numPr>
                <w:ilvl w:val="0"/>
                <w:numId w:val="19"/>
              </w:numPr>
              <w:rPr>
                <w:rFonts w:asciiTheme="minorHAnsi" w:hAnsiTheme="minorHAnsi" w:cstheme="minorBidi"/>
                <w:lang w:val="en-US"/>
              </w:rPr>
            </w:pPr>
            <w:r w:rsidRPr="3BD8A93F">
              <w:rPr>
                <w:rFonts w:asciiTheme="minorHAnsi" w:hAnsiTheme="minorHAnsi" w:cstheme="minorBidi"/>
                <w:lang w:val="en-US"/>
              </w:rPr>
              <w:t xml:space="preserve">Explore the use of </w:t>
            </w:r>
            <w:proofErr w:type="spellStart"/>
            <w:r w:rsidRPr="3BD8A93F">
              <w:rPr>
                <w:rFonts w:asciiTheme="minorHAnsi" w:hAnsiTheme="minorHAnsi" w:cstheme="minorBidi"/>
                <w:lang w:val="en-US"/>
              </w:rPr>
              <w:t>colour</w:t>
            </w:r>
            <w:proofErr w:type="spellEnd"/>
            <w:r w:rsidRPr="3BD8A93F">
              <w:rPr>
                <w:rFonts w:asciiTheme="minorHAnsi" w:hAnsiTheme="minorHAnsi" w:cstheme="minorBidi"/>
                <w:lang w:val="en-US"/>
              </w:rPr>
              <w:t xml:space="preserve"> within surrealist art work and collect ideas in own sketchbooks.</w:t>
            </w:r>
          </w:p>
          <w:p w14:paraId="6D0F273E" w14:textId="280D1F54" w:rsidR="00E328F8" w:rsidRPr="003A30C8" w:rsidRDefault="000A1173" w:rsidP="00AC01D2">
            <w:pPr>
              <w:pStyle w:val="TableStyle2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</w:rPr>
            </w:pPr>
            <w:r w:rsidRPr="003A30C8">
              <w:rPr>
                <w:rFonts w:asciiTheme="minorHAnsi" w:hAnsiTheme="minorHAnsi" w:cstheme="minorHAnsi"/>
              </w:rPr>
              <w:t>P</w:t>
            </w:r>
            <w:r w:rsidR="00E328F8" w:rsidRPr="003A30C8">
              <w:rPr>
                <w:rFonts w:asciiTheme="minorHAnsi" w:hAnsiTheme="minorHAnsi" w:cstheme="minorHAnsi"/>
              </w:rPr>
              <w:t>lan</w:t>
            </w:r>
            <w:r w:rsidR="00E328F8"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="00E328F8" w:rsidRPr="003A30C8">
              <w:rPr>
                <w:rFonts w:asciiTheme="minorHAnsi" w:hAnsiTheme="minorHAnsi" w:cstheme="minorHAnsi"/>
              </w:rPr>
              <w:t>for</w:t>
            </w:r>
            <w:r w:rsidR="00E328F8"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="00E328F8" w:rsidRPr="003A30C8">
              <w:rPr>
                <w:rFonts w:asciiTheme="minorHAnsi" w:hAnsiTheme="minorHAnsi" w:cstheme="minorHAnsi"/>
              </w:rPr>
              <w:t>a</w:t>
            </w:r>
            <w:r w:rsidR="00E328F8"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="00E328F8" w:rsidRPr="003A30C8">
              <w:rPr>
                <w:rFonts w:asciiTheme="minorHAnsi" w:hAnsiTheme="minorHAnsi" w:cstheme="minorHAnsi"/>
              </w:rPr>
              <w:t>ﬁnal</w:t>
            </w:r>
            <w:r w:rsidR="00E328F8"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="00E328F8" w:rsidRPr="003A30C8">
              <w:rPr>
                <w:rFonts w:asciiTheme="minorHAnsi" w:hAnsiTheme="minorHAnsi" w:cstheme="minorHAnsi"/>
              </w:rPr>
              <w:t>piece</w:t>
            </w:r>
            <w:r w:rsidRPr="003A30C8">
              <w:rPr>
                <w:rFonts w:asciiTheme="minorHAnsi" w:hAnsiTheme="minorHAnsi" w:cstheme="minorHAnsi"/>
              </w:rPr>
              <w:t xml:space="preserve"> inspired by Paul Nash</w:t>
            </w:r>
            <w:r w:rsidR="003A30C8" w:rsidRPr="003A30C8">
              <w:rPr>
                <w:rFonts w:asciiTheme="minorHAnsi" w:hAnsiTheme="minorHAnsi" w:cstheme="minorHAnsi"/>
              </w:rPr>
              <w:t>.</w:t>
            </w:r>
          </w:p>
          <w:p w14:paraId="0E6C0FBE" w14:textId="4B994663" w:rsidR="00683655" w:rsidRPr="003A30C8" w:rsidRDefault="00E328F8" w:rsidP="00AC01D2">
            <w:pPr>
              <w:pStyle w:val="TableStyle2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 w:rsidRPr="003A30C8">
              <w:rPr>
                <w:rFonts w:asciiTheme="minorHAnsi" w:hAnsiTheme="minorHAnsi" w:cstheme="minorHAnsi"/>
              </w:rPr>
              <w:t>Present</w:t>
            </w:r>
            <w:r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3A30C8">
              <w:rPr>
                <w:rFonts w:asciiTheme="minorHAnsi" w:hAnsiTheme="minorHAnsi" w:cstheme="minorHAnsi"/>
              </w:rPr>
              <w:t>what</w:t>
            </w:r>
            <w:r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3A30C8">
              <w:rPr>
                <w:rFonts w:asciiTheme="minorHAnsi" w:hAnsiTheme="minorHAnsi" w:cstheme="minorHAnsi"/>
              </w:rPr>
              <w:t>they</w:t>
            </w:r>
            <w:r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3A30C8">
              <w:rPr>
                <w:rFonts w:asciiTheme="minorHAnsi" w:hAnsiTheme="minorHAnsi" w:cstheme="minorHAnsi"/>
              </w:rPr>
              <w:t>have</w:t>
            </w:r>
            <w:r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3A30C8">
              <w:rPr>
                <w:rFonts w:asciiTheme="minorHAnsi" w:hAnsiTheme="minorHAnsi" w:cstheme="minorHAnsi"/>
              </w:rPr>
              <w:t>learnt</w:t>
            </w:r>
            <w:r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3A30C8">
              <w:rPr>
                <w:rFonts w:asciiTheme="minorHAnsi" w:hAnsiTheme="minorHAnsi" w:cstheme="minorHAnsi"/>
              </w:rPr>
              <w:t>about</w:t>
            </w:r>
            <w:r w:rsidRPr="003A30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3A30C8">
              <w:rPr>
                <w:rFonts w:asciiTheme="minorHAnsi" w:hAnsiTheme="minorHAnsi" w:cstheme="minorHAnsi"/>
              </w:rPr>
              <w:t>Paul Nash and Pablo</w:t>
            </w:r>
            <w:r w:rsidR="001A015E" w:rsidRPr="003A30C8">
              <w:rPr>
                <w:rFonts w:asciiTheme="minorHAnsi" w:hAnsiTheme="minorHAnsi" w:cstheme="minorHAnsi"/>
              </w:rPr>
              <w:t xml:space="preserve"> Picasso.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7CAAC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CD1B95" w14:textId="13979C39" w:rsidR="00E15CA3" w:rsidRPr="004B3218" w:rsidRDefault="00926895" w:rsidP="001606F3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 w:rsidRPr="004B3218">
              <w:rPr>
                <w:rFonts w:asciiTheme="minorHAnsi" w:hAnsiTheme="minorHAnsi" w:cstheme="minorHAnsi"/>
                <w:b/>
              </w:rPr>
              <w:t>Drawing</w:t>
            </w:r>
            <w:r w:rsidR="00A45AD1" w:rsidRPr="004B3218">
              <w:rPr>
                <w:rFonts w:asciiTheme="minorHAnsi" w:hAnsiTheme="minorHAnsi" w:cstheme="minorHAnsi"/>
                <w:b/>
              </w:rPr>
              <w:t>-Plant Art</w:t>
            </w:r>
          </w:p>
          <w:p w14:paraId="471430A2" w14:textId="77777777" w:rsidR="00A53D1B" w:rsidRDefault="00A53D1B" w:rsidP="00A53D1B">
            <w:pPr>
              <w:pStyle w:val="TableStyle2"/>
              <w:rPr>
                <w:rFonts w:asciiTheme="minorHAnsi" w:hAnsiTheme="minorHAnsi" w:cstheme="minorHAnsi"/>
                <w:b/>
                <w:highlight w:val="cyan"/>
              </w:rPr>
            </w:pPr>
          </w:p>
          <w:p w14:paraId="6C9A8E24" w14:textId="1BC6617D" w:rsidR="00A53D1B" w:rsidRPr="004B3218" w:rsidRDefault="000212CB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</w:t>
            </w:r>
            <w:r w:rsidR="00A53D1B" w:rsidRPr="004B3218">
              <w:rPr>
                <w:sz w:val="17"/>
                <w:szCs w:val="17"/>
              </w:rPr>
              <w:t>se observational skills to create a detailed sketch</w:t>
            </w:r>
            <w:r w:rsidR="00A53D1B" w:rsidRPr="004B3218">
              <w:rPr>
                <w:spacing w:val="40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of part of a plant</w:t>
            </w:r>
            <w:r>
              <w:rPr>
                <w:sz w:val="17"/>
                <w:szCs w:val="17"/>
              </w:rPr>
              <w:t>.</w:t>
            </w:r>
          </w:p>
          <w:p w14:paraId="004BEC60" w14:textId="0E17E5C3" w:rsidR="00A53D1B" w:rsidRPr="004B3218" w:rsidRDefault="000212CB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sz w:val="17"/>
                <w:szCs w:val="17"/>
              </w:rPr>
              <w:t>U</w:t>
            </w:r>
            <w:r w:rsidR="00A53D1B" w:rsidRPr="004B3218">
              <w:rPr>
                <w:w w:val="105"/>
                <w:sz w:val="17"/>
                <w:szCs w:val="17"/>
              </w:rPr>
              <w:t>nderstand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that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constant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observation</w:t>
            </w:r>
            <w:r>
              <w:rPr>
                <w:w w:val="105"/>
                <w:sz w:val="17"/>
                <w:szCs w:val="17"/>
              </w:rPr>
              <w:t xml:space="preserve"> and attention to detail</w:t>
            </w:r>
            <w:r w:rsidR="00A53D1B" w:rsidRPr="004B3218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is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important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when creating a detailed sketch of a plant</w:t>
            </w:r>
            <w:r>
              <w:rPr>
                <w:w w:val="105"/>
                <w:sz w:val="17"/>
                <w:szCs w:val="17"/>
              </w:rPr>
              <w:t>.</w:t>
            </w:r>
          </w:p>
          <w:p w14:paraId="53FCB02A" w14:textId="37EE7D58" w:rsidR="00A53D1B" w:rsidRPr="004B3218" w:rsidRDefault="000212CB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</w:t>
            </w:r>
            <w:r w:rsidR="00A53D1B" w:rsidRPr="004B3218">
              <w:rPr>
                <w:sz w:val="17"/>
                <w:szCs w:val="17"/>
              </w:rPr>
              <w:t>nderstand that patience is important when creating a</w:t>
            </w:r>
            <w:r w:rsidR="00A53D1B" w:rsidRPr="004B3218">
              <w:rPr>
                <w:spacing w:val="40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detailed sketch of a plant</w:t>
            </w:r>
            <w:r>
              <w:rPr>
                <w:sz w:val="17"/>
                <w:szCs w:val="17"/>
              </w:rPr>
              <w:t>.</w:t>
            </w:r>
          </w:p>
          <w:p w14:paraId="1FFF1A0B" w14:textId="4DF5FCB9" w:rsidR="00A53D1B" w:rsidRPr="004B3218" w:rsidRDefault="000212CB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</w:t>
            </w:r>
            <w:r w:rsidR="00A53D1B" w:rsidRPr="004B3218">
              <w:rPr>
                <w:sz w:val="17"/>
                <w:szCs w:val="17"/>
              </w:rPr>
              <w:t>iscuss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how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to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represent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a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plant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as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a</w:t>
            </w:r>
            <w:r w:rsidR="00A53D1B" w:rsidRPr="004B3218">
              <w:rPr>
                <w:spacing w:val="3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piece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of</w:t>
            </w:r>
            <w:r w:rsidR="00A53D1B" w:rsidRPr="004B3218">
              <w:rPr>
                <w:spacing w:val="2"/>
                <w:sz w:val="17"/>
                <w:szCs w:val="17"/>
              </w:rPr>
              <w:t xml:space="preserve"> </w:t>
            </w:r>
            <w:r w:rsidR="00A53D1B" w:rsidRPr="004B3218">
              <w:rPr>
                <w:spacing w:val="-5"/>
                <w:sz w:val="17"/>
                <w:szCs w:val="17"/>
              </w:rPr>
              <w:t>art</w:t>
            </w:r>
            <w:r>
              <w:rPr>
                <w:spacing w:val="-5"/>
                <w:sz w:val="17"/>
                <w:szCs w:val="17"/>
              </w:rPr>
              <w:t>.</w:t>
            </w:r>
          </w:p>
          <w:p w14:paraId="1896E939" w14:textId="456F19DC" w:rsidR="00A53D1B" w:rsidRPr="004B3218" w:rsidRDefault="000212CB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sz w:val="17"/>
                <w:szCs w:val="17"/>
              </w:rPr>
              <w:t>F</w:t>
            </w:r>
            <w:r w:rsidR="00A53D1B" w:rsidRPr="004B3218">
              <w:rPr>
                <w:w w:val="105"/>
                <w:sz w:val="17"/>
                <w:szCs w:val="17"/>
              </w:rPr>
              <w:t>ollow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simple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instructions</w:t>
            </w:r>
            <w:r w:rsidR="00A53D1B" w:rsidRPr="004B3218">
              <w:rPr>
                <w:spacing w:val="-11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to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create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a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more</w:t>
            </w:r>
            <w:r w:rsidR="00A53D1B" w:rsidRPr="004B3218">
              <w:rPr>
                <w:spacing w:val="-10"/>
                <w:w w:val="105"/>
                <w:sz w:val="17"/>
                <w:szCs w:val="17"/>
              </w:rPr>
              <w:t xml:space="preserve"> </w:t>
            </w:r>
            <w:r w:rsidR="00A53D1B" w:rsidRPr="004B3218">
              <w:rPr>
                <w:w w:val="105"/>
                <w:sz w:val="17"/>
                <w:szCs w:val="17"/>
              </w:rPr>
              <w:t>realistic sketch of a tree</w:t>
            </w:r>
            <w:r w:rsidR="006348A9">
              <w:rPr>
                <w:w w:val="105"/>
                <w:sz w:val="17"/>
                <w:szCs w:val="17"/>
              </w:rPr>
              <w:t>.</w:t>
            </w:r>
          </w:p>
          <w:p w14:paraId="707DDF49" w14:textId="3D22F469" w:rsidR="00A53D1B" w:rsidRPr="004B3218" w:rsidRDefault="006348A9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</w:t>
            </w:r>
            <w:r w:rsidR="00A53D1B" w:rsidRPr="004B3218">
              <w:rPr>
                <w:sz w:val="17"/>
                <w:szCs w:val="17"/>
              </w:rPr>
              <w:t xml:space="preserve">ompare a sketch from </w:t>
            </w:r>
            <w:r>
              <w:rPr>
                <w:sz w:val="17"/>
                <w:szCs w:val="17"/>
              </w:rPr>
              <w:t>own</w:t>
            </w:r>
            <w:r w:rsidR="00A53D1B" w:rsidRPr="004B3218">
              <w:rPr>
                <w:sz w:val="17"/>
                <w:szCs w:val="17"/>
              </w:rPr>
              <w:t xml:space="preserve"> imagination, and a visually</w:t>
            </w:r>
            <w:r w:rsidR="00A53D1B" w:rsidRPr="004B3218">
              <w:rPr>
                <w:spacing w:val="40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informed sketch and evaluate the differences.</w:t>
            </w:r>
          </w:p>
          <w:p w14:paraId="27EBDA79" w14:textId="573B9F11" w:rsidR="00A53D1B" w:rsidRPr="004B3218" w:rsidRDefault="006348A9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</w:t>
            </w:r>
            <w:r w:rsidR="00A53D1B" w:rsidRPr="004B3218">
              <w:rPr>
                <w:sz w:val="17"/>
                <w:szCs w:val="17"/>
              </w:rPr>
              <w:t>nderstand the difference</w:t>
            </w:r>
            <w:r w:rsidR="00A53D1B" w:rsidRPr="004B3218">
              <w:rPr>
                <w:spacing w:val="40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between tints, shades and tones</w:t>
            </w:r>
            <w:r>
              <w:rPr>
                <w:sz w:val="17"/>
                <w:szCs w:val="17"/>
              </w:rPr>
              <w:t>.</w:t>
            </w:r>
          </w:p>
          <w:p w14:paraId="1E291D9D" w14:textId="1D9E1352" w:rsidR="00A53D1B" w:rsidRPr="004B3218" w:rsidRDefault="006348A9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</w:t>
            </w:r>
            <w:r w:rsidR="00A53D1B" w:rsidRPr="004B3218">
              <w:rPr>
                <w:sz w:val="17"/>
                <w:szCs w:val="17"/>
              </w:rPr>
              <w:t>reate</w:t>
            </w:r>
            <w:r>
              <w:rPr>
                <w:sz w:val="17"/>
                <w:szCs w:val="17"/>
              </w:rPr>
              <w:t xml:space="preserve"> and use</w:t>
            </w:r>
            <w:r w:rsidR="00A53D1B" w:rsidRPr="004B3218">
              <w:rPr>
                <w:sz w:val="17"/>
                <w:szCs w:val="17"/>
              </w:rPr>
              <w:t xml:space="preserve"> tints, shades and</w:t>
            </w:r>
            <w:r w:rsidR="00A53D1B" w:rsidRPr="004B3218">
              <w:rPr>
                <w:spacing w:val="40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tones to match a given colour</w:t>
            </w:r>
            <w:r>
              <w:rPr>
                <w:sz w:val="17"/>
                <w:szCs w:val="17"/>
              </w:rPr>
              <w:t xml:space="preserve"> in own art work.</w:t>
            </w:r>
          </w:p>
          <w:p w14:paraId="014D753F" w14:textId="77777777" w:rsidR="006348A9" w:rsidRDefault="006348A9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</w:t>
            </w:r>
            <w:r w:rsidR="00A53D1B" w:rsidRPr="004B3218">
              <w:rPr>
                <w:sz w:val="17"/>
                <w:szCs w:val="17"/>
              </w:rPr>
              <w:t>nderstand what depth in an</w:t>
            </w:r>
            <w:r w:rsidR="00A53D1B" w:rsidRPr="004B3218">
              <w:rPr>
                <w:spacing w:val="40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artwork</w:t>
            </w:r>
            <w:r w:rsidR="00A53D1B" w:rsidRPr="004B3218">
              <w:rPr>
                <w:spacing w:val="-2"/>
                <w:sz w:val="17"/>
                <w:szCs w:val="17"/>
              </w:rPr>
              <w:t xml:space="preserve"> </w:t>
            </w:r>
            <w:r w:rsidR="00A53D1B" w:rsidRPr="004B3218">
              <w:rPr>
                <w:sz w:val="17"/>
                <w:szCs w:val="17"/>
              </w:rPr>
              <w:t>is</w:t>
            </w:r>
            <w:r>
              <w:rPr>
                <w:sz w:val="17"/>
                <w:szCs w:val="17"/>
              </w:rPr>
              <w:t>.</w:t>
            </w:r>
          </w:p>
          <w:p w14:paraId="69C6883F" w14:textId="77777777" w:rsidR="00A53D1B" w:rsidRDefault="006348A9" w:rsidP="00AC01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sz w:val="17"/>
                <w:szCs w:val="17"/>
              </w:rPr>
            </w:pPr>
            <w:r w:rsidRPr="006348A9">
              <w:rPr>
                <w:sz w:val="17"/>
                <w:szCs w:val="17"/>
              </w:rPr>
              <w:t>U</w:t>
            </w:r>
            <w:r w:rsidR="00A53D1B" w:rsidRPr="006348A9">
              <w:rPr>
                <w:sz w:val="17"/>
                <w:szCs w:val="17"/>
              </w:rPr>
              <w:t>se colour and size to</w:t>
            </w:r>
            <w:r w:rsidR="00A53D1B" w:rsidRPr="006348A9">
              <w:rPr>
                <w:spacing w:val="40"/>
                <w:sz w:val="17"/>
                <w:szCs w:val="17"/>
              </w:rPr>
              <w:t xml:space="preserve"> </w:t>
            </w:r>
            <w:r w:rsidR="00A53D1B" w:rsidRPr="006348A9">
              <w:rPr>
                <w:sz w:val="17"/>
                <w:szCs w:val="17"/>
              </w:rPr>
              <w:t>create the illusion of depth in</w:t>
            </w:r>
            <w:r w:rsidR="00A53D1B" w:rsidRPr="006348A9">
              <w:rPr>
                <w:spacing w:val="40"/>
                <w:sz w:val="17"/>
                <w:szCs w:val="17"/>
              </w:rPr>
              <w:t xml:space="preserve"> </w:t>
            </w:r>
            <w:r w:rsidR="00A53D1B" w:rsidRPr="006348A9">
              <w:rPr>
                <w:sz w:val="17"/>
                <w:szCs w:val="17"/>
              </w:rPr>
              <w:t>my</w:t>
            </w:r>
            <w:r w:rsidR="00A53D1B" w:rsidRPr="006348A9">
              <w:rPr>
                <w:spacing w:val="-2"/>
                <w:sz w:val="17"/>
                <w:szCs w:val="17"/>
              </w:rPr>
              <w:t xml:space="preserve"> </w:t>
            </w:r>
            <w:r w:rsidR="00A53D1B" w:rsidRPr="006348A9">
              <w:rPr>
                <w:sz w:val="17"/>
                <w:szCs w:val="17"/>
              </w:rPr>
              <w:t>artwork</w:t>
            </w:r>
            <w:r w:rsidRPr="006348A9">
              <w:rPr>
                <w:sz w:val="17"/>
                <w:szCs w:val="17"/>
              </w:rPr>
              <w:t>.</w:t>
            </w:r>
          </w:p>
          <w:p w14:paraId="555E00A9" w14:textId="53626870" w:rsidR="00FE1052" w:rsidRPr="00FE1052" w:rsidRDefault="00FE1052" w:rsidP="00FE1052">
            <w:pPr>
              <w:rPr>
                <w:sz w:val="17"/>
                <w:szCs w:val="17"/>
              </w:rPr>
            </w:pPr>
          </w:p>
        </w:tc>
      </w:tr>
      <w:tr w:rsidR="00E15CA3" w:rsidRPr="00FF57CB" w14:paraId="6411970A" w14:textId="77777777" w:rsidTr="3BD8A93F">
        <w:trPr>
          <w:cantSplit/>
          <w:trHeight w:val="46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0619D9C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Key People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4DB92" w14:textId="77777777" w:rsidR="006348A9" w:rsidRDefault="006348A9" w:rsidP="00FF66B7">
            <w:pPr>
              <w:pStyle w:val="TableStyle2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  <w:p w14:paraId="60A753E4" w14:textId="222F4E50" w:rsidR="006E7644" w:rsidRPr="006E7644" w:rsidRDefault="006E7644" w:rsidP="006E76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line="360" w:lineRule="atLeast"/>
              <w:outlineLvl w:val="3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6E764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> </w:t>
            </w:r>
            <w:proofErr w:type="spellStart"/>
            <w:r w:rsidRPr="006E764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>Njideka</w:t>
            </w:r>
            <w:proofErr w:type="spellEnd"/>
            <w:r w:rsidRPr="006E764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 xml:space="preserve"> Akunyili Crosby, Yinka </w:t>
            </w:r>
            <w:proofErr w:type="spellStart"/>
            <w:r w:rsidRPr="006E764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>Shonibare</w:t>
            </w:r>
            <w:proofErr w:type="spellEnd"/>
            <w:r w:rsidRPr="006E764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 xml:space="preserve">, </w:t>
            </w:r>
            <w:proofErr w:type="spellStart"/>
            <w:r w:rsidRPr="006E764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>Thandiwe</w:t>
            </w:r>
            <w:proofErr w:type="spellEnd"/>
            <w:r w:rsidRPr="006E764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 xml:space="preserve"> </w:t>
            </w:r>
            <w:proofErr w:type="spellStart"/>
            <w:r w:rsidRPr="006E764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>Muriu</w:t>
            </w:r>
            <w:proofErr w:type="spellEnd"/>
            <w:r w:rsidRPr="006E764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/>
                <w:lang w:val="en-GB" w:eastAsia="en-GB"/>
              </w:rPr>
              <w:t>, Mike Barret</w:t>
            </w:r>
          </w:p>
          <w:p w14:paraId="52432EE7" w14:textId="77777777" w:rsidR="003A2293" w:rsidRDefault="003A2293" w:rsidP="00E87A26">
            <w:pPr>
              <w:pStyle w:val="TableStyle2"/>
              <w:rPr>
                <w:rFonts w:asciiTheme="minorHAnsi" w:hAnsiTheme="minorHAnsi" w:cstheme="minorHAnsi"/>
                <w:b/>
                <w:lang w:val="en-US"/>
              </w:rPr>
            </w:pPr>
          </w:p>
          <w:p w14:paraId="0CFF4015" w14:textId="77777777" w:rsidR="003A2293" w:rsidRDefault="003A2293" w:rsidP="00E87A26">
            <w:pPr>
              <w:pStyle w:val="TableStyle2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966F4" w14:textId="77777777" w:rsidR="006348A9" w:rsidRDefault="006348A9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32781E0C" w14:textId="395E0242" w:rsidR="00E15CA3" w:rsidRPr="0078011D" w:rsidRDefault="000A356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Paul Nash &amp; Pablo Picasso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9E11D" w14:textId="77777777" w:rsidR="006348A9" w:rsidRDefault="006348A9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4C97512A" w14:textId="32EA24FE" w:rsidR="00E15CA3" w:rsidRPr="00FF57CB" w:rsidRDefault="00926895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Geor</w:t>
            </w:r>
            <w:r w:rsidR="00817AE6">
              <w:rPr>
                <w:rFonts w:asciiTheme="minorHAnsi" w:hAnsiTheme="minorHAnsi" w:cstheme="minorHAnsi"/>
                <w:b/>
              </w:rPr>
              <w:t>gia</w:t>
            </w:r>
            <w:r>
              <w:rPr>
                <w:rFonts w:asciiTheme="minorHAnsi" w:hAnsiTheme="minorHAnsi" w:cstheme="minorHAnsi"/>
                <w:b/>
              </w:rPr>
              <w:t xml:space="preserve"> O Keefe</w:t>
            </w:r>
          </w:p>
        </w:tc>
      </w:tr>
      <w:tr w:rsidR="00E15CA3" w:rsidRPr="001C344E" w14:paraId="17012768" w14:textId="77777777" w:rsidTr="3BD8A93F">
        <w:trPr>
          <w:cantSplit/>
          <w:trHeight w:val="970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1DC5239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FB1D5" w14:textId="2C2D4674" w:rsidR="00E15CA3" w:rsidRDefault="00B8797D" w:rsidP="000F3AB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Background, portrait, self-portrait, </w:t>
            </w:r>
            <w:r w:rsidR="00C66971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="00D10CC8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hotomontage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D10CC8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mage, </w:t>
            </w:r>
            <w:r w:rsidR="00D10CC8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ada, </w:t>
            </w:r>
            <w:r w:rsidR="00D10CC8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composition, </w:t>
            </w:r>
            <w:r w:rsidR="00C66971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="00D10CC8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rrangement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ayout,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hotography, </w:t>
            </w:r>
            <w:r w:rsidR="00C66971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m</w:t>
            </w:r>
            <w:r w:rsidR="00D10CC8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onochrome,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onochromatic,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lbum,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igital,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aturation,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mulate,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diting,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oftware, replacement,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ocus,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rame,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ecreate,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ose,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rop,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ortrait,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hotorealism,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 xml:space="preserve">hotorealistic, 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="00D10CC8" w:rsidRPr="00D10CC8">
              <w:rPr>
                <w:rFonts w:asciiTheme="minorHAnsi" w:hAnsiTheme="minorHAnsi" w:cstheme="minorHAnsi"/>
                <w:sz w:val="20"/>
                <w:szCs w:val="20"/>
              </w:rPr>
              <w:t>rid</w:t>
            </w:r>
            <w:r w:rsidR="00D10CC8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="00C66971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="00D10CC8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roportion</w:t>
            </w:r>
            <w:r w:rsidR="00D10CC8">
              <w:rPr>
                <w:rFonts w:asciiTheme="minorHAnsi" w:hAnsiTheme="minorHAnsi" w:cstheme="minorHAnsi"/>
                <w:sz w:val="20"/>
                <w:szCs w:val="20"/>
              </w:rPr>
              <w:t>, crop</w:t>
            </w:r>
            <w:r w:rsidR="00C66971">
              <w:rPr>
                <w:rFonts w:asciiTheme="minorHAnsi" w:hAnsiTheme="minorHAnsi" w:cstheme="minorHAnsi"/>
                <w:sz w:val="20"/>
                <w:szCs w:val="20"/>
              </w:rPr>
              <w:t>, resize, filter, rotate</w:t>
            </w:r>
          </w:p>
          <w:p w14:paraId="242ECC8B" w14:textId="77777777" w:rsidR="00FE1052" w:rsidRDefault="00FE1052" w:rsidP="000F3AB8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</w:p>
          <w:p w14:paraId="1E8A022B" w14:textId="77777777" w:rsidR="00FE1052" w:rsidRDefault="00FE1052" w:rsidP="000F3AB8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</w:p>
          <w:p w14:paraId="4C4B0449" w14:textId="35F91FE6" w:rsidR="00FE1052" w:rsidRPr="00B8797D" w:rsidRDefault="00FE1052" w:rsidP="000F3AB8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04B78" w14:textId="598F7068" w:rsidR="00E15CA3" w:rsidRPr="007846A3" w:rsidRDefault="007846A3" w:rsidP="000F3AB8">
            <w:pPr>
              <w:jc w:val="both"/>
              <w:rPr>
                <w:rFonts w:ascii="Calibri" w:hAnsi="Calibri" w:cstheme="minorHAnsi"/>
                <w:color w:val="7030A0"/>
                <w:sz w:val="20"/>
                <w:szCs w:val="20"/>
              </w:rPr>
            </w:pP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Background, </w:t>
            </w:r>
            <w:r w:rsidR="00C650C4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surrealism</w:t>
            </w:r>
            <w:r w:rsidR="00C650C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ontinuous line drawing,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ortrait,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elf-portrait,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paint wash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ollage,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texture, composition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arbon paper,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ransfer,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printmaking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onoprint,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ixed media,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ultimedia,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 xml:space="preserve">ustify,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7846A3">
              <w:rPr>
                <w:rFonts w:asciiTheme="minorHAnsi" w:hAnsiTheme="minorHAnsi" w:cstheme="minorHAnsi"/>
                <w:sz w:val="20"/>
                <w:szCs w:val="20"/>
              </w:rPr>
              <w:t>esearch</w:t>
            </w:r>
            <w:r w:rsidR="008F585A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8F585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collage</w:t>
            </w:r>
            <w:r w:rsidR="008F585A">
              <w:rPr>
                <w:rFonts w:asciiTheme="minorHAnsi" w:hAnsiTheme="minorHAnsi" w:cstheme="minorHAnsi"/>
                <w:sz w:val="20"/>
                <w:szCs w:val="20"/>
              </w:rPr>
              <w:t xml:space="preserve">, doodling, </w:t>
            </w:r>
            <w:r w:rsidR="008F585A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frottage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C04AAA" w14:textId="00F45FA9" w:rsidR="00602528" w:rsidRPr="00EA2F81" w:rsidRDefault="00602528" w:rsidP="000F3AB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Geometric,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rganic,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hape,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ine,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bject,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arrangement,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light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dark, shading, tone,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rip,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mooth,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lend,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ven,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rottage,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ubbing,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urface,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>exture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, botanist, botanical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cientific,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agnified,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orm,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scale,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omposition,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bstract,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rame,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estural,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602528">
              <w:rPr>
                <w:rFonts w:asciiTheme="minorHAnsi" w:hAnsiTheme="minorHAnsi" w:cstheme="minorHAnsi"/>
                <w:sz w:val="20"/>
                <w:szCs w:val="20"/>
              </w:rPr>
              <w:t xml:space="preserve">xpressive,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viewfinder</w:t>
            </w:r>
          </w:p>
          <w:p w14:paraId="299011A1" w14:textId="7C32C519" w:rsidR="00E15CA3" w:rsidRPr="00ED20D0" w:rsidRDefault="00E15CA3" w:rsidP="000F3AB8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</w:p>
        </w:tc>
      </w:tr>
      <w:tr w:rsidR="00E15CA3" w:rsidRPr="00567D66" w14:paraId="59CD50AD" w14:textId="77777777" w:rsidTr="3BD8A93F">
        <w:trPr>
          <w:trHeight w:val="18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1730F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Y6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7DBB8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4F072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90DA5" w14:textId="77777777" w:rsidR="00E15CA3" w:rsidRPr="00567D66" w:rsidRDefault="00E15CA3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E15CA3" w:rsidRPr="00C756E8" w14:paraId="1796C4A4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49CDF9B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013B0039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4F84460D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080352C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71848CC2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0518DC07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5BD9B3D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5F92A74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2DEA64A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29E525A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ECA2F11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5D7CA05A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1207C3B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64AAD9D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9F33322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1FD63B0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0E62398" w14:textId="77777777" w:rsidR="00E15CA3" w:rsidRPr="00567D66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40144" w14:textId="4A9EEA50" w:rsidR="00E15CA3" w:rsidRDefault="00DA3529" w:rsidP="00DA3529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 w:rsidRPr="00F104D0">
              <w:rPr>
                <w:rFonts w:asciiTheme="minorHAnsi" w:hAnsiTheme="minorHAnsi" w:cstheme="minorHAnsi"/>
                <w:b/>
              </w:rPr>
              <w:t xml:space="preserve">3-D &amp; </w:t>
            </w:r>
            <w:r w:rsidR="00AE0838" w:rsidRPr="00F104D0">
              <w:rPr>
                <w:rFonts w:asciiTheme="minorHAnsi" w:hAnsiTheme="minorHAnsi" w:cstheme="minorHAnsi"/>
                <w:b/>
              </w:rPr>
              <w:t>Sculpture</w:t>
            </w:r>
            <w:r w:rsidR="00F104D0">
              <w:rPr>
                <w:rFonts w:asciiTheme="minorHAnsi" w:hAnsiTheme="minorHAnsi" w:cstheme="minorHAnsi"/>
                <w:b/>
              </w:rPr>
              <w:t>-</w:t>
            </w:r>
            <w:r w:rsidR="009F71DF">
              <w:rPr>
                <w:rFonts w:asciiTheme="minorHAnsi" w:hAnsiTheme="minorHAnsi" w:cstheme="minorHAnsi"/>
                <w:b/>
              </w:rPr>
              <w:t>Our Exhibition</w:t>
            </w:r>
            <w:r w:rsidR="00AE0838">
              <w:rPr>
                <w:rFonts w:asciiTheme="minorHAnsi" w:hAnsiTheme="minorHAnsi" w:cstheme="minorHAnsi"/>
                <w:b/>
              </w:rPr>
              <w:t>*</w:t>
            </w:r>
          </w:p>
          <w:p w14:paraId="1A2B3773" w14:textId="77777777" w:rsidR="004E7B6A" w:rsidRDefault="004E7B6A" w:rsidP="00DA3529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</w:p>
          <w:p w14:paraId="6F1955B2" w14:textId="0EE2C043" w:rsidR="00096459" w:rsidRPr="00EC734F" w:rsidRDefault="00096459" w:rsidP="00AC01D2">
            <w:pPr>
              <w:pStyle w:val="NoSpacing"/>
              <w:numPr>
                <w:ilvl w:val="0"/>
                <w:numId w:val="18"/>
              </w:numPr>
              <w:ind w:left="357" w:hanging="357"/>
              <w:rPr>
                <w:sz w:val="17"/>
                <w:szCs w:val="17"/>
              </w:rPr>
            </w:pPr>
            <w:r w:rsidRPr="00EC734F">
              <w:rPr>
                <w:sz w:val="17"/>
                <w:szCs w:val="17"/>
              </w:rPr>
              <w:t>Compare and contrast the w</w:t>
            </w:r>
            <w:r w:rsidR="00EC734F">
              <w:rPr>
                <w:sz w:val="17"/>
                <w:szCs w:val="17"/>
              </w:rPr>
              <w:t>ork</w:t>
            </w:r>
            <w:r w:rsidRPr="00EC734F">
              <w:rPr>
                <w:sz w:val="17"/>
                <w:szCs w:val="17"/>
              </w:rPr>
              <w:t xml:space="preserve"> of Barbara Hepworth and Henry Moore.</w:t>
            </w:r>
          </w:p>
          <w:p w14:paraId="6B37A231" w14:textId="7935D1A2" w:rsidR="00096459" w:rsidRPr="00EC734F" w:rsidRDefault="00EC734F" w:rsidP="00AC01D2">
            <w:pPr>
              <w:pStyle w:val="NoSpacing"/>
              <w:numPr>
                <w:ilvl w:val="0"/>
                <w:numId w:val="18"/>
              </w:numPr>
              <w:ind w:left="357" w:hanging="357"/>
              <w:rPr>
                <w:sz w:val="17"/>
                <w:szCs w:val="17"/>
              </w:rPr>
            </w:pPr>
            <w:r w:rsidRPr="00EC734F">
              <w:rPr>
                <w:sz w:val="17"/>
                <w:szCs w:val="17"/>
              </w:rPr>
              <w:t>Explain what Modernism is as a movement</w:t>
            </w:r>
            <w:r>
              <w:rPr>
                <w:sz w:val="17"/>
                <w:szCs w:val="17"/>
              </w:rPr>
              <w:t xml:space="preserve"> within art and design.</w:t>
            </w:r>
          </w:p>
          <w:p w14:paraId="06FB0861" w14:textId="2A1C71A1" w:rsidR="004E7B6A" w:rsidRPr="00EC734F" w:rsidRDefault="00EC734F" w:rsidP="00AC01D2">
            <w:pPr>
              <w:pStyle w:val="NoSpacing"/>
              <w:numPr>
                <w:ilvl w:val="0"/>
                <w:numId w:val="18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>U</w:t>
            </w:r>
            <w:r w:rsidR="004E7B6A" w:rsidRPr="00EC734F">
              <w:rPr>
                <w:position w:val="2"/>
                <w:sz w:val="17"/>
                <w:szCs w:val="17"/>
              </w:rPr>
              <w:t>se simple rolling and pinching techniques t</w:t>
            </w:r>
            <w:r>
              <w:rPr>
                <w:position w:val="2"/>
                <w:sz w:val="17"/>
                <w:szCs w:val="17"/>
              </w:rPr>
              <w:t>o manipulate salt dough.</w:t>
            </w:r>
          </w:p>
          <w:p w14:paraId="677D1D4B" w14:textId="4A737B4B" w:rsidR="004E7B6A" w:rsidRPr="00EC734F" w:rsidRDefault="00EC734F" w:rsidP="00AC01D2">
            <w:pPr>
              <w:pStyle w:val="NoSpacing"/>
              <w:numPr>
                <w:ilvl w:val="0"/>
                <w:numId w:val="18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>F</w:t>
            </w:r>
            <w:r w:rsidR="004E7B6A" w:rsidRPr="00EC734F">
              <w:rPr>
                <w:position w:val="2"/>
                <w:sz w:val="17"/>
                <w:szCs w:val="17"/>
              </w:rPr>
              <w:t xml:space="preserve">orm shapes to create the base of </w:t>
            </w:r>
            <w:r>
              <w:rPr>
                <w:position w:val="2"/>
                <w:sz w:val="17"/>
                <w:szCs w:val="17"/>
              </w:rPr>
              <w:t>own s</w:t>
            </w:r>
            <w:r w:rsidR="00872DFB">
              <w:rPr>
                <w:position w:val="2"/>
                <w:sz w:val="17"/>
                <w:szCs w:val="17"/>
              </w:rPr>
              <w:t>culpture.</w:t>
            </w:r>
          </w:p>
          <w:p w14:paraId="0722FB3F" w14:textId="35754944" w:rsidR="00872DFB" w:rsidRPr="00872DFB" w:rsidRDefault="00872DFB" w:rsidP="00AC01D2">
            <w:pPr>
              <w:pStyle w:val="NoSpacing"/>
              <w:numPr>
                <w:ilvl w:val="0"/>
                <w:numId w:val="18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>A</w:t>
            </w:r>
            <w:r w:rsidR="004E7B6A" w:rsidRPr="00EC734F">
              <w:rPr>
                <w:position w:val="2"/>
                <w:sz w:val="17"/>
                <w:szCs w:val="17"/>
              </w:rPr>
              <w:t>ttach two pieces of salt dough with the help o</w:t>
            </w:r>
            <w:r>
              <w:rPr>
                <w:position w:val="2"/>
                <w:sz w:val="17"/>
                <w:szCs w:val="17"/>
              </w:rPr>
              <w:t xml:space="preserve">f </w:t>
            </w:r>
            <w:r w:rsidRPr="00872DFB">
              <w:rPr>
                <w:sz w:val="17"/>
                <w:szCs w:val="17"/>
              </w:rPr>
              <w:t>materials such as match sticks to reinforce joins.</w:t>
            </w:r>
          </w:p>
          <w:p w14:paraId="4D7F8862" w14:textId="68F4B521" w:rsidR="004E7B6A" w:rsidRPr="00EC734F" w:rsidRDefault="00872DFB" w:rsidP="00AC01D2">
            <w:pPr>
              <w:pStyle w:val="NoSpacing"/>
              <w:numPr>
                <w:ilvl w:val="0"/>
                <w:numId w:val="18"/>
              </w:numPr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2"/>
                <w:sz w:val="17"/>
                <w:szCs w:val="17"/>
              </w:rPr>
              <w:t>Ad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d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pieces</w:t>
            </w:r>
            <w:r w:rsidR="004E7B6A" w:rsidRPr="00EC734F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of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salt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dough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to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>
              <w:rPr>
                <w:w w:val="105"/>
                <w:position w:val="2"/>
                <w:sz w:val="17"/>
                <w:szCs w:val="17"/>
              </w:rPr>
              <w:t>own</w:t>
            </w:r>
            <w:r w:rsidR="004E7B6A" w:rsidRPr="00EC734F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base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to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create</w:t>
            </w:r>
            <w:r>
              <w:rPr>
                <w:w w:val="105"/>
                <w:position w:val="2"/>
                <w:sz w:val="17"/>
                <w:szCs w:val="17"/>
              </w:rPr>
              <w:t xml:space="preserve"> relief details.</w:t>
            </w:r>
          </w:p>
          <w:p w14:paraId="309FE71A" w14:textId="219DDB3F" w:rsidR="004E7B6A" w:rsidRPr="00EC734F" w:rsidRDefault="00872DFB" w:rsidP="00AC01D2">
            <w:pPr>
              <w:pStyle w:val="NoSpacing"/>
              <w:numPr>
                <w:ilvl w:val="0"/>
                <w:numId w:val="18"/>
              </w:numPr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2"/>
                <w:sz w:val="17"/>
                <w:szCs w:val="17"/>
              </w:rPr>
              <w:t>U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se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tools</w:t>
            </w:r>
            <w:r w:rsidR="004E7B6A" w:rsidRPr="00EC734F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to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create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details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in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>
              <w:rPr>
                <w:w w:val="105"/>
                <w:position w:val="2"/>
                <w:sz w:val="17"/>
                <w:szCs w:val="17"/>
              </w:rPr>
              <w:t>own</w:t>
            </w:r>
            <w:r w:rsidR="004E7B6A" w:rsidRPr="00EC734F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salt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dough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or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clay</w:t>
            </w:r>
            <w:r w:rsidR="00604F4D">
              <w:rPr>
                <w:w w:val="105"/>
                <w:position w:val="2"/>
                <w:sz w:val="17"/>
                <w:szCs w:val="17"/>
              </w:rPr>
              <w:t xml:space="preserve"> model</w:t>
            </w:r>
            <w:r w:rsidR="00604F4D">
              <w:rPr>
                <w:spacing w:val="40"/>
                <w:w w:val="105"/>
                <w:position w:val="2"/>
                <w:sz w:val="17"/>
                <w:szCs w:val="17"/>
              </w:rPr>
              <w:t>.</w:t>
            </w:r>
          </w:p>
          <w:p w14:paraId="270E607F" w14:textId="5A97DC6C" w:rsidR="004E7B6A" w:rsidRPr="005E744E" w:rsidRDefault="00604F4D" w:rsidP="00AC01D2">
            <w:pPr>
              <w:pStyle w:val="NoSpacing"/>
              <w:numPr>
                <w:ilvl w:val="0"/>
                <w:numId w:val="18"/>
              </w:numPr>
              <w:ind w:left="357" w:hanging="357"/>
              <w:rPr>
                <w:spacing w:val="3"/>
                <w:position w:val="2"/>
                <w:sz w:val="17"/>
                <w:szCs w:val="17"/>
              </w:rPr>
            </w:pPr>
            <w:r>
              <w:rPr>
                <w:w w:val="105"/>
                <w:position w:val="2"/>
                <w:sz w:val="17"/>
                <w:szCs w:val="17"/>
              </w:rPr>
              <w:t>Ca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rve</w:t>
            </w:r>
            <w:r w:rsidR="005E744E">
              <w:rPr>
                <w:w w:val="105"/>
                <w:position w:val="2"/>
                <w:sz w:val="17"/>
                <w:szCs w:val="17"/>
              </w:rPr>
              <w:t xml:space="preserve"> and manipulate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a</w:t>
            </w:r>
            <w:r w:rsidR="004E7B6A" w:rsidRPr="00EC734F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piece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of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clay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to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create</w:t>
            </w:r>
            <w:r w:rsidR="004E7B6A" w:rsidRPr="00EC734F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the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shape</w:t>
            </w:r>
            <w:r w:rsidR="004E7B6A" w:rsidRPr="00EC734F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4E7B6A" w:rsidRPr="00EC734F">
              <w:rPr>
                <w:w w:val="105"/>
                <w:position w:val="2"/>
                <w:sz w:val="17"/>
                <w:szCs w:val="17"/>
              </w:rPr>
              <w:t>of</w:t>
            </w:r>
            <w:r>
              <w:rPr>
                <w:w w:val="105"/>
                <w:position w:val="2"/>
                <w:sz w:val="17"/>
                <w:szCs w:val="17"/>
              </w:rPr>
              <w:t xml:space="preserve"> own work.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18B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88831A" w14:textId="77777777" w:rsidR="00E15CA3" w:rsidRDefault="00DA3529" w:rsidP="00DA3529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 w:rsidRPr="00051774">
              <w:rPr>
                <w:rFonts w:asciiTheme="minorHAnsi" w:hAnsiTheme="minorHAnsi" w:cstheme="minorHAnsi"/>
                <w:b/>
              </w:rPr>
              <w:t>Painting</w:t>
            </w:r>
            <w:r w:rsidR="00C92E31" w:rsidRPr="00051774">
              <w:rPr>
                <w:rFonts w:asciiTheme="minorHAnsi" w:hAnsiTheme="minorHAnsi" w:cstheme="minorHAnsi"/>
                <w:b/>
              </w:rPr>
              <w:t>-Landscape Art</w:t>
            </w:r>
          </w:p>
          <w:p w14:paraId="2F1CAF53" w14:textId="77777777" w:rsidR="00164381" w:rsidRPr="00423B97" w:rsidRDefault="00164381" w:rsidP="00051774">
            <w:pPr>
              <w:pStyle w:val="NoSpacing"/>
              <w:rPr>
                <w:sz w:val="17"/>
                <w:szCs w:val="17"/>
              </w:rPr>
            </w:pPr>
          </w:p>
          <w:p w14:paraId="7A7ECC0E" w14:textId="72287E52" w:rsidR="00164381" w:rsidRPr="00423B97" w:rsidRDefault="004C4822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2"/>
                <w:sz w:val="17"/>
                <w:szCs w:val="17"/>
              </w:rPr>
              <w:t>U</w:t>
            </w:r>
            <w:r w:rsidR="00164381" w:rsidRPr="00423B97">
              <w:rPr>
                <w:w w:val="105"/>
                <w:position w:val="2"/>
                <w:sz w:val="17"/>
                <w:szCs w:val="17"/>
              </w:rPr>
              <w:t>se</w:t>
            </w:r>
            <w:r w:rsidR="00164381" w:rsidRPr="00423B97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w w:val="105"/>
                <w:position w:val="2"/>
                <w:sz w:val="17"/>
                <w:szCs w:val="17"/>
              </w:rPr>
              <w:t>vanishing</w:t>
            </w:r>
            <w:r w:rsidR="00164381" w:rsidRPr="00423B97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w w:val="105"/>
                <w:position w:val="2"/>
                <w:sz w:val="17"/>
                <w:szCs w:val="17"/>
              </w:rPr>
              <w:t>points,</w:t>
            </w:r>
            <w:r w:rsidR="00164381" w:rsidRPr="00423B97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w w:val="105"/>
                <w:position w:val="2"/>
                <w:sz w:val="17"/>
                <w:szCs w:val="17"/>
              </w:rPr>
              <w:t>horizon</w:t>
            </w:r>
            <w:r w:rsidR="00164381" w:rsidRPr="00423B97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w w:val="105"/>
                <w:position w:val="2"/>
                <w:sz w:val="17"/>
                <w:szCs w:val="17"/>
              </w:rPr>
              <w:t>lines</w:t>
            </w:r>
            <w:r w:rsidR="00164381" w:rsidRPr="00423B97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w w:val="105"/>
                <w:position w:val="2"/>
                <w:sz w:val="17"/>
                <w:szCs w:val="17"/>
              </w:rPr>
              <w:t>and</w:t>
            </w:r>
            <w:r w:rsidR="00164381" w:rsidRPr="00423B97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spacing w:val="-2"/>
                <w:w w:val="105"/>
                <w:sz w:val="17"/>
                <w:szCs w:val="17"/>
              </w:rPr>
              <w:t xml:space="preserve">construction lines to create perspective </w:t>
            </w:r>
            <w:r>
              <w:rPr>
                <w:spacing w:val="-2"/>
                <w:w w:val="105"/>
                <w:sz w:val="17"/>
                <w:szCs w:val="17"/>
              </w:rPr>
              <w:t xml:space="preserve">in own </w:t>
            </w:r>
            <w:r w:rsidR="00164381" w:rsidRPr="00423B97">
              <w:rPr>
                <w:spacing w:val="-2"/>
                <w:w w:val="105"/>
                <w:sz w:val="17"/>
                <w:szCs w:val="17"/>
              </w:rPr>
              <w:t>artwork</w:t>
            </w:r>
            <w:r>
              <w:rPr>
                <w:spacing w:val="-2"/>
                <w:w w:val="105"/>
                <w:sz w:val="17"/>
                <w:szCs w:val="17"/>
              </w:rPr>
              <w:t>.</w:t>
            </w:r>
          </w:p>
          <w:p w14:paraId="6D672B2C" w14:textId="7F3F7B93" w:rsidR="00164381" w:rsidRPr="00423B97" w:rsidRDefault="004C4822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>S</w:t>
            </w:r>
            <w:r w:rsidR="00164381" w:rsidRPr="00423B97">
              <w:rPr>
                <w:position w:val="2"/>
                <w:sz w:val="17"/>
                <w:szCs w:val="17"/>
              </w:rPr>
              <w:t>ketch</w:t>
            </w:r>
            <w:r w:rsidR="00164381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position w:val="2"/>
                <w:sz w:val="17"/>
                <w:szCs w:val="17"/>
              </w:rPr>
              <w:t>a</w:t>
            </w:r>
            <w:r w:rsidR="00164381" w:rsidRPr="00423B97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position w:val="2"/>
                <w:sz w:val="17"/>
                <w:szCs w:val="17"/>
              </w:rPr>
              <w:t>landscape</w:t>
            </w:r>
            <w:r w:rsidR="00164381" w:rsidRPr="00423B97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position w:val="2"/>
                <w:sz w:val="17"/>
                <w:szCs w:val="17"/>
              </w:rPr>
              <w:t>using</w:t>
            </w:r>
            <w:r w:rsidR="00164381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position w:val="2"/>
                <w:sz w:val="17"/>
                <w:szCs w:val="17"/>
              </w:rPr>
              <w:t>linear</w:t>
            </w:r>
            <w:r w:rsidR="00164381" w:rsidRPr="00423B97">
              <w:rPr>
                <w:spacing w:val="-2"/>
                <w:position w:val="2"/>
                <w:sz w:val="17"/>
                <w:szCs w:val="17"/>
              </w:rPr>
              <w:t xml:space="preserve"> perspective.</w:t>
            </w:r>
          </w:p>
          <w:p w14:paraId="228058B3" w14:textId="52FC5AE1" w:rsidR="00164381" w:rsidRPr="00423B97" w:rsidRDefault="004C4822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pacing w:val="-2"/>
                <w:w w:val="105"/>
                <w:sz w:val="17"/>
                <w:szCs w:val="17"/>
              </w:rPr>
            </w:pPr>
            <w:r>
              <w:rPr>
                <w:spacing w:val="-2"/>
                <w:w w:val="105"/>
                <w:position w:val="2"/>
                <w:sz w:val="17"/>
                <w:szCs w:val="17"/>
              </w:rPr>
              <w:t>U</w:t>
            </w:r>
            <w:r w:rsidR="00164381" w:rsidRPr="00423B97">
              <w:rPr>
                <w:spacing w:val="-2"/>
                <w:w w:val="105"/>
                <w:position w:val="2"/>
                <w:sz w:val="17"/>
                <w:szCs w:val="17"/>
              </w:rPr>
              <w:t>se</w:t>
            </w:r>
            <w:r w:rsidR="00164381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spacing w:val="-2"/>
                <w:w w:val="105"/>
                <w:position w:val="2"/>
                <w:sz w:val="17"/>
                <w:szCs w:val="17"/>
              </w:rPr>
              <w:t>lines</w:t>
            </w:r>
            <w:r w:rsidR="00164381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spacing w:val="-2"/>
                <w:w w:val="105"/>
                <w:position w:val="2"/>
                <w:sz w:val="17"/>
                <w:szCs w:val="17"/>
              </w:rPr>
              <w:t>and</w:t>
            </w:r>
            <w:r w:rsidR="00164381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spacing w:val="-2"/>
                <w:w w:val="105"/>
                <w:position w:val="2"/>
                <w:sz w:val="17"/>
                <w:szCs w:val="17"/>
              </w:rPr>
              <w:t>patterns</w:t>
            </w:r>
            <w:r w:rsidR="00164381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spacing w:val="-2"/>
                <w:w w:val="105"/>
                <w:position w:val="2"/>
                <w:sz w:val="17"/>
                <w:szCs w:val="17"/>
              </w:rPr>
              <w:t>to</w:t>
            </w:r>
            <w:r w:rsidR="00164381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spacing w:val="-2"/>
                <w:w w:val="105"/>
                <w:position w:val="2"/>
                <w:sz w:val="17"/>
                <w:szCs w:val="17"/>
              </w:rPr>
              <w:t>create</w:t>
            </w:r>
            <w:r w:rsidR="00164381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spacing w:val="-2"/>
                <w:w w:val="105"/>
                <w:position w:val="2"/>
                <w:sz w:val="17"/>
                <w:szCs w:val="17"/>
              </w:rPr>
              <w:t>abstract</w:t>
            </w:r>
            <w:r w:rsidR="00164381" w:rsidRPr="00423B97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="00164381" w:rsidRPr="00423B97">
              <w:rPr>
                <w:spacing w:val="-2"/>
                <w:w w:val="105"/>
                <w:sz w:val="17"/>
                <w:szCs w:val="17"/>
              </w:rPr>
              <w:t>artwork</w:t>
            </w:r>
            <w:r>
              <w:rPr>
                <w:spacing w:val="-2"/>
                <w:w w:val="105"/>
                <w:sz w:val="17"/>
                <w:szCs w:val="17"/>
              </w:rPr>
              <w:t>.</w:t>
            </w:r>
          </w:p>
          <w:p w14:paraId="30D78087" w14:textId="640DD03F" w:rsidR="00EA6532" w:rsidRPr="00423B97" w:rsidRDefault="004C4822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2"/>
                <w:sz w:val="17"/>
                <w:szCs w:val="17"/>
              </w:rPr>
              <w:t>E</w:t>
            </w:r>
            <w:r w:rsidR="00EA6532" w:rsidRPr="00423B97">
              <w:rPr>
                <w:w w:val="105"/>
                <w:position w:val="2"/>
                <w:sz w:val="17"/>
                <w:szCs w:val="17"/>
              </w:rPr>
              <w:t>xperiment</w:t>
            </w:r>
            <w:r w:rsidR="00EA6532" w:rsidRPr="00423B97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w w:val="105"/>
                <w:position w:val="2"/>
                <w:sz w:val="17"/>
                <w:szCs w:val="17"/>
              </w:rPr>
              <w:t>with</w:t>
            </w:r>
            <w:r w:rsidR="00EA6532" w:rsidRPr="00423B97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w w:val="105"/>
                <w:position w:val="2"/>
                <w:sz w:val="17"/>
                <w:szCs w:val="17"/>
              </w:rPr>
              <w:t>different</w:t>
            </w:r>
            <w:r w:rsidR="00EA6532" w:rsidRPr="00423B97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="00DB3F6D" w:rsidRPr="00423B97">
              <w:rPr>
                <w:w w:val="105"/>
                <w:position w:val="2"/>
                <w:sz w:val="17"/>
                <w:szCs w:val="17"/>
              </w:rPr>
              <w:t>watercolor</w:t>
            </w:r>
            <w:r w:rsidR="00EA6532" w:rsidRPr="00423B97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w w:val="105"/>
                <w:sz w:val="17"/>
                <w:szCs w:val="17"/>
              </w:rPr>
              <w:t>techniques to create effects</w:t>
            </w:r>
            <w:r>
              <w:rPr>
                <w:w w:val="105"/>
                <w:sz w:val="17"/>
                <w:szCs w:val="17"/>
              </w:rPr>
              <w:t>.</w:t>
            </w:r>
          </w:p>
          <w:p w14:paraId="566A890B" w14:textId="7858C231" w:rsidR="00EA6532" w:rsidRPr="00423B97" w:rsidRDefault="004C4822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>P</w:t>
            </w:r>
            <w:r w:rsidR="00EA6532" w:rsidRPr="00423B97">
              <w:rPr>
                <w:position w:val="2"/>
                <w:sz w:val="17"/>
                <w:szCs w:val="17"/>
              </w:rPr>
              <w:t>aint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>a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>landscape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 xml:space="preserve">using </w:t>
            </w:r>
            <w:proofErr w:type="spellStart"/>
            <w:r w:rsidR="00EA6532" w:rsidRPr="00423B97">
              <w:rPr>
                <w:spacing w:val="-2"/>
                <w:position w:val="2"/>
                <w:sz w:val="17"/>
                <w:szCs w:val="17"/>
              </w:rPr>
              <w:t>watercolours</w:t>
            </w:r>
            <w:proofErr w:type="spellEnd"/>
            <w:r>
              <w:rPr>
                <w:spacing w:val="-2"/>
                <w:position w:val="2"/>
                <w:sz w:val="17"/>
                <w:szCs w:val="17"/>
              </w:rPr>
              <w:t>.</w:t>
            </w:r>
          </w:p>
          <w:p w14:paraId="50184835" w14:textId="3042BB6D" w:rsidR="00EA6532" w:rsidRPr="00423B97" w:rsidRDefault="004C4822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w w:val="105"/>
                <w:position w:val="2"/>
                <w:sz w:val="17"/>
                <w:szCs w:val="17"/>
              </w:rPr>
              <w:t>E</w:t>
            </w:r>
            <w:r w:rsidR="00EA6532" w:rsidRPr="00423B97">
              <w:rPr>
                <w:w w:val="105"/>
                <w:position w:val="2"/>
                <w:sz w:val="17"/>
                <w:szCs w:val="17"/>
              </w:rPr>
              <w:t>xperiment with a variety of mediums,</w:t>
            </w:r>
            <w:r w:rsidR="00EA6532" w:rsidRPr="00423B97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spacing w:val="-2"/>
                <w:w w:val="105"/>
                <w:sz w:val="17"/>
                <w:szCs w:val="17"/>
              </w:rPr>
              <w:t xml:space="preserve">including </w:t>
            </w:r>
            <w:proofErr w:type="spellStart"/>
            <w:r w:rsidR="00DB3F6D" w:rsidRPr="00423B97">
              <w:rPr>
                <w:spacing w:val="-2"/>
                <w:w w:val="105"/>
                <w:sz w:val="17"/>
                <w:szCs w:val="17"/>
              </w:rPr>
              <w:t>watercolo</w:t>
            </w:r>
            <w:r w:rsidR="00DB3F6D">
              <w:rPr>
                <w:spacing w:val="-2"/>
                <w:w w:val="105"/>
                <w:sz w:val="17"/>
                <w:szCs w:val="17"/>
              </w:rPr>
              <w:t>u</w:t>
            </w:r>
            <w:r w:rsidR="00DB3F6D" w:rsidRPr="00423B97">
              <w:rPr>
                <w:spacing w:val="-2"/>
                <w:w w:val="105"/>
                <w:sz w:val="17"/>
                <w:szCs w:val="17"/>
              </w:rPr>
              <w:t>rs</w:t>
            </w:r>
            <w:proofErr w:type="spellEnd"/>
            <w:r w:rsidR="00EA6532" w:rsidRPr="00423B97">
              <w:rPr>
                <w:spacing w:val="-2"/>
                <w:w w:val="105"/>
                <w:sz w:val="17"/>
                <w:szCs w:val="17"/>
              </w:rPr>
              <w:t xml:space="preserve"> and pastels, to explore</w:t>
            </w:r>
            <w:r w:rsidR="00EA6532" w:rsidRPr="00423B97">
              <w:rPr>
                <w:spacing w:val="40"/>
                <w:w w:val="105"/>
                <w:sz w:val="17"/>
                <w:szCs w:val="17"/>
              </w:rPr>
              <w:t xml:space="preserve"> </w:t>
            </w:r>
            <w:r w:rsidR="00EA6532" w:rsidRPr="00423B97">
              <w:rPr>
                <w:w w:val="105"/>
                <w:sz w:val="17"/>
                <w:szCs w:val="17"/>
              </w:rPr>
              <w:t>how the medium changes the effect of a</w:t>
            </w:r>
            <w:r w:rsidR="00EA6532" w:rsidRPr="00423B97">
              <w:rPr>
                <w:spacing w:val="40"/>
                <w:w w:val="105"/>
                <w:sz w:val="17"/>
                <w:szCs w:val="17"/>
              </w:rPr>
              <w:t xml:space="preserve"> </w:t>
            </w:r>
            <w:r w:rsidR="00EA6532" w:rsidRPr="00423B97">
              <w:rPr>
                <w:spacing w:val="-2"/>
                <w:w w:val="105"/>
                <w:sz w:val="17"/>
                <w:szCs w:val="17"/>
              </w:rPr>
              <w:t>landscape</w:t>
            </w:r>
            <w:r>
              <w:rPr>
                <w:spacing w:val="-2"/>
                <w:w w:val="105"/>
                <w:sz w:val="17"/>
                <w:szCs w:val="17"/>
              </w:rPr>
              <w:t>.</w:t>
            </w:r>
          </w:p>
          <w:p w14:paraId="4E96F198" w14:textId="18DDCCF8" w:rsidR="00EA6532" w:rsidRPr="00423B97" w:rsidRDefault="004C4822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 xml:space="preserve">Create and use </w:t>
            </w:r>
            <w:r w:rsidR="00EA6532" w:rsidRPr="00423B97">
              <w:rPr>
                <w:position w:val="2"/>
                <w:sz w:val="17"/>
                <w:szCs w:val="17"/>
              </w:rPr>
              <w:t>tints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>and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>shades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>using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>a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>variety</w:t>
            </w:r>
            <w:r w:rsidR="00EA6532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position w:val="2"/>
                <w:sz w:val="17"/>
                <w:szCs w:val="17"/>
              </w:rPr>
              <w:t>of</w:t>
            </w:r>
            <w:r w:rsidR="00EA6532" w:rsidRPr="00423B97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="00EA6532" w:rsidRPr="00423B97">
              <w:rPr>
                <w:sz w:val="17"/>
                <w:szCs w:val="17"/>
              </w:rPr>
              <w:t>different</w:t>
            </w:r>
            <w:r w:rsidR="00EA6532" w:rsidRPr="00423B97">
              <w:rPr>
                <w:spacing w:val="-7"/>
                <w:sz w:val="17"/>
                <w:szCs w:val="17"/>
              </w:rPr>
              <w:t xml:space="preserve"> </w:t>
            </w:r>
            <w:r w:rsidR="00EA6532" w:rsidRPr="00423B97">
              <w:rPr>
                <w:sz w:val="17"/>
                <w:szCs w:val="17"/>
              </w:rPr>
              <w:t>mediums</w:t>
            </w:r>
            <w:r>
              <w:rPr>
                <w:sz w:val="17"/>
                <w:szCs w:val="17"/>
              </w:rPr>
              <w:t>.</w:t>
            </w:r>
          </w:p>
          <w:p w14:paraId="3C4D26E5" w14:textId="3C030B6F" w:rsidR="00505847" w:rsidRPr="00423B97" w:rsidRDefault="00505847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 w:rsidRPr="00423B97">
              <w:rPr>
                <w:position w:val="2"/>
                <w:sz w:val="17"/>
                <w:szCs w:val="17"/>
              </w:rPr>
              <w:t>Identify vanishing points and horizon lines in</w:t>
            </w:r>
            <w:r w:rsidRPr="00423B97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Pr="00423B97">
              <w:rPr>
                <w:sz w:val="17"/>
                <w:szCs w:val="17"/>
              </w:rPr>
              <w:t>landscape</w:t>
            </w:r>
            <w:r w:rsidRPr="00423B97">
              <w:rPr>
                <w:spacing w:val="-7"/>
                <w:sz w:val="17"/>
                <w:szCs w:val="17"/>
              </w:rPr>
              <w:t xml:space="preserve"> </w:t>
            </w:r>
            <w:r w:rsidRPr="00423B97">
              <w:rPr>
                <w:sz w:val="17"/>
                <w:szCs w:val="17"/>
              </w:rPr>
              <w:t>paintings</w:t>
            </w:r>
          </w:p>
          <w:p w14:paraId="76D9E360" w14:textId="61EFD3DD" w:rsidR="00505847" w:rsidRPr="00423B97" w:rsidRDefault="004C4822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>E</w:t>
            </w:r>
            <w:r w:rsidR="00505847" w:rsidRPr="00423B97">
              <w:rPr>
                <w:position w:val="2"/>
                <w:sz w:val="17"/>
                <w:szCs w:val="17"/>
              </w:rPr>
              <w:t>xplain how artists use linear and atmospheric</w:t>
            </w:r>
            <w:r w:rsidR="00505847" w:rsidRPr="00423B97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z w:val="17"/>
                <w:szCs w:val="17"/>
              </w:rPr>
              <w:t>perspective in their artwork</w:t>
            </w:r>
            <w:r w:rsidR="006A0419">
              <w:rPr>
                <w:sz w:val="17"/>
                <w:szCs w:val="17"/>
              </w:rPr>
              <w:t>.</w:t>
            </w:r>
          </w:p>
          <w:p w14:paraId="1FF4BEF5" w14:textId="5A737E6B" w:rsidR="00505847" w:rsidRPr="00423B97" w:rsidRDefault="006A0419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>C</w:t>
            </w:r>
            <w:r w:rsidR="00505847" w:rsidRPr="00423B97">
              <w:rPr>
                <w:position w:val="2"/>
                <w:sz w:val="17"/>
                <w:szCs w:val="17"/>
              </w:rPr>
              <w:t>omment</w:t>
            </w:r>
            <w:r w:rsidR="00505847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on</w:t>
            </w:r>
            <w:r w:rsidR="00505847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abstract</w:t>
            </w:r>
            <w:r w:rsidR="00505847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landscapes</w:t>
            </w:r>
            <w:r w:rsidR="00505847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and</w:t>
            </w:r>
            <w:r w:rsidR="00505847" w:rsidRPr="00423B97">
              <w:rPr>
                <w:spacing w:val="-1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explain</w:t>
            </w:r>
            <w:r w:rsidR="00505847" w:rsidRPr="00423B97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z w:val="17"/>
                <w:szCs w:val="17"/>
              </w:rPr>
              <w:t xml:space="preserve">what </w:t>
            </w:r>
            <w:r w:rsidR="00075599">
              <w:rPr>
                <w:sz w:val="17"/>
                <w:szCs w:val="17"/>
              </w:rPr>
              <w:t xml:space="preserve">they </w:t>
            </w:r>
            <w:r w:rsidR="00505847" w:rsidRPr="00423B97">
              <w:rPr>
                <w:sz w:val="17"/>
                <w:szCs w:val="17"/>
              </w:rPr>
              <w:t>feel about them</w:t>
            </w:r>
            <w:r>
              <w:rPr>
                <w:sz w:val="17"/>
                <w:szCs w:val="17"/>
              </w:rPr>
              <w:t>.</w:t>
            </w:r>
          </w:p>
          <w:p w14:paraId="0B4E71D5" w14:textId="0D839DD9" w:rsidR="00505847" w:rsidRPr="00423B97" w:rsidRDefault="006A0419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spacing w:val="-2"/>
                <w:w w:val="105"/>
                <w:position w:val="2"/>
                <w:sz w:val="17"/>
                <w:szCs w:val="17"/>
              </w:rPr>
              <w:t>C</w:t>
            </w:r>
            <w:r w:rsidR="00505847" w:rsidRPr="00423B97">
              <w:rPr>
                <w:spacing w:val="-2"/>
                <w:w w:val="105"/>
                <w:position w:val="2"/>
                <w:sz w:val="17"/>
                <w:szCs w:val="17"/>
              </w:rPr>
              <w:t>reate</w:t>
            </w:r>
            <w:r w:rsidR="00505847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pacing w:val="-2"/>
                <w:w w:val="105"/>
                <w:position w:val="2"/>
                <w:sz w:val="17"/>
                <w:szCs w:val="17"/>
              </w:rPr>
              <w:t>a</w:t>
            </w:r>
            <w:r w:rsidR="00505847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pacing w:val="-2"/>
                <w:w w:val="105"/>
                <w:position w:val="2"/>
                <w:sz w:val="17"/>
                <w:szCs w:val="17"/>
              </w:rPr>
              <w:t>selection</w:t>
            </w:r>
            <w:r w:rsidR="00505847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pacing w:val="-2"/>
                <w:w w:val="105"/>
                <w:position w:val="2"/>
                <w:sz w:val="17"/>
                <w:szCs w:val="17"/>
              </w:rPr>
              <w:t>of</w:t>
            </w:r>
            <w:r w:rsidR="00505847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pacing w:val="-2"/>
                <w:w w:val="105"/>
                <w:position w:val="2"/>
                <w:sz w:val="17"/>
                <w:szCs w:val="17"/>
              </w:rPr>
              <w:t>lines</w:t>
            </w:r>
            <w:r w:rsidR="00505847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pacing w:val="-2"/>
                <w:w w:val="105"/>
                <w:position w:val="2"/>
                <w:sz w:val="17"/>
                <w:szCs w:val="17"/>
              </w:rPr>
              <w:t>and</w:t>
            </w:r>
            <w:r w:rsidR="00505847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pacing w:val="-2"/>
                <w:w w:val="105"/>
                <w:position w:val="2"/>
                <w:sz w:val="17"/>
                <w:szCs w:val="17"/>
              </w:rPr>
              <w:t>patterns</w:t>
            </w:r>
            <w:r w:rsidR="00505847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pacing w:val="-2"/>
                <w:w w:val="105"/>
                <w:position w:val="2"/>
                <w:sz w:val="17"/>
                <w:szCs w:val="17"/>
              </w:rPr>
              <w:t>in</w:t>
            </w:r>
            <w:r w:rsidR="00505847" w:rsidRPr="00423B97">
              <w:rPr>
                <w:spacing w:val="-5"/>
                <w:w w:val="105"/>
                <w:position w:val="2"/>
                <w:sz w:val="17"/>
                <w:szCs w:val="17"/>
              </w:rPr>
              <w:t xml:space="preserve"> </w:t>
            </w:r>
            <w:r w:rsidR="00075599">
              <w:rPr>
                <w:spacing w:val="-2"/>
                <w:w w:val="105"/>
                <w:position w:val="2"/>
                <w:sz w:val="17"/>
                <w:szCs w:val="17"/>
              </w:rPr>
              <w:t>own sketchbook to</w:t>
            </w:r>
            <w:r w:rsidR="00A9283E">
              <w:rPr>
                <w:spacing w:val="-2"/>
                <w:w w:val="105"/>
                <w:position w:val="2"/>
                <w:sz w:val="17"/>
                <w:szCs w:val="17"/>
              </w:rPr>
              <w:t xml:space="preserve"> inform own art work.</w:t>
            </w:r>
          </w:p>
          <w:p w14:paraId="5B71AE07" w14:textId="2B138F22" w:rsidR="00505847" w:rsidRPr="00423B97" w:rsidRDefault="006A0419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>
              <w:rPr>
                <w:position w:val="2"/>
                <w:sz w:val="17"/>
                <w:szCs w:val="17"/>
              </w:rPr>
              <w:t>D</w:t>
            </w:r>
            <w:r w:rsidR="00505847" w:rsidRPr="00423B97">
              <w:rPr>
                <w:position w:val="2"/>
                <w:sz w:val="17"/>
                <w:szCs w:val="17"/>
              </w:rPr>
              <w:t>iscuss</w:t>
            </w:r>
            <w:r w:rsidR="00505847" w:rsidRPr="00423B97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landscape</w:t>
            </w:r>
            <w:r w:rsidR="00505847" w:rsidRPr="00423B97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artwork</w:t>
            </w:r>
            <w:r w:rsidR="00505847" w:rsidRPr="00423B97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by</w:t>
            </w:r>
            <w:r w:rsidR="00505847" w:rsidRPr="00423B97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famous</w:t>
            </w:r>
            <w:r w:rsidR="00505847" w:rsidRPr="00423B97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position w:val="2"/>
                <w:sz w:val="17"/>
                <w:szCs w:val="17"/>
              </w:rPr>
              <w:t>artists,</w:t>
            </w:r>
            <w:r w:rsidR="00505847" w:rsidRPr="00423B97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="00505847" w:rsidRPr="00423B97">
              <w:rPr>
                <w:sz w:val="17"/>
                <w:szCs w:val="17"/>
              </w:rPr>
              <w:t>saying what I think and feel about them</w:t>
            </w:r>
          </w:p>
          <w:p w14:paraId="2A8BCE0E" w14:textId="77777777" w:rsidR="00DB3F6D" w:rsidRDefault="00505847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 w:rsidRPr="00423B97">
              <w:rPr>
                <w:position w:val="2"/>
                <w:sz w:val="17"/>
                <w:szCs w:val="17"/>
              </w:rPr>
              <w:t>Identify which medium has been used to create</w:t>
            </w:r>
            <w:r w:rsidR="00DB3F6D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Pr="00423B97">
              <w:rPr>
                <w:sz w:val="17"/>
                <w:szCs w:val="17"/>
              </w:rPr>
              <w:t>a piece of art</w:t>
            </w:r>
            <w:r w:rsidR="00DB3F6D">
              <w:rPr>
                <w:sz w:val="17"/>
                <w:szCs w:val="17"/>
              </w:rPr>
              <w:t>.</w:t>
            </w:r>
          </w:p>
          <w:p w14:paraId="22A65399" w14:textId="68183781" w:rsidR="00505847" w:rsidRPr="00DB3F6D" w:rsidRDefault="00DB3F6D" w:rsidP="00AC01D2">
            <w:pPr>
              <w:pStyle w:val="NoSpacing"/>
              <w:numPr>
                <w:ilvl w:val="0"/>
                <w:numId w:val="17"/>
              </w:numPr>
              <w:ind w:left="357" w:hanging="357"/>
              <w:rPr>
                <w:sz w:val="17"/>
                <w:szCs w:val="17"/>
              </w:rPr>
            </w:pPr>
            <w:r w:rsidRPr="00DB3F6D">
              <w:rPr>
                <w:spacing w:val="-2"/>
                <w:w w:val="105"/>
                <w:position w:val="2"/>
                <w:sz w:val="17"/>
                <w:szCs w:val="17"/>
              </w:rPr>
              <w:t>M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ake</w:t>
            </w:r>
            <w:r w:rsidR="00505847" w:rsidRPr="00DB3F6D">
              <w:rPr>
                <w:spacing w:val="-4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decisions</w:t>
            </w:r>
            <w:r w:rsidR="00505847" w:rsidRPr="00DB3F6D">
              <w:rPr>
                <w:spacing w:val="-4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about</w:t>
            </w:r>
            <w:r w:rsidR="00505847" w:rsidRPr="00DB3F6D">
              <w:rPr>
                <w:spacing w:val="-4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how</w:t>
            </w:r>
            <w:r w:rsidR="00505847" w:rsidRPr="00DB3F6D">
              <w:rPr>
                <w:spacing w:val="-4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to</w:t>
            </w:r>
            <w:r w:rsidR="00505847" w:rsidRPr="00DB3F6D">
              <w:rPr>
                <w:spacing w:val="-4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create</w:t>
            </w:r>
            <w:r w:rsidR="00505847" w:rsidRPr="00DB3F6D">
              <w:rPr>
                <w:spacing w:val="-4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a</w:t>
            </w:r>
            <w:r w:rsidR="00505847" w:rsidRPr="00DB3F6D">
              <w:rPr>
                <w:spacing w:val="-4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piece</w:t>
            </w:r>
            <w:r w:rsidR="00505847" w:rsidRPr="00DB3F6D">
              <w:rPr>
                <w:spacing w:val="-4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spacing w:val="-2"/>
                <w:w w:val="105"/>
                <w:position w:val="2"/>
                <w:sz w:val="17"/>
                <w:szCs w:val="17"/>
              </w:rPr>
              <w:t>of</w:t>
            </w:r>
            <w:r w:rsidR="00505847" w:rsidRPr="00DB3F6D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="00505847" w:rsidRPr="00DB3F6D">
              <w:rPr>
                <w:w w:val="105"/>
                <w:sz w:val="17"/>
                <w:szCs w:val="17"/>
              </w:rPr>
              <w:t>landscape artwork based on the ideas gathered</w:t>
            </w:r>
            <w:r w:rsidR="00505847" w:rsidRPr="00DB3F6D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="00505847" w:rsidRPr="00DB3F6D">
              <w:rPr>
                <w:w w:val="105"/>
                <w:sz w:val="17"/>
                <w:szCs w:val="17"/>
              </w:rPr>
              <w:t>and</w:t>
            </w:r>
            <w:r w:rsidR="00505847" w:rsidRPr="00DB3F6D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="00505847" w:rsidRPr="00DB3F6D">
              <w:rPr>
                <w:w w:val="105"/>
                <w:sz w:val="17"/>
                <w:szCs w:val="17"/>
              </w:rPr>
              <w:t>techniques</w:t>
            </w:r>
            <w:r w:rsidR="00505847" w:rsidRPr="00DB3F6D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="00505847" w:rsidRPr="00DB3F6D">
              <w:rPr>
                <w:w w:val="105"/>
                <w:sz w:val="17"/>
                <w:szCs w:val="17"/>
              </w:rPr>
              <w:t>experimented</w:t>
            </w:r>
            <w:r w:rsidR="00505847" w:rsidRPr="00DB3F6D">
              <w:rPr>
                <w:spacing w:val="-8"/>
                <w:w w:val="105"/>
                <w:sz w:val="17"/>
                <w:szCs w:val="17"/>
              </w:rPr>
              <w:t xml:space="preserve"> </w:t>
            </w:r>
            <w:r w:rsidR="00505847" w:rsidRPr="00DB3F6D">
              <w:rPr>
                <w:w w:val="105"/>
                <w:sz w:val="17"/>
                <w:szCs w:val="17"/>
              </w:rPr>
              <w:t>with</w:t>
            </w:r>
            <w:r>
              <w:rPr>
                <w:w w:val="105"/>
                <w:sz w:val="17"/>
                <w:szCs w:val="17"/>
              </w:rPr>
              <w:t>.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7CAAC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7035D" w14:textId="3D2BF2BF" w:rsidR="00E15CA3" w:rsidRDefault="00B16629" w:rsidP="00CF05B2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 w:rsidRPr="00C22E41">
              <w:rPr>
                <w:rFonts w:asciiTheme="minorHAnsi" w:hAnsiTheme="minorHAnsi" w:cstheme="minorHAnsi"/>
                <w:b/>
              </w:rPr>
              <w:t>Drawing-</w:t>
            </w:r>
            <w:r w:rsidR="00C808E1">
              <w:rPr>
                <w:rFonts w:asciiTheme="minorHAnsi" w:hAnsiTheme="minorHAnsi" w:cstheme="minorHAnsi"/>
                <w:b/>
              </w:rPr>
              <w:t>Express Yourself</w:t>
            </w:r>
          </w:p>
          <w:p w14:paraId="296CAA6F" w14:textId="77777777" w:rsidR="00621D0B" w:rsidRPr="00C22E41" w:rsidRDefault="00621D0B" w:rsidP="00C22E41">
            <w:pPr>
              <w:pStyle w:val="NoSpacing"/>
              <w:rPr>
                <w:sz w:val="17"/>
                <w:szCs w:val="17"/>
              </w:rPr>
            </w:pPr>
          </w:p>
          <w:p w14:paraId="48D3370C" w14:textId="77777777" w:rsidR="00621D0B" w:rsidRPr="00C22E41" w:rsidRDefault="00621D0B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</w:t>
            </w:r>
            <w:r w:rsidRPr="00C22E41">
              <w:rPr>
                <w:spacing w:val="7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8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describe</w:t>
            </w:r>
            <w:r w:rsidRPr="00C22E41">
              <w:rPr>
                <w:spacing w:val="8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the</w:t>
            </w:r>
            <w:r w:rsidRPr="00C22E41">
              <w:rPr>
                <w:spacing w:val="8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general</w:t>
            </w:r>
            <w:r w:rsidRPr="00C22E41">
              <w:rPr>
                <w:spacing w:val="8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proportions</w:t>
            </w:r>
            <w:r w:rsidRPr="00C22E41">
              <w:rPr>
                <w:spacing w:val="8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of</w:t>
            </w:r>
            <w:r w:rsidRPr="00C22E41">
              <w:rPr>
                <w:spacing w:val="8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a</w:t>
            </w:r>
            <w:r w:rsidRPr="00C22E41">
              <w:rPr>
                <w:spacing w:val="7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pacing w:val="-4"/>
                <w:position w:val="2"/>
                <w:sz w:val="17"/>
                <w:szCs w:val="17"/>
              </w:rPr>
              <w:t>face</w:t>
            </w:r>
          </w:p>
          <w:p w14:paraId="69F3A637" w14:textId="77777777" w:rsidR="00621D0B" w:rsidRPr="00C22E41" w:rsidRDefault="00621D0B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w w:val="105"/>
                <w:position w:val="2"/>
                <w:sz w:val="17"/>
                <w:szCs w:val="17"/>
              </w:rPr>
              <w:t>I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use</w:t>
            </w:r>
            <w:r w:rsidRPr="00C22E41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my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knowledge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of</w:t>
            </w:r>
            <w:r w:rsidRPr="00C22E41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proportions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to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complete</w:t>
            </w:r>
            <w:r w:rsidRPr="00C22E41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</w:t>
            </w:r>
            <w:r w:rsidRPr="00C22E41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pacing w:val="-2"/>
                <w:w w:val="105"/>
                <w:sz w:val="17"/>
                <w:szCs w:val="17"/>
              </w:rPr>
              <w:t>self-portrait</w:t>
            </w:r>
          </w:p>
          <w:p w14:paraId="433C8A89" w14:textId="77777777" w:rsidR="00621D0B" w:rsidRPr="00C22E41" w:rsidRDefault="00621D0B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 understand that I can use light guidelines for my</w:t>
            </w:r>
            <w:r w:rsidRPr="00C22E41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z w:val="17"/>
                <w:szCs w:val="17"/>
              </w:rPr>
              <w:t>sketches to help structure my sketches</w:t>
            </w:r>
          </w:p>
          <w:p w14:paraId="287072BD" w14:textId="77777777" w:rsidR="00621D0B" w:rsidRPr="00C22E41" w:rsidRDefault="00621D0B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pacing w:val="-2"/>
                <w:position w:val="2"/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use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light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sketching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lines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to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create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my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>portrait</w:t>
            </w:r>
          </w:p>
          <w:p w14:paraId="7CEE77B3" w14:textId="77777777" w:rsidR="00057DFF" w:rsidRPr="00C22E41" w:rsidRDefault="00057DFF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w w:val="105"/>
                <w:position w:val="2"/>
                <w:sz w:val="17"/>
                <w:szCs w:val="17"/>
              </w:rPr>
              <w:t>I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add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paint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to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sketched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self-portrait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to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add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proofErr w:type="spellStart"/>
            <w:r w:rsidRPr="00C22E41">
              <w:rPr>
                <w:w w:val="105"/>
                <w:position w:val="2"/>
                <w:sz w:val="17"/>
                <w:szCs w:val="17"/>
              </w:rPr>
              <w:t>colour</w:t>
            </w:r>
            <w:proofErr w:type="spellEnd"/>
            <w:r w:rsidRPr="00C22E41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sz w:val="17"/>
                <w:szCs w:val="17"/>
              </w:rPr>
              <w:t>and</w:t>
            </w:r>
            <w:r w:rsidRPr="00C22E41">
              <w:rPr>
                <w:spacing w:val="-9"/>
                <w:w w:val="105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sz w:val="17"/>
                <w:szCs w:val="17"/>
              </w:rPr>
              <w:t>detail</w:t>
            </w:r>
          </w:p>
          <w:p w14:paraId="63731353" w14:textId="77777777" w:rsidR="00057DFF" w:rsidRPr="00C22E41" w:rsidRDefault="00057DFF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choose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proofErr w:type="spellStart"/>
            <w:r w:rsidRPr="00C22E41">
              <w:rPr>
                <w:position w:val="2"/>
                <w:sz w:val="17"/>
                <w:szCs w:val="17"/>
              </w:rPr>
              <w:t>colours</w:t>
            </w:r>
            <w:proofErr w:type="spellEnd"/>
            <w:r w:rsidRPr="00C22E41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to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express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aspects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of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my</w:t>
            </w:r>
            <w:r w:rsidRPr="00C22E41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pacing w:val="-2"/>
                <w:w w:val="105"/>
                <w:sz w:val="17"/>
                <w:szCs w:val="17"/>
              </w:rPr>
              <w:t>personality</w:t>
            </w:r>
          </w:p>
          <w:p w14:paraId="4ABB54BC" w14:textId="77777777" w:rsidR="00057DFF" w:rsidRPr="00C22E41" w:rsidRDefault="00057DFF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 xml:space="preserve">I can choose </w:t>
            </w:r>
            <w:proofErr w:type="spellStart"/>
            <w:r w:rsidRPr="00C22E41">
              <w:rPr>
                <w:position w:val="2"/>
                <w:sz w:val="17"/>
                <w:szCs w:val="17"/>
              </w:rPr>
              <w:t>colours</w:t>
            </w:r>
            <w:proofErr w:type="spellEnd"/>
            <w:r w:rsidRPr="00C22E41">
              <w:rPr>
                <w:position w:val="2"/>
                <w:sz w:val="17"/>
                <w:szCs w:val="17"/>
              </w:rPr>
              <w:t xml:space="preserve"> to express aspects of communities</w:t>
            </w:r>
            <w:r w:rsidRPr="00C22E41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z w:val="17"/>
                <w:szCs w:val="17"/>
              </w:rPr>
              <w:t>I belong to</w:t>
            </w:r>
          </w:p>
          <w:p w14:paraId="0FAE83D8" w14:textId="77777777" w:rsidR="001D0CA0" w:rsidRPr="00C22E41" w:rsidRDefault="001D0CA0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 can describe who Frida Kahlo is and give a brief</w:t>
            </w:r>
            <w:r w:rsidRPr="00C22E41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z w:val="17"/>
                <w:szCs w:val="17"/>
              </w:rPr>
              <w:t>summary of her work</w:t>
            </w:r>
          </w:p>
          <w:p w14:paraId="3504BD40" w14:textId="77777777" w:rsidR="001D0CA0" w:rsidRPr="00C22E41" w:rsidRDefault="001D0CA0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w w:val="105"/>
                <w:position w:val="2"/>
                <w:sz w:val="17"/>
                <w:szCs w:val="17"/>
              </w:rPr>
              <w:t>I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give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my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opinion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of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painting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or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artist,</w:t>
            </w:r>
            <w:r w:rsidRPr="00C22E41">
              <w:rPr>
                <w:spacing w:val="-7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giving</w:t>
            </w:r>
            <w:r w:rsidRPr="00C22E41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sz w:val="17"/>
                <w:szCs w:val="17"/>
              </w:rPr>
              <w:t>reasons for my ideas</w:t>
            </w:r>
          </w:p>
          <w:p w14:paraId="11DD1A8B" w14:textId="77777777" w:rsidR="001D0CA0" w:rsidRPr="00C22E41" w:rsidRDefault="001D0CA0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w w:val="105"/>
                <w:position w:val="2"/>
                <w:sz w:val="17"/>
                <w:szCs w:val="17"/>
              </w:rPr>
              <w:t>I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describe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the</w:t>
            </w:r>
            <w:r w:rsidRPr="00C22E41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differences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between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portrait</w:t>
            </w:r>
            <w:r w:rsidRPr="00C22E41">
              <w:rPr>
                <w:spacing w:val="-9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and</w:t>
            </w:r>
            <w:r w:rsidRPr="00C22E41">
              <w:rPr>
                <w:spacing w:val="-8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w w:val="105"/>
                <w:position w:val="2"/>
                <w:sz w:val="17"/>
                <w:szCs w:val="17"/>
              </w:rPr>
              <w:t>a</w:t>
            </w:r>
            <w:r w:rsidRPr="00C22E41">
              <w:rPr>
                <w:spacing w:val="40"/>
                <w:w w:val="105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pacing w:val="-2"/>
                <w:w w:val="105"/>
                <w:sz w:val="17"/>
                <w:szCs w:val="17"/>
              </w:rPr>
              <w:t>self-portrait</w:t>
            </w:r>
          </w:p>
          <w:p w14:paraId="6A4FF540" w14:textId="77777777" w:rsidR="001D0CA0" w:rsidRPr="00C22E41" w:rsidRDefault="001D0CA0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describe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aspects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of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Mexican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folk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pacing w:val="-5"/>
                <w:position w:val="2"/>
                <w:sz w:val="17"/>
                <w:szCs w:val="17"/>
              </w:rPr>
              <w:t>art</w:t>
            </w:r>
          </w:p>
          <w:p w14:paraId="18807F47" w14:textId="77777777" w:rsidR="001D0CA0" w:rsidRPr="00C22E41" w:rsidRDefault="001D0CA0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 can identify aspects of the Mexican culture in Kahlo’s</w:t>
            </w:r>
            <w:r w:rsidRPr="00C22E41">
              <w:rPr>
                <w:spacing w:val="40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pacing w:val="-2"/>
                <w:sz w:val="17"/>
                <w:szCs w:val="17"/>
              </w:rPr>
              <w:t>artwork</w:t>
            </w:r>
          </w:p>
          <w:p w14:paraId="149F9745" w14:textId="77777777" w:rsidR="001D0CA0" w:rsidRPr="00C22E41" w:rsidRDefault="001D0CA0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describe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the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aspects</w:t>
            </w:r>
            <w:r w:rsidRPr="00C22E41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of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the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surrealist</w:t>
            </w:r>
            <w:r w:rsidRPr="00C22E41">
              <w:rPr>
                <w:spacing w:val="4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spacing w:val="-2"/>
                <w:position w:val="2"/>
                <w:sz w:val="17"/>
                <w:szCs w:val="17"/>
              </w:rPr>
              <w:t>movement</w:t>
            </w:r>
          </w:p>
          <w:p w14:paraId="7106F614" w14:textId="1A73C759" w:rsidR="001B4A36" w:rsidRPr="001B4A36" w:rsidRDefault="001D0CA0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C22E41">
              <w:rPr>
                <w:position w:val="2"/>
                <w:sz w:val="17"/>
                <w:szCs w:val="17"/>
              </w:rPr>
              <w:t>I</w:t>
            </w:r>
            <w:r w:rsidRPr="00C22E41">
              <w:rPr>
                <w:spacing w:val="1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can</w:t>
            </w:r>
            <w:r w:rsidRPr="00C22E41">
              <w:rPr>
                <w:spacing w:val="1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express</w:t>
            </w:r>
            <w:r w:rsidRPr="00C22E41">
              <w:rPr>
                <w:spacing w:val="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my</w:t>
            </w:r>
            <w:r w:rsidRPr="00C22E41">
              <w:rPr>
                <w:spacing w:val="1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opinion</w:t>
            </w:r>
            <w:r w:rsidRPr="00C22E41">
              <w:rPr>
                <w:spacing w:val="2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of</w:t>
            </w:r>
            <w:r w:rsidRPr="00C22E41">
              <w:rPr>
                <w:spacing w:val="1"/>
                <w:position w:val="2"/>
                <w:sz w:val="17"/>
                <w:szCs w:val="17"/>
              </w:rPr>
              <w:t xml:space="preserve"> </w:t>
            </w:r>
            <w:r w:rsidRPr="00C22E41">
              <w:rPr>
                <w:position w:val="2"/>
                <w:sz w:val="17"/>
                <w:szCs w:val="17"/>
              </w:rPr>
              <w:t>surrealism</w:t>
            </w:r>
            <w:r w:rsidR="001B4A36">
              <w:rPr>
                <w:spacing w:val="2"/>
                <w:position w:val="2"/>
                <w:sz w:val="17"/>
                <w:szCs w:val="17"/>
              </w:rPr>
              <w:t>.</w:t>
            </w:r>
          </w:p>
          <w:p w14:paraId="694BAF73" w14:textId="269F304D" w:rsidR="001D0CA0" w:rsidRPr="001B4A36" w:rsidRDefault="001D0CA0" w:rsidP="00AC01D2">
            <w:pPr>
              <w:pStyle w:val="NoSpacing"/>
              <w:numPr>
                <w:ilvl w:val="0"/>
                <w:numId w:val="16"/>
              </w:numPr>
              <w:ind w:left="357" w:hanging="357"/>
              <w:rPr>
                <w:sz w:val="17"/>
                <w:szCs w:val="17"/>
              </w:rPr>
            </w:pPr>
            <w:r w:rsidRPr="001B4A36">
              <w:rPr>
                <w:position w:val="2"/>
                <w:sz w:val="17"/>
                <w:szCs w:val="17"/>
              </w:rPr>
              <w:t>I</w:t>
            </w:r>
            <w:r w:rsidRPr="001B4A36">
              <w:rPr>
                <w:spacing w:val="2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position w:val="2"/>
                <w:sz w:val="17"/>
                <w:szCs w:val="17"/>
              </w:rPr>
              <w:t>can</w:t>
            </w:r>
            <w:r w:rsidRPr="001B4A36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position w:val="2"/>
                <w:sz w:val="17"/>
                <w:szCs w:val="17"/>
              </w:rPr>
              <w:t>apply</w:t>
            </w:r>
            <w:r w:rsidRPr="001B4A36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position w:val="2"/>
                <w:sz w:val="17"/>
                <w:szCs w:val="17"/>
              </w:rPr>
              <w:t>aspects</w:t>
            </w:r>
            <w:r w:rsidRPr="001B4A36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position w:val="2"/>
                <w:sz w:val="17"/>
                <w:szCs w:val="17"/>
              </w:rPr>
              <w:t>of</w:t>
            </w:r>
            <w:r w:rsidRPr="001B4A36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position w:val="2"/>
                <w:sz w:val="17"/>
                <w:szCs w:val="17"/>
              </w:rPr>
              <w:t>surrealism</w:t>
            </w:r>
            <w:r w:rsidRPr="001B4A36">
              <w:rPr>
                <w:spacing w:val="2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position w:val="2"/>
                <w:sz w:val="17"/>
                <w:szCs w:val="17"/>
              </w:rPr>
              <w:t>to</w:t>
            </w:r>
            <w:r w:rsidRPr="001B4A36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position w:val="2"/>
                <w:sz w:val="17"/>
                <w:szCs w:val="17"/>
              </w:rPr>
              <w:t>my</w:t>
            </w:r>
            <w:r w:rsidRPr="001B4A36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position w:val="2"/>
                <w:sz w:val="17"/>
                <w:szCs w:val="17"/>
              </w:rPr>
              <w:t>own</w:t>
            </w:r>
            <w:r w:rsidRPr="001B4A36">
              <w:rPr>
                <w:spacing w:val="3"/>
                <w:position w:val="2"/>
                <w:sz w:val="17"/>
                <w:szCs w:val="17"/>
              </w:rPr>
              <w:t xml:space="preserve"> </w:t>
            </w:r>
            <w:r w:rsidRPr="001B4A36">
              <w:rPr>
                <w:spacing w:val="-2"/>
                <w:position w:val="2"/>
                <w:sz w:val="17"/>
                <w:szCs w:val="17"/>
              </w:rPr>
              <w:t>artwor</w:t>
            </w:r>
            <w:r w:rsidR="00602528">
              <w:rPr>
                <w:spacing w:val="-2"/>
                <w:position w:val="2"/>
                <w:sz w:val="17"/>
                <w:szCs w:val="17"/>
              </w:rPr>
              <w:t>k</w:t>
            </w:r>
            <w:r w:rsidR="001B4A36">
              <w:rPr>
                <w:spacing w:val="-2"/>
                <w:position w:val="2"/>
                <w:sz w:val="17"/>
                <w:szCs w:val="17"/>
              </w:rPr>
              <w:t>.</w:t>
            </w:r>
          </w:p>
        </w:tc>
      </w:tr>
      <w:tr w:rsidR="00E15CA3" w:rsidRPr="00601C6D" w14:paraId="3AB5D82E" w14:textId="77777777" w:rsidTr="3BD8A93F">
        <w:trPr>
          <w:cantSplit/>
          <w:trHeight w:val="993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E0296B5" w14:textId="77777777" w:rsidR="00E15CA3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Key People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0A292" w14:textId="77777777" w:rsidR="00240774" w:rsidRDefault="00240774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lang w:val="de-DE"/>
              </w:rPr>
            </w:pPr>
          </w:p>
          <w:p w14:paraId="33912286" w14:textId="2C865B13" w:rsidR="00E15CA3" w:rsidRPr="00601C6D" w:rsidRDefault="00DA3529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lang w:val="de-DE"/>
              </w:rPr>
            </w:pPr>
            <w:r>
              <w:rPr>
                <w:rFonts w:asciiTheme="minorHAnsi" w:hAnsiTheme="minorHAnsi" w:cstheme="minorHAnsi"/>
                <w:b/>
                <w:lang w:val="de-DE"/>
              </w:rPr>
              <w:t>Barbara Hepworth &amp; Henry Moore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670200" w14:textId="77777777" w:rsidR="001D0CA0" w:rsidRDefault="001D0CA0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lang w:val="de-DE"/>
              </w:rPr>
            </w:pPr>
          </w:p>
          <w:p w14:paraId="5673D649" w14:textId="700DD310" w:rsidR="00E15CA3" w:rsidRPr="00601C6D" w:rsidRDefault="00DA3529" w:rsidP="00E87A2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Ner</w:t>
            </w:r>
            <w:r w:rsidR="00A8298D">
              <w:rPr>
                <w:rFonts w:asciiTheme="minorHAnsi" w:hAnsiTheme="minorHAnsi" w:cstheme="minorHAnsi"/>
                <w:b/>
                <w:bCs/>
                <w:lang w:val="de-DE"/>
              </w:rPr>
              <w:t>ys</w:t>
            </w:r>
            <w:r>
              <w:rPr>
                <w:rFonts w:asciiTheme="minorHAnsi" w:hAnsiTheme="minorHAnsi" w:cstheme="minorHAnsi"/>
                <w:b/>
                <w:bCs/>
                <w:lang w:val="de-DE"/>
              </w:rPr>
              <w:t xml:space="preserve"> Levi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5D309" w14:textId="77777777" w:rsidR="001D0CA0" w:rsidRDefault="001D0CA0" w:rsidP="006361DD">
            <w:pPr>
              <w:pStyle w:val="TableStyle2"/>
              <w:jc w:val="center"/>
              <w:rPr>
                <w:rFonts w:asciiTheme="minorHAnsi" w:hAnsiTheme="minorHAnsi" w:cstheme="minorHAnsi"/>
                <w:b/>
                <w:lang w:val="de-DE"/>
              </w:rPr>
            </w:pPr>
          </w:p>
          <w:p w14:paraId="0D3B659C" w14:textId="2CDDC4DB" w:rsidR="00E15CA3" w:rsidRPr="00601C6D" w:rsidRDefault="006361DD" w:rsidP="006361DD">
            <w:pPr>
              <w:pStyle w:val="TableStyle2"/>
              <w:jc w:val="center"/>
              <w:rPr>
                <w:rFonts w:asciiTheme="minorHAnsi" w:hAnsiTheme="minorHAnsi" w:cstheme="minorHAnsi"/>
                <w:b/>
                <w:lang w:val="de-DE"/>
              </w:rPr>
            </w:pPr>
            <w:r>
              <w:rPr>
                <w:rFonts w:asciiTheme="minorHAnsi" w:hAnsiTheme="minorHAnsi" w:cstheme="minorHAnsi"/>
                <w:b/>
                <w:lang w:val="de-DE"/>
              </w:rPr>
              <w:t>Frida Kahlo</w:t>
            </w:r>
          </w:p>
        </w:tc>
      </w:tr>
      <w:tr w:rsidR="00E15CA3" w:rsidRPr="001725D5" w14:paraId="6E632064" w14:textId="77777777" w:rsidTr="3BD8A93F">
        <w:trPr>
          <w:cantSplit/>
          <w:trHeight w:val="1134"/>
        </w:trPr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6D3333A0" w14:textId="77777777" w:rsidR="00E15CA3" w:rsidRPr="00455FE2" w:rsidRDefault="00E15CA3" w:rsidP="00E87A2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lastRenderedPageBreak/>
              <w:t>Vocab</w:t>
            </w:r>
          </w:p>
        </w:tc>
        <w:tc>
          <w:tcPr>
            <w:tcW w:w="51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958EC" w14:textId="3C396BA2" w:rsidR="00E15CA3" w:rsidRPr="0068391E" w:rsidRDefault="0068391E" w:rsidP="000F3AB8">
            <w:pPr>
              <w:jc w:val="both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Display,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installation art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mixed media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eatures,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valuate,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>nalyse</w:t>
            </w:r>
            <w:proofErr w:type="spellEnd"/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>ocation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, scale, scaled down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>pecial effects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proofErr w:type="gramStart"/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three dimensional</w:t>
            </w:r>
            <w:proofErr w:type="gramEnd"/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,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rt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medium,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erformance art,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stencil,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tmosphere,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rops,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nfluence,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xperience,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>ulture,</w:t>
            </w:r>
            <w:r w:rsidR="002A0FF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oncept,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elements,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 xml:space="preserve">nteract,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68391E">
              <w:rPr>
                <w:rFonts w:asciiTheme="minorHAnsi" w:hAnsiTheme="minorHAnsi" w:cstheme="minorHAnsi"/>
                <w:sz w:val="20"/>
                <w:szCs w:val="20"/>
              </w:rPr>
              <w:t>nteractive</w:t>
            </w:r>
          </w:p>
        </w:tc>
        <w:tc>
          <w:tcPr>
            <w:tcW w:w="552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51C52" w14:textId="64CD7297" w:rsidR="00E15CA3" w:rsidRPr="00086A14" w:rsidRDefault="00086A14" w:rsidP="000F3AB8">
            <w:pPr>
              <w:jc w:val="both"/>
              <w:rPr>
                <w:rFonts w:ascii="Calibri" w:hAnsi="Calibri" w:cstheme="minorHAnsi"/>
                <w:color w:val="7030A0"/>
                <w:sz w:val="20"/>
                <w:szCs w:val="20"/>
              </w:rPr>
            </w:pP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Artist,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ompositions,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valuation,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medium, mixed media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technique,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ranslate,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>nalyse</w:t>
            </w:r>
            <w:proofErr w:type="spellEnd"/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eaning,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arrative, </w:t>
            </w:r>
            <w:r w:rsidR="00EB1D81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nterpret, </w:t>
            </w:r>
            <w:r w:rsidR="00EB1D81">
              <w:rPr>
                <w:rFonts w:asciiTheme="minorHAnsi" w:hAnsiTheme="minorHAnsi" w:cstheme="minorHAnsi"/>
                <w:sz w:val="20"/>
                <w:szCs w:val="20"/>
              </w:rPr>
              <w:t>j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ustify, </w:t>
            </w:r>
            <w:r w:rsidR="00EB1D81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nference, </w:t>
            </w:r>
            <w:r w:rsidR="00EB1D81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espond, </w:t>
            </w:r>
            <w:r w:rsidR="00EB1D81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bstract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EB1D8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onvey, </w:t>
            </w:r>
            <w:r w:rsidR="00EB1D81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ompose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EB1D81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086A14">
              <w:rPr>
                <w:rFonts w:asciiTheme="minorHAnsi" w:hAnsiTheme="minorHAnsi" w:cstheme="minorHAnsi"/>
                <w:sz w:val="20"/>
                <w:szCs w:val="20"/>
              </w:rPr>
              <w:t>hought-provoking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horizon, perspective</w:t>
            </w:r>
            <w:r w:rsidR="00075599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, landscape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C2D50" w14:textId="4B74B47F" w:rsidR="00E15CA3" w:rsidRPr="00D87792" w:rsidRDefault="00D87792" w:rsidP="000F3AB8">
            <w:pPr>
              <w:jc w:val="both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Imagery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ark making, 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expressive,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3904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haracter traits,</w:t>
            </w:r>
            <w:r w:rsidR="008A390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3904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i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nterpretation, </w:t>
            </w:r>
            <w:r w:rsidR="008A3904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esthetic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8A3904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epresentative, </w:t>
            </w:r>
            <w:r w:rsidR="008A3904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one, </w:t>
            </w:r>
            <w:r w:rsidR="008A3904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t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echnique,</w:t>
            </w:r>
            <w:r w:rsidR="008A390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3904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ommissioned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8A3904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one, </w:t>
            </w:r>
            <w:r w:rsidR="008A3904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onal, </w:t>
            </w:r>
            <w:r w:rsidR="008A3904"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EA2F81">
              <w:rPr>
                <w:rFonts w:asciiTheme="minorHAnsi" w:hAnsiTheme="minorHAnsi" w:cstheme="minorHAnsi"/>
                <w:b/>
                <w:sz w:val="20"/>
                <w:szCs w:val="20"/>
              </w:rPr>
              <w:t>omposition,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3904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 xml:space="preserve">mpact, </w:t>
            </w:r>
            <w:r w:rsidR="008A390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D87792">
              <w:rPr>
                <w:rFonts w:asciiTheme="minorHAnsi" w:hAnsiTheme="minorHAnsi" w:cstheme="minorHAnsi"/>
                <w:sz w:val="20"/>
                <w:szCs w:val="20"/>
              </w:rPr>
              <w:t>udience</w:t>
            </w:r>
          </w:p>
        </w:tc>
      </w:tr>
    </w:tbl>
    <w:p w14:paraId="762B064B" w14:textId="77777777" w:rsidR="000375F3" w:rsidRPr="00D5144C" w:rsidRDefault="000375F3" w:rsidP="00AE77D9">
      <w:pPr>
        <w:rPr>
          <w:sz w:val="22"/>
          <w:szCs w:val="22"/>
        </w:rPr>
      </w:pPr>
      <w:bookmarkStart w:id="3" w:name="_GoBack"/>
      <w:bookmarkEnd w:id="3"/>
    </w:p>
    <w:sectPr w:rsidR="000375F3" w:rsidRPr="00D5144C" w:rsidSect="00515CF1">
      <w:headerReference w:type="default" r:id="rId18"/>
      <w:footerReference w:type="default" r:id="rId19"/>
      <w:pgSz w:w="16838" w:h="11906" w:orient="landscape"/>
      <w:pgMar w:top="1440" w:right="1440" w:bottom="1440" w:left="1440" w:header="708" w:footer="30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7BDD6" w14:textId="77777777" w:rsidR="00515CF1" w:rsidRDefault="00515CF1" w:rsidP="00995B7A">
      <w:r>
        <w:separator/>
      </w:r>
    </w:p>
  </w:endnote>
  <w:endnote w:type="continuationSeparator" w:id="0">
    <w:p w14:paraId="6FE1538E" w14:textId="77777777" w:rsidR="00515CF1" w:rsidRDefault="00515CF1" w:rsidP="0099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FE445" w14:textId="77777777" w:rsidR="00995B7A" w:rsidRDefault="00995B7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4A370666" wp14:editId="0BFCC3D8">
              <wp:simplePos x="0" y="0"/>
              <wp:positionH relativeFrom="column">
                <wp:posOffset>-1071349</wp:posOffset>
              </wp:positionH>
              <wp:positionV relativeFrom="page">
                <wp:posOffset>7403910</wp:posOffset>
              </wp:positionV>
              <wp:extent cx="10849970" cy="163195"/>
              <wp:effectExtent l="0" t="0" r="8890" b="8255"/>
              <wp:wrapNone/>
              <wp:docPr id="20" name="Rectangl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49970" cy="16319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90000"/>
                        </a:scheme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id="Rectangle 20" style="position:absolute;margin-left:-84.35pt;margin-top:583pt;width:854.35pt;height:12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spid="_x0000_s1026" fillcolor="#cfcdcd [2894]" stroked="f" strokeweight="1pt" w14:anchorId="3973E4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">
              <w10:wrap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FA727" w14:textId="77777777" w:rsidR="00515CF1" w:rsidRDefault="00515CF1" w:rsidP="00995B7A">
      <w:r>
        <w:separator/>
      </w:r>
    </w:p>
  </w:footnote>
  <w:footnote w:type="continuationSeparator" w:id="0">
    <w:p w14:paraId="1E1710D7" w14:textId="77777777" w:rsidR="00515CF1" w:rsidRDefault="00515CF1" w:rsidP="0099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242ED" w14:textId="77777777" w:rsidR="00995B7A" w:rsidRDefault="00066545">
    <w:pPr>
      <w:pStyle w:val="Header"/>
    </w:pPr>
    <w:r w:rsidRPr="00995B7A">
      <w:rPr>
        <w:rFonts w:ascii="Verdana" w:eastAsia="Verdana" w:hAnsi="Verdana" w:cs="Verdana"/>
        <w:noProof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39ABB299" wp14:editId="0AEF65E3">
              <wp:simplePos x="0" y="0"/>
              <wp:positionH relativeFrom="column">
                <wp:posOffset>8001000</wp:posOffset>
              </wp:positionH>
              <wp:positionV relativeFrom="page">
                <wp:posOffset>190500</wp:posOffset>
              </wp:positionV>
              <wp:extent cx="819150" cy="781050"/>
              <wp:effectExtent l="0" t="0" r="19050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9150" cy="781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sysClr val="window" lastClr="FFFFFF"/>
                        </a:solidFill>
                      </a:ln>
                    </wps:spPr>
                    <wps:txbx>
                      <w:txbxContent>
                        <w:p w14:paraId="7E26C91B" w14:textId="77777777" w:rsidR="00995B7A" w:rsidRDefault="00995B7A" w:rsidP="00995B7A">
                          <w:bookmarkStart w:id="4" w:name="_Hlk119099543"/>
                          <w:bookmarkEnd w:id="4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8C1A910" wp14:editId="170BDF88">
                                <wp:extent cx="595150" cy="61274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95150" cy="6127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ABB29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630pt;margin-top:15pt;width:64.5pt;height:61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" fillcolor="window" strokecolor="window" strokeweight=".5pt">
              <v:textbox>
                <w:txbxContent>
                  <w:p w14:paraId="7E26C91B" w14:textId="77777777" w:rsidR="00995B7A" w:rsidRDefault="00995B7A" w:rsidP="00995B7A">
                    <w:bookmarkStart w:id="5" w:name="_Hlk119099543"/>
                    <w:bookmarkEnd w:id="5"/>
                    <w:r>
                      <w:rPr>
                        <w:noProof/>
                      </w:rPr>
                      <w:drawing>
                        <wp:inline distT="0" distB="0" distL="0" distR="0" wp14:anchorId="18C1A910" wp14:editId="170BDF88">
                          <wp:extent cx="595150" cy="61274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95150" cy="6127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D2461D3" wp14:editId="17C9A383">
              <wp:simplePos x="0" y="0"/>
              <wp:positionH relativeFrom="column">
                <wp:posOffset>7562850</wp:posOffset>
              </wp:positionH>
              <wp:positionV relativeFrom="page">
                <wp:posOffset>47625</wp:posOffset>
              </wp:positionV>
              <wp:extent cx="1664970" cy="1589405"/>
              <wp:effectExtent l="0" t="0" r="11430" b="10795"/>
              <wp:wrapNone/>
              <wp:docPr id="8" name="Flowchart: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64970" cy="1589405"/>
                      </a:xfrm>
                      <a:prstGeom prst="flowChartConnector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id="_x0000_t120" coordsize="21600,21600" o:spt="120" path="m10800,qx,10800,10800,21600,21600,10800,10800,xe" w14:anchorId="59D308C6">
              <v:path textboxrect="3163,3163,18437,18437" gradientshapeok="t" o:connecttype="custom" o:connectlocs="10800,0;3163,3163;0,10800;3163,18437;10800,21600;18437,18437;21600,10800;18437,3163"/>
            </v:shapetype>
            <v:shape id="Flowchart: Connector 8" style="position:absolute;margin-left:595.5pt;margin-top:3.75pt;width:131.1pt;height:125.15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spid="_x0000_s1026" fillcolor="window" strokecolor="window" strokeweight="1pt" type="#_x0000_t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">
              <v:stroke joinstyle="miter"/>
              <w10:wrap anchory="page"/>
            </v:shape>
          </w:pict>
        </mc:Fallback>
      </mc:AlternateContent>
    </w:r>
  </w:p>
  <w:p w14:paraId="119E37A5" w14:textId="77777777" w:rsidR="00995B7A" w:rsidRDefault="00995B7A">
    <w:pPr>
      <w:pStyle w:val="Header"/>
    </w:pPr>
  </w:p>
  <w:p w14:paraId="7DC97B99" w14:textId="77777777" w:rsidR="00995B7A" w:rsidRDefault="00995B7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0560" behindDoc="1" locked="0" layoutInCell="1" allowOverlap="1" wp14:anchorId="2D92937C" wp14:editId="52E5DAEA">
              <wp:simplePos x="0" y="0"/>
              <wp:positionH relativeFrom="column">
                <wp:posOffset>-923925</wp:posOffset>
              </wp:positionH>
              <wp:positionV relativeFrom="page">
                <wp:posOffset>0</wp:posOffset>
              </wp:positionV>
              <wp:extent cx="10788015" cy="450215"/>
              <wp:effectExtent l="0" t="0" r="0" b="698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88015" cy="4502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id="Rectangle 2" style="position:absolute;margin-left:-72.75pt;margin-top:0;width:849.45pt;height:35.4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spid="_x0000_s1026" fillcolor="#4472c4 [3204]" stroked="f" strokeweight="1pt" w14:anchorId="20A8F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">
              <w10:wrap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6922"/>
    <w:multiLevelType w:val="hybridMultilevel"/>
    <w:tmpl w:val="14B47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05C00"/>
    <w:multiLevelType w:val="hybridMultilevel"/>
    <w:tmpl w:val="60C83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C850B2"/>
    <w:multiLevelType w:val="hybridMultilevel"/>
    <w:tmpl w:val="ED1041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4B10ED"/>
    <w:multiLevelType w:val="hybridMultilevel"/>
    <w:tmpl w:val="0560A8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E712F0"/>
    <w:multiLevelType w:val="hybridMultilevel"/>
    <w:tmpl w:val="7CAA0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176CB"/>
    <w:multiLevelType w:val="hybridMultilevel"/>
    <w:tmpl w:val="38EC3C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E77975"/>
    <w:multiLevelType w:val="hybridMultilevel"/>
    <w:tmpl w:val="13F29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67EA0"/>
    <w:multiLevelType w:val="hybridMultilevel"/>
    <w:tmpl w:val="A1B06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C7ED8"/>
    <w:multiLevelType w:val="hybridMultilevel"/>
    <w:tmpl w:val="37DC4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81237F"/>
    <w:multiLevelType w:val="hybridMultilevel"/>
    <w:tmpl w:val="F1D62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81AD6"/>
    <w:multiLevelType w:val="hybridMultilevel"/>
    <w:tmpl w:val="6960E4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273EE8"/>
    <w:multiLevelType w:val="hybridMultilevel"/>
    <w:tmpl w:val="FDA65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2741EB"/>
    <w:multiLevelType w:val="hybridMultilevel"/>
    <w:tmpl w:val="37504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12583"/>
    <w:multiLevelType w:val="hybridMultilevel"/>
    <w:tmpl w:val="A93C1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E03E65"/>
    <w:multiLevelType w:val="hybridMultilevel"/>
    <w:tmpl w:val="DB34D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B50FA0"/>
    <w:multiLevelType w:val="hybridMultilevel"/>
    <w:tmpl w:val="24F887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3E93EB5"/>
    <w:multiLevelType w:val="hybridMultilevel"/>
    <w:tmpl w:val="9DC07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CA3FF4"/>
    <w:multiLevelType w:val="hybridMultilevel"/>
    <w:tmpl w:val="86D641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6010FB4"/>
    <w:multiLevelType w:val="hybridMultilevel"/>
    <w:tmpl w:val="575A6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5A3F0E"/>
    <w:multiLevelType w:val="hybridMultilevel"/>
    <w:tmpl w:val="898C48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D95A03"/>
    <w:multiLevelType w:val="hybridMultilevel"/>
    <w:tmpl w:val="B8E47F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11"/>
  </w:num>
  <w:num w:numId="5">
    <w:abstractNumId w:val="4"/>
  </w:num>
  <w:num w:numId="6">
    <w:abstractNumId w:val="17"/>
  </w:num>
  <w:num w:numId="7">
    <w:abstractNumId w:val="5"/>
  </w:num>
  <w:num w:numId="8">
    <w:abstractNumId w:val="1"/>
  </w:num>
  <w:num w:numId="9">
    <w:abstractNumId w:val="9"/>
  </w:num>
  <w:num w:numId="10">
    <w:abstractNumId w:val="2"/>
  </w:num>
  <w:num w:numId="11">
    <w:abstractNumId w:val="20"/>
  </w:num>
  <w:num w:numId="12">
    <w:abstractNumId w:val="15"/>
  </w:num>
  <w:num w:numId="13">
    <w:abstractNumId w:val="19"/>
  </w:num>
  <w:num w:numId="14">
    <w:abstractNumId w:val="3"/>
  </w:num>
  <w:num w:numId="15">
    <w:abstractNumId w:val="13"/>
  </w:num>
  <w:num w:numId="16">
    <w:abstractNumId w:val="6"/>
  </w:num>
  <w:num w:numId="17">
    <w:abstractNumId w:val="16"/>
  </w:num>
  <w:num w:numId="18">
    <w:abstractNumId w:val="18"/>
  </w:num>
  <w:num w:numId="19">
    <w:abstractNumId w:val="0"/>
  </w:num>
  <w:num w:numId="20">
    <w:abstractNumId w:val="12"/>
  </w:num>
  <w:num w:numId="2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4C2"/>
    <w:rsid w:val="000004EE"/>
    <w:rsid w:val="00000EC9"/>
    <w:rsid w:val="000049DA"/>
    <w:rsid w:val="00007EB0"/>
    <w:rsid w:val="000109D5"/>
    <w:rsid w:val="0001249B"/>
    <w:rsid w:val="00012CC3"/>
    <w:rsid w:val="00013698"/>
    <w:rsid w:val="00015EEA"/>
    <w:rsid w:val="000164CB"/>
    <w:rsid w:val="00016AFE"/>
    <w:rsid w:val="00017590"/>
    <w:rsid w:val="000175E8"/>
    <w:rsid w:val="000212CB"/>
    <w:rsid w:val="00023A2D"/>
    <w:rsid w:val="00025E88"/>
    <w:rsid w:val="000265A6"/>
    <w:rsid w:val="0003116B"/>
    <w:rsid w:val="00031469"/>
    <w:rsid w:val="00032A5F"/>
    <w:rsid w:val="00032A76"/>
    <w:rsid w:val="0003318E"/>
    <w:rsid w:val="00033A3E"/>
    <w:rsid w:val="000375F3"/>
    <w:rsid w:val="000400EA"/>
    <w:rsid w:val="00042E8A"/>
    <w:rsid w:val="00044C3F"/>
    <w:rsid w:val="00045306"/>
    <w:rsid w:val="00047AB1"/>
    <w:rsid w:val="00050374"/>
    <w:rsid w:val="00051774"/>
    <w:rsid w:val="00053259"/>
    <w:rsid w:val="00055B1C"/>
    <w:rsid w:val="00055ECF"/>
    <w:rsid w:val="00057DFF"/>
    <w:rsid w:val="00060639"/>
    <w:rsid w:val="000606EF"/>
    <w:rsid w:val="000607A2"/>
    <w:rsid w:val="000608D0"/>
    <w:rsid w:val="0006157E"/>
    <w:rsid w:val="0006289F"/>
    <w:rsid w:val="00064148"/>
    <w:rsid w:val="0006523A"/>
    <w:rsid w:val="00066545"/>
    <w:rsid w:val="00067907"/>
    <w:rsid w:val="0006790A"/>
    <w:rsid w:val="00067BB7"/>
    <w:rsid w:val="000701FE"/>
    <w:rsid w:val="00070456"/>
    <w:rsid w:val="00072EB4"/>
    <w:rsid w:val="000731B0"/>
    <w:rsid w:val="00073AF3"/>
    <w:rsid w:val="000745C3"/>
    <w:rsid w:val="00075599"/>
    <w:rsid w:val="00077CEF"/>
    <w:rsid w:val="000810F5"/>
    <w:rsid w:val="00081C69"/>
    <w:rsid w:val="00083A1F"/>
    <w:rsid w:val="00083D7A"/>
    <w:rsid w:val="00086477"/>
    <w:rsid w:val="00086A14"/>
    <w:rsid w:val="00090615"/>
    <w:rsid w:val="0009146E"/>
    <w:rsid w:val="00091A7A"/>
    <w:rsid w:val="00092C91"/>
    <w:rsid w:val="00093054"/>
    <w:rsid w:val="00093B1D"/>
    <w:rsid w:val="00096459"/>
    <w:rsid w:val="0009762E"/>
    <w:rsid w:val="00097C70"/>
    <w:rsid w:val="000A1173"/>
    <w:rsid w:val="000A3565"/>
    <w:rsid w:val="000A7354"/>
    <w:rsid w:val="000B0D93"/>
    <w:rsid w:val="000B23ED"/>
    <w:rsid w:val="000B27C1"/>
    <w:rsid w:val="000B3585"/>
    <w:rsid w:val="000B35D9"/>
    <w:rsid w:val="000B492B"/>
    <w:rsid w:val="000B6A15"/>
    <w:rsid w:val="000C0D59"/>
    <w:rsid w:val="000C1005"/>
    <w:rsid w:val="000C234C"/>
    <w:rsid w:val="000C2BF5"/>
    <w:rsid w:val="000C58B0"/>
    <w:rsid w:val="000D0369"/>
    <w:rsid w:val="000D0F6E"/>
    <w:rsid w:val="000D2F9F"/>
    <w:rsid w:val="000D3975"/>
    <w:rsid w:val="000D68F0"/>
    <w:rsid w:val="000E00D6"/>
    <w:rsid w:val="000E0877"/>
    <w:rsid w:val="000E08DF"/>
    <w:rsid w:val="000E0DB8"/>
    <w:rsid w:val="000E23BA"/>
    <w:rsid w:val="000E527D"/>
    <w:rsid w:val="000E77F8"/>
    <w:rsid w:val="000F033A"/>
    <w:rsid w:val="000F319D"/>
    <w:rsid w:val="000F3AB8"/>
    <w:rsid w:val="000F5E19"/>
    <w:rsid w:val="000F6B27"/>
    <w:rsid w:val="0010168E"/>
    <w:rsid w:val="00101E30"/>
    <w:rsid w:val="00102042"/>
    <w:rsid w:val="00103311"/>
    <w:rsid w:val="001033CD"/>
    <w:rsid w:val="00105359"/>
    <w:rsid w:val="00106807"/>
    <w:rsid w:val="0010739E"/>
    <w:rsid w:val="00107731"/>
    <w:rsid w:val="00110627"/>
    <w:rsid w:val="001113A6"/>
    <w:rsid w:val="00112209"/>
    <w:rsid w:val="00113C49"/>
    <w:rsid w:val="001159EA"/>
    <w:rsid w:val="001168FD"/>
    <w:rsid w:val="001170D6"/>
    <w:rsid w:val="00120063"/>
    <w:rsid w:val="00121E2D"/>
    <w:rsid w:val="00123FCA"/>
    <w:rsid w:val="00124A5C"/>
    <w:rsid w:val="00127066"/>
    <w:rsid w:val="0012762C"/>
    <w:rsid w:val="001301B0"/>
    <w:rsid w:val="001306BD"/>
    <w:rsid w:val="00130788"/>
    <w:rsid w:val="00130B98"/>
    <w:rsid w:val="00131807"/>
    <w:rsid w:val="00132B6E"/>
    <w:rsid w:val="00133413"/>
    <w:rsid w:val="00133A66"/>
    <w:rsid w:val="00133EC5"/>
    <w:rsid w:val="0013467E"/>
    <w:rsid w:val="00135079"/>
    <w:rsid w:val="00135404"/>
    <w:rsid w:val="00135972"/>
    <w:rsid w:val="00136662"/>
    <w:rsid w:val="00141DB8"/>
    <w:rsid w:val="00141F08"/>
    <w:rsid w:val="0014269A"/>
    <w:rsid w:val="001431FC"/>
    <w:rsid w:val="001432BA"/>
    <w:rsid w:val="00143CA9"/>
    <w:rsid w:val="00143D6A"/>
    <w:rsid w:val="00145680"/>
    <w:rsid w:val="00145C45"/>
    <w:rsid w:val="001464D0"/>
    <w:rsid w:val="001537BD"/>
    <w:rsid w:val="00153EC8"/>
    <w:rsid w:val="001544B1"/>
    <w:rsid w:val="00154549"/>
    <w:rsid w:val="00154B85"/>
    <w:rsid w:val="00157A52"/>
    <w:rsid w:val="001606F3"/>
    <w:rsid w:val="0016264A"/>
    <w:rsid w:val="001627E6"/>
    <w:rsid w:val="00162EC0"/>
    <w:rsid w:val="00163B7C"/>
    <w:rsid w:val="00164381"/>
    <w:rsid w:val="00165B0C"/>
    <w:rsid w:val="0016608D"/>
    <w:rsid w:val="0017179B"/>
    <w:rsid w:val="00172BB5"/>
    <w:rsid w:val="00174052"/>
    <w:rsid w:val="0017694F"/>
    <w:rsid w:val="00181DF1"/>
    <w:rsid w:val="00183313"/>
    <w:rsid w:val="00183872"/>
    <w:rsid w:val="00183F7B"/>
    <w:rsid w:val="001841A4"/>
    <w:rsid w:val="00185D08"/>
    <w:rsid w:val="00186C2F"/>
    <w:rsid w:val="00195EC2"/>
    <w:rsid w:val="001A015E"/>
    <w:rsid w:val="001A0C0A"/>
    <w:rsid w:val="001A17D3"/>
    <w:rsid w:val="001A3E03"/>
    <w:rsid w:val="001A41FD"/>
    <w:rsid w:val="001A59E4"/>
    <w:rsid w:val="001A5E07"/>
    <w:rsid w:val="001A6F89"/>
    <w:rsid w:val="001A70AC"/>
    <w:rsid w:val="001B0BEE"/>
    <w:rsid w:val="001B30C2"/>
    <w:rsid w:val="001B3C63"/>
    <w:rsid w:val="001B40C6"/>
    <w:rsid w:val="001B4A36"/>
    <w:rsid w:val="001B5CC9"/>
    <w:rsid w:val="001B6204"/>
    <w:rsid w:val="001B66AA"/>
    <w:rsid w:val="001C2920"/>
    <w:rsid w:val="001C3D5D"/>
    <w:rsid w:val="001C482E"/>
    <w:rsid w:val="001C62E6"/>
    <w:rsid w:val="001C6457"/>
    <w:rsid w:val="001D07C1"/>
    <w:rsid w:val="001D0CA0"/>
    <w:rsid w:val="001D1CAF"/>
    <w:rsid w:val="001D20E3"/>
    <w:rsid w:val="001D3EAB"/>
    <w:rsid w:val="001E0254"/>
    <w:rsid w:val="001E38FF"/>
    <w:rsid w:val="001E5138"/>
    <w:rsid w:val="001E5D9D"/>
    <w:rsid w:val="001E6C4A"/>
    <w:rsid w:val="001F0056"/>
    <w:rsid w:val="001F16F2"/>
    <w:rsid w:val="001F1B76"/>
    <w:rsid w:val="001F229B"/>
    <w:rsid w:val="001F38D8"/>
    <w:rsid w:val="001F3A8F"/>
    <w:rsid w:val="001F43BA"/>
    <w:rsid w:val="001F5FE8"/>
    <w:rsid w:val="002010CB"/>
    <w:rsid w:val="002027F5"/>
    <w:rsid w:val="00204920"/>
    <w:rsid w:val="00211685"/>
    <w:rsid w:val="0021338B"/>
    <w:rsid w:val="00217808"/>
    <w:rsid w:val="002200EB"/>
    <w:rsid w:val="00220F5A"/>
    <w:rsid w:val="00223CB0"/>
    <w:rsid w:val="00224919"/>
    <w:rsid w:val="00225C5D"/>
    <w:rsid w:val="002263D9"/>
    <w:rsid w:val="002265E5"/>
    <w:rsid w:val="002304D9"/>
    <w:rsid w:val="0023227D"/>
    <w:rsid w:val="00232AD0"/>
    <w:rsid w:val="002336F6"/>
    <w:rsid w:val="00234986"/>
    <w:rsid w:val="00234A3A"/>
    <w:rsid w:val="0023565D"/>
    <w:rsid w:val="00240774"/>
    <w:rsid w:val="00242A3A"/>
    <w:rsid w:val="002435F3"/>
    <w:rsid w:val="00245A77"/>
    <w:rsid w:val="0024600D"/>
    <w:rsid w:val="00251655"/>
    <w:rsid w:val="00257F37"/>
    <w:rsid w:val="002605F2"/>
    <w:rsid w:val="00260940"/>
    <w:rsid w:val="00260ECA"/>
    <w:rsid w:val="00262930"/>
    <w:rsid w:val="00262B3E"/>
    <w:rsid w:val="00264701"/>
    <w:rsid w:val="00270000"/>
    <w:rsid w:val="00270934"/>
    <w:rsid w:val="00273468"/>
    <w:rsid w:val="00274B97"/>
    <w:rsid w:val="002753B4"/>
    <w:rsid w:val="00280B74"/>
    <w:rsid w:val="00280D93"/>
    <w:rsid w:val="00281F60"/>
    <w:rsid w:val="00282D4C"/>
    <w:rsid w:val="00283A5F"/>
    <w:rsid w:val="00285851"/>
    <w:rsid w:val="00286D16"/>
    <w:rsid w:val="002922A9"/>
    <w:rsid w:val="002929D4"/>
    <w:rsid w:val="0029541E"/>
    <w:rsid w:val="002A0FF4"/>
    <w:rsid w:val="002A1785"/>
    <w:rsid w:val="002A1A45"/>
    <w:rsid w:val="002A258B"/>
    <w:rsid w:val="002A319D"/>
    <w:rsid w:val="002A480A"/>
    <w:rsid w:val="002A6915"/>
    <w:rsid w:val="002A6E1D"/>
    <w:rsid w:val="002B1933"/>
    <w:rsid w:val="002B421E"/>
    <w:rsid w:val="002B446D"/>
    <w:rsid w:val="002B52FD"/>
    <w:rsid w:val="002B5505"/>
    <w:rsid w:val="002B7357"/>
    <w:rsid w:val="002C0A2E"/>
    <w:rsid w:val="002C0FAC"/>
    <w:rsid w:val="002C1254"/>
    <w:rsid w:val="002C1FF8"/>
    <w:rsid w:val="002C2127"/>
    <w:rsid w:val="002D071C"/>
    <w:rsid w:val="002D0EC3"/>
    <w:rsid w:val="002D4F42"/>
    <w:rsid w:val="002D56BD"/>
    <w:rsid w:val="002E0D3E"/>
    <w:rsid w:val="002E29EF"/>
    <w:rsid w:val="002E4E9E"/>
    <w:rsid w:val="002E500E"/>
    <w:rsid w:val="002E5A57"/>
    <w:rsid w:val="002E7613"/>
    <w:rsid w:val="002F0CFF"/>
    <w:rsid w:val="002F1453"/>
    <w:rsid w:val="002F1912"/>
    <w:rsid w:val="002F1A9A"/>
    <w:rsid w:val="002F3E30"/>
    <w:rsid w:val="002F5672"/>
    <w:rsid w:val="002F7E2E"/>
    <w:rsid w:val="00301FFD"/>
    <w:rsid w:val="003027E9"/>
    <w:rsid w:val="003039D7"/>
    <w:rsid w:val="0030421B"/>
    <w:rsid w:val="00304964"/>
    <w:rsid w:val="00305043"/>
    <w:rsid w:val="0030738A"/>
    <w:rsid w:val="00307DD3"/>
    <w:rsid w:val="0031501A"/>
    <w:rsid w:val="0032028C"/>
    <w:rsid w:val="00320E3C"/>
    <w:rsid w:val="003231C9"/>
    <w:rsid w:val="003277A0"/>
    <w:rsid w:val="003343B0"/>
    <w:rsid w:val="003347D3"/>
    <w:rsid w:val="003358D8"/>
    <w:rsid w:val="00337650"/>
    <w:rsid w:val="0034079E"/>
    <w:rsid w:val="00343A3B"/>
    <w:rsid w:val="00345BA7"/>
    <w:rsid w:val="0034692B"/>
    <w:rsid w:val="00346CD8"/>
    <w:rsid w:val="00347B11"/>
    <w:rsid w:val="003506A5"/>
    <w:rsid w:val="0035136F"/>
    <w:rsid w:val="00351934"/>
    <w:rsid w:val="00351A55"/>
    <w:rsid w:val="00353B5C"/>
    <w:rsid w:val="00353B89"/>
    <w:rsid w:val="003544BE"/>
    <w:rsid w:val="00355178"/>
    <w:rsid w:val="003568B6"/>
    <w:rsid w:val="00361222"/>
    <w:rsid w:val="00361A37"/>
    <w:rsid w:val="0036680D"/>
    <w:rsid w:val="003670EA"/>
    <w:rsid w:val="003677D3"/>
    <w:rsid w:val="00370720"/>
    <w:rsid w:val="00370799"/>
    <w:rsid w:val="00371E44"/>
    <w:rsid w:val="00372A8C"/>
    <w:rsid w:val="00373716"/>
    <w:rsid w:val="00373952"/>
    <w:rsid w:val="0037399A"/>
    <w:rsid w:val="00373AE8"/>
    <w:rsid w:val="00373C25"/>
    <w:rsid w:val="003759DC"/>
    <w:rsid w:val="00375D46"/>
    <w:rsid w:val="00375DFE"/>
    <w:rsid w:val="003769D8"/>
    <w:rsid w:val="00377A65"/>
    <w:rsid w:val="00377D82"/>
    <w:rsid w:val="00380EEE"/>
    <w:rsid w:val="003841EC"/>
    <w:rsid w:val="0039071C"/>
    <w:rsid w:val="00391CBB"/>
    <w:rsid w:val="00392055"/>
    <w:rsid w:val="00393CA0"/>
    <w:rsid w:val="00393D34"/>
    <w:rsid w:val="00396D7C"/>
    <w:rsid w:val="003A157B"/>
    <w:rsid w:val="003A19B9"/>
    <w:rsid w:val="003A2293"/>
    <w:rsid w:val="003A30C8"/>
    <w:rsid w:val="003A338C"/>
    <w:rsid w:val="003A6602"/>
    <w:rsid w:val="003B08D2"/>
    <w:rsid w:val="003B1061"/>
    <w:rsid w:val="003B1957"/>
    <w:rsid w:val="003B1AF4"/>
    <w:rsid w:val="003B5843"/>
    <w:rsid w:val="003B65B8"/>
    <w:rsid w:val="003B66FD"/>
    <w:rsid w:val="003B6CF3"/>
    <w:rsid w:val="003B7668"/>
    <w:rsid w:val="003C0898"/>
    <w:rsid w:val="003C12A4"/>
    <w:rsid w:val="003C21D7"/>
    <w:rsid w:val="003C3936"/>
    <w:rsid w:val="003C4335"/>
    <w:rsid w:val="003C4F56"/>
    <w:rsid w:val="003C6502"/>
    <w:rsid w:val="003C6C06"/>
    <w:rsid w:val="003C6E48"/>
    <w:rsid w:val="003C7CE5"/>
    <w:rsid w:val="003D3BAC"/>
    <w:rsid w:val="003D5562"/>
    <w:rsid w:val="003D6B64"/>
    <w:rsid w:val="003E2936"/>
    <w:rsid w:val="003E49D6"/>
    <w:rsid w:val="003E5267"/>
    <w:rsid w:val="003E5540"/>
    <w:rsid w:val="003E566B"/>
    <w:rsid w:val="003E62AC"/>
    <w:rsid w:val="003E7434"/>
    <w:rsid w:val="003E752B"/>
    <w:rsid w:val="003F3953"/>
    <w:rsid w:val="003F7C39"/>
    <w:rsid w:val="004002DF"/>
    <w:rsid w:val="004008A0"/>
    <w:rsid w:val="00401655"/>
    <w:rsid w:val="00401AD3"/>
    <w:rsid w:val="0040360A"/>
    <w:rsid w:val="004041BD"/>
    <w:rsid w:val="004101C8"/>
    <w:rsid w:val="004110FE"/>
    <w:rsid w:val="00411F4E"/>
    <w:rsid w:val="004169B0"/>
    <w:rsid w:val="00423B97"/>
    <w:rsid w:val="00425535"/>
    <w:rsid w:val="00425BB8"/>
    <w:rsid w:val="004263D0"/>
    <w:rsid w:val="004339A3"/>
    <w:rsid w:val="00434DE7"/>
    <w:rsid w:val="00437B84"/>
    <w:rsid w:val="00441518"/>
    <w:rsid w:val="004436B7"/>
    <w:rsid w:val="0044636B"/>
    <w:rsid w:val="00446695"/>
    <w:rsid w:val="00446D12"/>
    <w:rsid w:val="00447A1C"/>
    <w:rsid w:val="00452C9D"/>
    <w:rsid w:val="0045325B"/>
    <w:rsid w:val="0045518C"/>
    <w:rsid w:val="0045525C"/>
    <w:rsid w:val="00456292"/>
    <w:rsid w:val="0045730E"/>
    <w:rsid w:val="0046067D"/>
    <w:rsid w:val="00460C24"/>
    <w:rsid w:val="00461522"/>
    <w:rsid w:val="0046397A"/>
    <w:rsid w:val="00464DFB"/>
    <w:rsid w:val="00466035"/>
    <w:rsid w:val="00466F71"/>
    <w:rsid w:val="004670DA"/>
    <w:rsid w:val="004705FB"/>
    <w:rsid w:val="00473419"/>
    <w:rsid w:val="00473DB0"/>
    <w:rsid w:val="00474E41"/>
    <w:rsid w:val="00475E2F"/>
    <w:rsid w:val="004773E1"/>
    <w:rsid w:val="00481845"/>
    <w:rsid w:val="004867E5"/>
    <w:rsid w:val="00490B20"/>
    <w:rsid w:val="004920DF"/>
    <w:rsid w:val="00494782"/>
    <w:rsid w:val="00494A85"/>
    <w:rsid w:val="00496F3F"/>
    <w:rsid w:val="00497954"/>
    <w:rsid w:val="00497BD9"/>
    <w:rsid w:val="004A0577"/>
    <w:rsid w:val="004A23E4"/>
    <w:rsid w:val="004A32C1"/>
    <w:rsid w:val="004A38FF"/>
    <w:rsid w:val="004A5486"/>
    <w:rsid w:val="004B095B"/>
    <w:rsid w:val="004B1D13"/>
    <w:rsid w:val="004B21C5"/>
    <w:rsid w:val="004B3218"/>
    <w:rsid w:val="004B32E6"/>
    <w:rsid w:val="004B38C9"/>
    <w:rsid w:val="004B40C9"/>
    <w:rsid w:val="004B4A90"/>
    <w:rsid w:val="004B5460"/>
    <w:rsid w:val="004B55D2"/>
    <w:rsid w:val="004B64C3"/>
    <w:rsid w:val="004C1434"/>
    <w:rsid w:val="004C4822"/>
    <w:rsid w:val="004C5A2F"/>
    <w:rsid w:val="004C6E14"/>
    <w:rsid w:val="004C703B"/>
    <w:rsid w:val="004D0485"/>
    <w:rsid w:val="004D12E6"/>
    <w:rsid w:val="004D1481"/>
    <w:rsid w:val="004D2730"/>
    <w:rsid w:val="004D3959"/>
    <w:rsid w:val="004D6A87"/>
    <w:rsid w:val="004D6FB9"/>
    <w:rsid w:val="004D7C69"/>
    <w:rsid w:val="004E00B7"/>
    <w:rsid w:val="004E087F"/>
    <w:rsid w:val="004E0B36"/>
    <w:rsid w:val="004E0BCE"/>
    <w:rsid w:val="004E277C"/>
    <w:rsid w:val="004E42B6"/>
    <w:rsid w:val="004E4460"/>
    <w:rsid w:val="004E4F43"/>
    <w:rsid w:val="004E5B9A"/>
    <w:rsid w:val="004E6F49"/>
    <w:rsid w:val="004E7059"/>
    <w:rsid w:val="004E7B6A"/>
    <w:rsid w:val="004F08B5"/>
    <w:rsid w:val="004F3620"/>
    <w:rsid w:val="004F68B1"/>
    <w:rsid w:val="004F7D49"/>
    <w:rsid w:val="00500CEC"/>
    <w:rsid w:val="00503324"/>
    <w:rsid w:val="00504EB0"/>
    <w:rsid w:val="00505847"/>
    <w:rsid w:val="00506378"/>
    <w:rsid w:val="005117C1"/>
    <w:rsid w:val="0051197B"/>
    <w:rsid w:val="00515CF1"/>
    <w:rsid w:val="0051654A"/>
    <w:rsid w:val="0052032A"/>
    <w:rsid w:val="005216C4"/>
    <w:rsid w:val="00522A4B"/>
    <w:rsid w:val="0052432F"/>
    <w:rsid w:val="00526D6F"/>
    <w:rsid w:val="00531619"/>
    <w:rsid w:val="00533C84"/>
    <w:rsid w:val="005360AC"/>
    <w:rsid w:val="00537FF0"/>
    <w:rsid w:val="005404A4"/>
    <w:rsid w:val="0054298C"/>
    <w:rsid w:val="00545127"/>
    <w:rsid w:val="00545882"/>
    <w:rsid w:val="00546863"/>
    <w:rsid w:val="00550E36"/>
    <w:rsid w:val="005515AE"/>
    <w:rsid w:val="005521B4"/>
    <w:rsid w:val="00552DB3"/>
    <w:rsid w:val="00553126"/>
    <w:rsid w:val="00554C53"/>
    <w:rsid w:val="00555325"/>
    <w:rsid w:val="0055625D"/>
    <w:rsid w:val="00560C97"/>
    <w:rsid w:val="0056226E"/>
    <w:rsid w:val="00564C84"/>
    <w:rsid w:val="00565407"/>
    <w:rsid w:val="00565EFD"/>
    <w:rsid w:val="0056629A"/>
    <w:rsid w:val="0057077C"/>
    <w:rsid w:val="005710FA"/>
    <w:rsid w:val="0057319F"/>
    <w:rsid w:val="00575612"/>
    <w:rsid w:val="00575CBC"/>
    <w:rsid w:val="005768AB"/>
    <w:rsid w:val="005803D9"/>
    <w:rsid w:val="00587D4B"/>
    <w:rsid w:val="00590A65"/>
    <w:rsid w:val="00592412"/>
    <w:rsid w:val="00593491"/>
    <w:rsid w:val="00593905"/>
    <w:rsid w:val="00594DFA"/>
    <w:rsid w:val="0059501E"/>
    <w:rsid w:val="005959DC"/>
    <w:rsid w:val="00596A68"/>
    <w:rsid w:val="005A166A"/>
    <w:rsid w:val="005A2494"/>
    <w:rsid w:val="005A28D3"/>
    <w:rsid w:val="005A6098"/>
    <w:rsid w:val="005A7241"/>
    <w:rsid w:val="005B1369"/>
    <w:rsid w:val="005B201F"/>
    <w:rsid w:val="005B53EC"/>
    <w:rsid w:val="005B6575"/>
    <w:rsid w:val="005B7790"/>
    <w:rsid w:val="005C1222"/>
    <w:rsid w:val="005C143A"/>
    <w:rsid w:val="005C1A7D"/>
    <w:rsid w:val="005C267A"/>
    <w:rsid w:val="005C7567"/>
    <w:rsid w:val="005D5A69"/>
    <w:rsid w:val="005D6B91"/>
    <w:rsid w:val="005D796F"/>
    <w:rsid w:val="005E17AF"/>
    <w:rsid w:val="005E51AC"/>
    <w:rsid w:val="005E744E"/>
    <w:rsid w:val="005E7B1F"/>
    <w:rsid w:val="005F0975"/>
    <w:rsid w:val="005F1EE3"/>
    <w:rsid w:val="005F3826"/>
    <w:rsid w:val="005F5A49"/>
    <w:rsid w:val="005F6999"/>
    <w:rsid w:val="005F7CE4"/>
    <w:rsid w:val="00602395"/>
    <w:rsid w:val="00602528"/>
    <w:rsid w:val="0060302C"/>
    <w:rsid w:val="00603C34"/>
    <w:rsid w:val="00604F4D"/>
    <w:rsid w:val="0060646A"/>
    <w:rsid w:val="00607047"/>
    <w:rsid w:val="00607A4C"/>
    <w:rsid w:val="00607B95"/>
    <w:rsid w:val="00610265"/>
    <w:rsid w:val="00612095"/>
    <w:rsid w:val="006127EC"/>
    <w:rsid w:val="0061324C"/>
    <w:rsid w:val="0061580F"/>
    <w:rsid w:val="00615A29"/>
    <w:rsid w:val="00617635"/>
    <w:rsid w:val="00621D0B"/>
    <w:rsid w:val="00622C43"/>
    <w:rsid w:val="006251D7"/>
    <w:rsid w:val="006255C5"/>
    <w:rsid w:val="006266FF"/>
    <w:rsid w:val="00626AB8"/>
    <w:rsid w:val="00630C8A"/>
    <w:rsid w:val="00632E53"/>
    <w:rsid w:val="00632F53"/>
    <w:rsid w:val="00633C03"/>
    <w:rsid w:val="006348A9"/>
    <w:rsid w:val="006355DD"/>
    <w:rsid w:val="006361DD"/>
    <w:rsid w:val="006376E8"/>
    <w:rsid w:val="006379AD"/>
    <w:rsid w:val="00644293"/>
    <w:rsid w:val="00644900"/>
    <w:rsid w:val="00645250"/>
    <w:rsid w:val="00645D6C"/>
    <w:rsid w:val="006472A1"/>
    <w:rsid w:val="00650C09"/>
    <w:rsid w:val="006515B1"/>
    <w:rsid w:val="00653CB9"/>
    <w:rsid w:val="006547F8"/>
    <w:rsid w:val="00654820"/>
    <w:rsid w:val="00655769"/>
    <w:rsid w:val="00660EA4"/>
    <w:rsid w:val="0066266E"/>
    <w:rsid w:val="0066293D"/>
    <w:rsid w:val="00662C06"/>
    <w:rsid w:val="00665B1F"/>
    <w:rsid w:val="00667894"/>
    <w:rsid w:val="0067110C"/>
    <w:rsid w:val="006725D9"/>
    <w:rsid w:val="00674184"/>
    <w:rsid w:val="006750C9"/>
    <w:rsid w:val="00676316"/>
    <w:rsid w:val="00676F43"/>
    <w:rsid w:val="00677288"/>
    <w:rsid w:val="00677431"/>
    <w:rsid w:val="00683655"/>
    <w:rsid w:val="0068391E"/>
    <w:rsid w:val="0068430E"/>
    <w:rsid w:val="00687332"/>
    <w:rsid w:val="00690284"/>
    <w:rsid w:val="0069039F"/>
    <w:rsid w:val="0069387D"/>
    <w:rsid w:val="006958A7"/>
    <w:rsid w:val="00696DBF"/>
    <w:rsid w:val="006A0419"/>
    <w:rsid w:val="006A2822"/>
    <w:rsid w:val="006A3282"/>
    <w:rsid w:val="006A4B20"/>
    <w:rsid w:val="006A6115"/>
    <w:rsid w:val="006B06D1"/>
    <w:rsid w:val="006B1FA9"/>
    <w:rsid w:val="006B2142"/>
    <w:rsid w:val="006B3787"/>
    <w:rsid w:val="006B4865"/>
    <w:rsid w:val="006B6A60"/>
    <w:rsid w:val="006B78B5"/>
    <w:rsid w:val="006B7CB5"/>
    <w:rsid w:val="006C0771"/>
    <w:rsid w:val="006C07CB"/>
    <w:rsid w:val="006C1F81"/>
    <w:rsid w:val="006C2837"/>
    <w:rsid w:val="006C2ACD"/>
    <w:rsid w:val="006C3BCD"/>
    <w:rsid w:val="006C3F48"/>
    <w:rsid w:val="006C3F79"/>
    <w:rsid w:val="006C6F3F"/>
    <w:rsid w:val="006D0F6A"/>
    <w:rsid w:val="006D1282"/>
    <w:rsid w:val="006D254F"/>
    <w:rsid w:val="006D3754"/>
    <w:rsid w:val="006D3BD6"/>
    <w:rsid w:val="006E074D"/>
    <w:rsid w:val="006E07A1"/>
    <w:rsid w:val="006E16E1"/>
    <w:rsid w:val="006E1DAF"/>
    <w:rsid w:val="006E2000"/>
    <w:rsid w:val="006E4E9C"/>
    <w:rsid w:val="006E6931"/>
    <w:rsid w:val="006E709C"/>
    <w:rsid w:val="006E7644"/>
    <w:rsid w:val="006E76FE"/>
    <w:rsid w:val="006F16D8"/>
    <w:rsid w:val="006F1D5A"/>
    <w:rsid w:val="006F3A6B"/>
    <w:rsid w:val="006F51BE"/>
    <w:rsid w:val="006F7D76"/>
    <w:rsid w:val="00700A75"/>
    <w:rsid w:val="007014C2"/>
    <w:rsid w:val="007021C3"/>
    <w:rsid w:val="00703078"/>
    <w:rsid w:val="00712891"/>
    <w:rsid w:val="00712AA3"/>
    <w:rsid w:val="00713938"/>
    <w:rsid w:val="0071426D"/>
    <w:rsid w:val="00714BC1"/>
    <w:rsid w:val="00717135"/>
    <w:rsid w:val="00717D8F"/>
    <w:rsid w:val="0072000C"/>
    <w:rsid w:val="00720E8A"/>
    <w:rsid w:val="00723AD7"/>
    <w:rsid w:val="00724B44"/>
    <w:rsid w:val="00724FAB"/>
    <w:rsid w:val="00725204"/>
    <w:rsid w:val="00725B29"/>
    <w:rsid w:val="0074067E"/>
    <w:rsid w:val="007410BF"/>
    <w:rsid w:val="007421A3"/>
    <w:rsid w:val="007438D1"/>
    <w:rsid w:val="00744F79"/>
    <w:rsid w:val="00745611"/>
    <w:rsid w:val="00745AFC"/>
    <w:rsid w:val="007473C1"/>
    <w:rsid w:val="00750024"/>
    <w:rsid w:val="007501C3"/>
    <w:rsid w:val="00751C4C"/>
    <w:rsid w:val="00752ED1"/>
    <w:rsid w:val="00754FC9"/>
    <w:rsid w:val="00755CAE"/>
    <w:rsid w:val="00755DCD"/>
    <w:rsid w:val="007569E4"/>
    <w:rsid w:val="0075792A"/>
    <w:rsid w:val="00757973"/>
    <w:rsid w:val="0076081A"/>
    <w:rsid w:val="00761452"/>
    <w:rsid w:val="0076275A"/>
    <w:rsid w:val="007633D4"/>
    <w:rsid w:val="00772009"/>
    <w:rsid w:val="0077294F"/>
    <w:rsid w:val="00775EB8"/>
    <w:rsid w:val="0077696C"/>
    <w:rsid w:val="00780376"/>
    <w:rsid w:val="0078278E"/>
    <w:rsid w:val="00782D80"/>
    <w:rsid w:val="0078339C"/>
    <w:rsid w:val="007840A0"/>
    <w:rsid w:val="007845A1"/>
    <w:rsid w:val="007846A3"/>
    <w:rsid w:val="007848A4"/>
    <w:rsid w:val="007854BA"/>
    <w:rsid w:val="00785B1F"/>
    <w:rsid w:val="00785ED9"/>
    <w:rsid w:val="007907C4"/>
    <w:rsid w:val="00790B0E"/>
    <w:rsid w:val="00791543"/>
    <w:rsid w:val="00792635"/>
    <w:rsid w:val="007943A2"/>
    <w:rsid w:val="00794D82"/>
    <w:rsid w:val="00795623"/>
    <w:rsid w:val="00797715"/>
    <w:rsid w:val="007979E1"/>
    <w:rsid w:val="007A003C"/>
    <w:rsid w:val="007A1C93"/>
    <w:rsid w:val="007A1F7B"/>
    <w:rsid w:val="007A2997"/>
    <w:rsid w:val="007A55E1"/>
    <w:rsid w:val="007A6B3D"/>
    <w:rsid w:val="007A735F"/>
    <w:rsid w:val="007B00C3"/>
    <w:rsid w:val="007B1247"/>
    <w:rsid w:val="007B257A"/>
    <w:rsid w:val="007B352A"/>
    <w:rsid w:val="007B3FBA"/>
    <w:rsid w:val="007B4C0F"/>
    <w:rsid w:val="007B5F1A"/>
    <w:rsid w:val="007B6DB7"/>
    <w:rsid w:val="007C1856"/>
    <w:rsid w:val="007C1D8B"/>
    <w:rsid w:val="007C4FB8"/>
    <w:rsid w:val="007C6ED9"/>
    <w:rsid w:val="007C700D"/>
    <w:rsid w:val="007D0B3B"/>
    <w:rsid w:val="007D0D90"/>
    <w:rsid w:val="007D1137"/>
    <w:rsid w:val="007D13EF"/>
    <w:rsid w:val="007D1EEC"/>
    <w:rsid w:val="007D230F"/>
    <w:rsid w:val="007D2EB1"/>
    <w:rsid w:val="007D2FC6"/>
    <w:rsid w:val="007D424D"/>
    <w:rsid w:val="007D4261"/>
    <w:rsid w:val="007D5A00"/>
    <w:rsid w:val="007D5A74"/>
    <w:rsid w:val="007D5EEC"/>
    <w:rsid w:val="007D7EB8"/>
    <w:rsid w:val="007E05E7"/>
    <w:rsid w:val="007E26F4"/>
    <w:rsid w:val="007E2F30"/>
    <w:rsid w:val="007E64EF"/>
    <w:rsid w:val="007F00AD"/>
    <w:rsid w:val="007F1B9D"/>
    <w:rsid w:val="007F2E03"/>
    <w:rsid w:val="007F6AB9"/>
    <w:rsid w:val="00801536"/>
    <w:rsid w:val="00805F8E"/>
    <w:rsid w:val="00811B64"/>
    <w:rsid w:val="008129FE"/>
    <w:rsid w:val="00816285"/>
    <w:rsid w:val="00817AE6"/>
    <w:rsid w:val="00824FB2"/>
    <w:rsid w:val="00826C5E"/>
    <w:rsid w:val="00830DFA"/>
    <w:rsid w:val="00832420"/>
    <w:rsid w:val="008333FA"/>
    <w:rsid w:val="008360A0"/>
    <w:rsid w:val="00836A52"/>
    <w:rsid w:val="00840884"/>
    <w:rsid w:val="008415BB"/>
    <w:rsid w:val="00842F17"/>
    <w:rsid w:val="008431C9"/>
    <w:rsid w:val="00843E35"/>
    <w:rsid w:val="0084514B"/>
    <w:rsid w:val="00846425"/>
    <w:rsid w:val="008500B5"/>
    <w:rsid w:val="00851650"/>
    <w:rsid w:val="00852EA8"/>
    <w:rsid w:val="00853D17"/>
    <w:rsid w:val="0085429B"/>
    <w:rsid w:val="008577AD"/>
    <w:rsid w:val="008600B3"/>
    <w:rsid w:val="00860775"/>
    <w:rsid w:val="00861DF1"/>
    <w:rsid w:val="00862754"/>
    <w:rsid w:val="00863B21"/>
    <w:rsid w:val="00865C2E"/>
    <w:rsid w:val="00866DBA"/>
    <w:rsid w:val="0087089D"/>
    <w:rsid w:val="0087239B"/>
    <w:rsid w:val="00872DFB"/>
    <w:rsid w:val="00874AAE"/>
    <w:rsid w:val="008756DB"/>
    <w:rsid w:val="00880352"/>
    <w:rsid w:val="00880E15"/>
    <w:rsid w:val="008820E8"/>
    <w:rsid w:val="00882A0F"/>
    <w:rsid w:val="0088352F"/>
    <w:rsid w:val="008847A6"/>
    <w:rsid w:val="00885858"/>
    <w:rsid w:val="0088673C"/>
    <w:rsid w:val="00886977"/>
    <w:rsid w:val="00887274"/>
    <w:rsid w:val="008910C1"/>
    <w:rsid w:val="00892EC7"/>
    <w:rsid w:val="00894680"/>
    <w:rsid w:val="00897590"/>
    <w:rsid w:val="00897D79"/>
    <w:rsid w:val="00897FFC"/>
    <w:rsid w:val="008A12F9"/>
    <w:rsid w:val="008A2E4D"/>
    <w:rsid w:val="008A3904"/>
    <w:rsid w:val="008A51D1"/>
    <w:rsid w:val="008B04B2"/>
    <w:rsid w:val="008B1B53"/>
    <w:rsid w:val="008B2668"/>
    <w:rsid w:val="008B3305"/>
    <w:rsid w:val="008B39DF"/>
    <w:rsid w:val="008B4249"/>
    <w:rsid w:val="008C359F"/>
    <w:rsid w:val="008C472A"/>
    <w:rsid w:val="008C6425"/>
    <w:rsid w:val="008C680E"/>
    <w:rsid w:val="008C68CF"/>
    <w:rsid w:val="008C7C3B"/>
    <w:rsid w:val="008D0DC2"/>
    <w:rsid w:val="008D147F"/>
    <w:rsid w:val="008D184B"/>
    <w:rsid w:val="008D2D6B"/>
    <w:rsid w:val="008D2FB8"/>
    <w:rsid w:val="008D423E"/>
    <w:rsid w:val="008D473A"/>
    <w:rsid w:val="008D7370"/>
    <w:rsid w:val="008D76A1"/>
    <w:rsid w:val="008E0011"/>
    <w:rsid w:val="008E15CD"/>
    <w:rsid w:val="008E2692"/>
    <w:rsid w:val="008E5A62"/>
    <w:rsid w:val="008E7A6E"/>
    <w:rsid w:val="008F0684"/>
    <w:rsid w:val="008F2AF1"/>
    <w:rsid w:val="008F362E"/>
    <w:rsid w:val="008F370F"/>
    <w:rsid w:val="008F3CD5"/>
    <w:rsid w:val="008F46F7"/>
    <w:rsid w:val="008F484A"/>
    <w:rsid w:val="008F585A"/>
    <w:rsid w:val="008F5A73"/>
    <w:rsid w:val="008F5BBF"/>
    <w:rsid w:val="008F74E0"/>
    <w:rsid w:val="008F7E58"/>
    <w:rsid w:val="009035DB"/>
    <w:rsid w:val="00904E01"/>
    <w:rsid w:val="00907893"/>
    <w:rsid w:val="00907C93"/>
    <w:rsid w:val="0091256B"/>
    <w:rsid w:val="00912CA0"/>
    <w:rsid w:val="00913A8B"/>
    <w:rsid w:val="00917957"/>
    <w:rsid w:val="00917B8D"/>
    <w:rsid w:val="00922273"/>
    <w:rsid w:val="0092300B"/>
    <w:rsid w:val="00924216"/>
    <w:rsid w:val="00924DC3"/>
    <w:rsid w:val="00925155"/>
    <w:rsid w:val="00926895"/>
    <w:rsid w:val="00927585"/>
    <w:rsid w:val="00930238"/>
    <w:rsid w:val="0093130D"/>
    <w:rsid w:val="00932513"/>
    <w:rsid w:val="00933739"/>
    <w:rsid w:val="00935776"/>
    <w:rsid w:val="009374D9"/>
    <w:rsid w:val="00940EF7"/>
    <w:rsid w:val="00941F9A"/>
    <w:rsid w:val="00942400"/>
    <w:rsid w:val="0094460D"/>
    <w:rsid w:val="00945A4E"/>
    <w:rsid w:val="00946018"/>
    <w:rsid w:val="00946885"/>
    <w:rsid w:val="00946A0E"/>
    <w:rsid w:val="00947764"/>
    <w:rsid w:val="0095492C"/>
    <w:rsid w:val="00956BEC"/>
    <w:rsid w:val="009641C5"/>
    <w:rsid w:val="00965390"/>
    <w:rsid w:val="0096542F"/>
    <w:rsid w:val="00967F60"/>
    <w:rsid w:val="009703AA"/>
    <w:rsid w:val="00970966"/>
    <w:rsid w:val="009739FF"/>
    <w:rsid w:val="00974C1B"/>
    <w:rsid w:val="00980EB0"/>
    <w:rsid w:val="00981E16"/>
    <w:rsid w:val="009838D0"/>
    <w:rsid w:val="00985CD7"/>
    <w:rsid w:val="0098674D"/>
    <w:rsid w:val="00986ECF"/>
    <w:rsid w:val="009948A6"/>
    <w:rsid w:val="00995B7A"/>
    <w:rsid w:val="009A1C83"/>
    <w:rsid w:val="009A48C2"/>
    <w:rsid w:val="009A51B5"/>
    <w:rsid w:val="009B1AEA"/>
    <w:rsid w:val="009B1D59"/>
    <w:rsid w:val="009B3641"/>
    <w:rsid w:val="009B6E74"/>
    <w:rsid w:val="009C1685"/>
    <w:rsid w:val="009C34A4"/>
    <w:rsid w:val="009C6B39"/>
    <w:rsid w:val="009D097B"/>
    <w:rsid w:val="009D1770"/>
    <w:rsid w:val="009D1A98"/>
    <w:rsid w:val="009D3CCE"/>
    <w:rsid w:val="009D4F0E"/>
    <w:rsid w:val="009D5A24"/>
    <w:rsid w:val="009D689B"/>
    <w:rsid w:val="009D7270"/>
    <w:rsid w:val="009E0118"/>
    <w:rsid w:val="009E1F48"/>
    <w:rsid w:val="009E2330"/>
    <w:rsid w:val="009E2CA1"/>
    <w:rsid w:val="009E55BB"/>
    <w:rsid w:val="009E5A2F"/>
    <w:rsid w:val="009E5C40"/>
    <w:rsid w:val="009F2403"/>
    <w:rsid w:val="009F6C31"/>
    <w:rsid w:val="009F6CA3"/>
    <w:rsid w:val="009F71DF"/>
    <w:rsid w:val="009F75B6"/>
    <w:rsid w:val="009F7B47"/>
    <w:rsid w:val="00A006C4"/>
    <w:rsid w:val="00A020CD"/>
    <w:rsid w:val="00A02297"/>
    <w:rsid w:val="00A033FA"/>
    <w:rsid w:val="00A047F3"/>
    <w:rsid w:val="00A06105"/>
    <w:rsid w:val="00A0751D"/>
    <w:rsid w:val="00A10463"/>
    <w:rsid w:val="00A1110C"/>
    <w:rsid w:val="00A11EC4"/>
    <w:rsid w:val="00A12FD0"/>
    <w:rsid w:val="00A13893"/>
    <w:rsid w:val="00A17225"/>
    <w:rsid w:val="00A1723F"/>
    <w:rsid w:val="00A17D27"/>
    <w:rsid w:val="00A17F69"/>
    <w:rsid w:val="00A22AEF"/>
    <w:rsid w:val="00A2447B"/>
    <w:rsid w:val="00A25494"/>
    <w:rsid w:val="00A3015B"/>
    <w:rsid w:val="00A3156D"/>
    <w:rsid w:val="00A31859"/>
    <w:rsid w:val="00A3185A"/>
    <w:rsid w:val="00A31903"/>
    <w:rsid w:val="00A3324C"/>
    <w:rsid w:val="00A33F15"/>
    <w:rsid w:val="00A3527B"/>
    <w:rsid w:val="00A35812"/>
    <w:rsid w:val="00A35F9B"/>
    <w:rsid w:val="00A377D4"/>
    <w:rsid w:val="00A42C02"/>
    <w:rsid w:val="00A440DD"/>
    <w:rsid w:val="00A44520"/>
    <w:rsid w:val="00A44DE0"/>
    <w:rsid w:val="00A45AD1"/>
    <w:rsid w:val="00A468FA"/>
    <w:rsid w:val="00A46F75"/>
    <w:rsid w:val="00A47ACB"/>
    <w:rsid w:val="00A50D5C"/>
    <w:rsid w:val="00A53D1B"/>
    <w:rsid w:val="00A61BCF"/>
    <w:rsid w:val="00A61D8F"/>
    <w:rsid w:val="00A6354A"/>
    <w:rsid w:val="00A64334"/>
    <w:rsid w:val="00A6569A"/>
    <w:rsid w:val="00A65A07"/>
    <w:rsid w:val="00A65F21"/>
    <w:rsid w:val="00A65F31"/>
    <w:rsid w:val="00A6647B"/>
    <w:rsid w:val="00A724FD"/>
    <w:rsid w:val="00A725CC"/>
    <w:rsid w:val="00A729BB"/>
    <w:rsid w:val="00A73FDD"/>
    <w:rsid w:val="00A75C47"/>
    <w:rsid w:val="00A764FD"/>
    <w:rsid w:val="00A769AC"/>
    <w:rsid w:val="00A76ADE"/>
    <w:rsid w:val="00A8298D"/>
    <w:rsid w:val="00A8431B"/>
    <w:rsid w:val="00A854D8"/>
    <w:rsid w:val="00A85AAB"/>
    <w:rsid w:val="00A86B01"/>
    <w:rsid w:val="00A87024"/>
    <w:rsid w:val="00A9061C"/>
    <w:rsid w:val="00A9283E"/>
    <w:rsid w:val="00A934C2"/>
    <w:rsid w:val="00A94C54"/>
    <w:rsid w:val="00A97AF0"/>
    <w:rsid w:val="00AA2707"/>
    <w:rsid w:val="00AA33E6"/>
    <w:rsid w:val="00AA39B3"/>
    <w:rsid w:val="00AA773A"/>
    <w:rsid w:val="00AB0052"/>
    <w:rsid w:val="00AB1D4E"/>
    <w:rsid w:val="00AB3287"/>
    <w:rsid w:val="00AB54BF"/>
    <w:rsid w:val="00AB6314"/>
    <w:rsid w:val="00AC01D2"/>
    <w:rsid w:val="00AC0FAF"/>
    <w:rsid w:val="00AC1750"/>
    <w:rsid w:val="00AC1E09"/>
    <w:rsid w:val="00AC73D8"/>
    <w:rsid w:val="00AD01F1"/>
    <w:rsid w:val="00AD2CFA"/>
    <w:rsid w:val="00AD4604"/>
    <w:rsid w:val="00AD4904"/>
    <w:rsid w:val="00AD5242"/>
    <w:rsid w:val="00AD534A"/>
    <w:rsid w:val="00AD6363"/>
    <w:rsid w:val="00AD68EC"/>
    <w:rsid w:val="00AD6E2A"/>
    <w:rsid w:val="00AD791A"/>
    <w:rsid w:val="00AD7CD9"/>
    <w:rsid w:val="00AE0838"/>
    <w:rsid w:val="00AE2D38"/>
    <w:rsid w:val="00AE382E"/>
    <w:rsid w:val="00AE557E"/>
    <w:rsid w:val="00AE6D20"/>
    <w:rsid w:val="00AE77D9"/>
    <w:rsid w:val="00AF5466"/>
    <w:rsid w:val="00AF698F"/>
    <w:rsid w:val="00AF707E"/>
    <w:rsid w:val="00B00D32"/>
    <w:rsid w:val="00B026ED"/>
    <w:rsid w:val="00B02CC2"/>
    <w:rsid w:val="00B03039"/>
    <w:rsid w:val="00B0375E"/>
    <w:rsid w:val="00B03EBA"/>
    <w:rsid w:val="00B04819"/>
    <w:rsid w:val="00B114CE"/>
    <w:rsid w:val="00B16629"/>
    <w:rsid w:val="00B17AC4"/>
    <w:rsid w:val="00B17CE2"/>
    <w:rsid w:val="00B2034B"/>
    <w:rsid w:val="00B22D21"/>
    <w:rsid w:val="00B24FC2"/>
    <w:rsid w:val="00B25844"/>
    <w:rsid w:val="00B26F88"/>
    <w:rsid w:val="00B277F6"/>
    <w:rsid w:val="00B2787A"/>
    <w:rsid w:val="00B30156"/>
    <w:rsid w:val="00B350BA"/>
    <w:rsid w:val="00B3594F"/>
    <w:rsid w:val="00B370F7"/>
    <w:rsid w:val="00B372CF"/>
    <w:rsid w:val="00B37B6E"/>
    <w:rsid w:val="00B37DAC"/>
    <w:rsid w:val="00B41254"/>
    <w:rsid w:val="00B41A21"/>
    <w:rsid w:val="00B43EB7"/>
    <w:rsid w:val="00B44577"/>
    <w:rsid w:val="00B450DE"/>
    <w:rsid w:val="00B459D5"/>
    <w:rsid w:val="00B5094A"/>
    <w:rsid w:val="00B51844"/>
    <w:rsid w:val="00B51F8C"/>
    <w:rsid w:val="00B520A8"/>
    <w:rsid w:val="00B55043"/>
    <w:rsid w:val="00B7236D"/>
    <w:rsid w:val="00B737E4"/>
    <w:rsid w:val="00B74878"/>
    <w:rsid w:val="00B74F3C"/>
    <w:rsid w:val="00B76A75"/>
    <w:rsid w:val="00B7778F"/>
    <w:rsid w:val="00B81F90"/>
    <w:rsid w:val="00B8268A"/>
    <w:rsid w:val="00B8372A"/>
    <w:rsid w:val="00B83C6B"/>
    <w:rsid w:val="00B86C4B"/>
    <w:rsid w:val="00B8797D"/>
    <w:rsid w:val="00B91287"/>
    <w:rsid w:val="00B92381"/>
    <w:rsid w:val="00B92C05"/>
    <w:rsid w:val="00B92F5A"/>
    <w:rsid w:val="00B94358"/>
    <w:rsid w:val="00B9718C"/>
    <w:rsid w:val="00B972A3"/>
    <w:rsid w:val="00B97A01"/>
    <w:rsid w:val="00BA3644"/>
    <w:rsid w:val="00BA3D85"/>
    <w:rsid w:val="00BA4449"/>
    <w:rsid w:val="00BA4796"/>
    <w:rsid w:val="00BA5AEC"/>
    <w:rsid w:val="00BA74E8"/>
    <w:rsid w:val="00BA76D1"/>
    <w:rsid w:val="00BA7DE7"/>
    <w:rsid w:val="00BB0750"/>
    <w:rsid w:val="00BB14EC"/>
    <w:rsid w:val="00BB4911"/>
    <w:rsid w:val="00BB68AD"/>
    <w:rsid w:val="00BB6A85"/>
    <w:rsid w:val="00BB72D7"/>
    <w:rsid w:val="00BB757A"/>
    <w:rsid w:val="00BC33B2"/>
    <w:rsid w:val="00BC6498"/>
    <w:rsid w:val="00BC6EDC"/>
    <w:rsid w:val="00BC7505"/>
    <w:rsid w:val="00BD3A3F"/>
    <w:rsid w:val="00BD3D05"/>
    <w:rsid w:val="00BE4167"/>
    <w:rsid w:val="00BF0DD0"/>
    <w:rsid w:val="00BF1772"/>
    <w:rsid w:val="00BF4040"/>
    <w:rsid w:val="00BF4696"/>
    <w:rsid w:val="00BF5DDE"/>
    <w:rsid w:val="00BF7F6F"/>
    <w:rsid w:val="00C000B0"/>
    <w:rsid w:val="00C02018"/>
    <w:rsid w:val="00C02736"/>
    <w:rsid w:val="00C02EFF"/>
    <w:rsid w:val="00C03399"/>
    <w:rsid w:val="00C041A4"/>
    <w:rsid w:val="00C05FD2"/>
    <w:rsid w:val="00C0742B"/>
    <w:rsid w:val="00C074DF"/>
    <w:rsid w:val="00C10CA5"/>
    <w:rsid w:val="00C14D6D"/>
    <w:rsid w:val="00C22E41"/>
    <w:rsid w:val="00C24670"/>
    <w:rsid w:val="00C25B70"/>
    <w:rsid w:val="00C2615A"/>
    <w:rsid w:val="00C27BDB"/>
    <w:rsid w:val="00C30C8C"/>
    <w:rsid w:val="00C31F9C"/>
    <w:rsid w:val="00C32625"/>
    <w:rsid w:val="00C328E7"/>
    <w:rsid w:val="00C3298B"/>
    <w:rsid w:val="00C329BD"/>
    <w:rsid w:val="00C36208"/>
    <w:rsid w:val="00C40284"/>
    <w:rsid w:val="00C40D77"/>
    <w:rsid w:val="00C40EEA"/>
    <w:rsid w:val="00C4109B"/>
    <w:rsid w:val="00C4393A"/>
    <w:rsid w:val="00C45452"/>
    <w:rsid w:val="00C45B99"/>
    <w:rsid w:val="00C46291"/>
    <w:rsid w:val="00C54C6E"/>
    <w:rsid w:val="00C552A4"/>
    <w:rsid w:val="00C55AA5"/>
    <w:rsid w:val="00C561BF"/>
    <w:rsid w:val="00C56961"/>
    <w:rsid w:val="00C601E8"/>
    <w:rsid w:val="00C61341"/>
    <w:rsid w:val="00C61A64"/>
    <w:rsid w:val="00C6217D"/>
    <w:rsid w:val="00C63B74"/>
    <w:rsid w:val="00C650C4"/>
    <w:rsid w:val="00C6588C"/>
    <w:rsid w:val="00C66971"/>
    <w:rsid w:val="00C6795A"/>
    <w:rsid w:val="00C704A1"/>
    <w:rsid w:val="00C73822"/>
    <w:rsid w:val="00C749C4"/>
    <w:rsid w:val="00C75203"/>
    <w:rsid w:val="00C7584F"/>
    <w:rsid w:val="00C75B11"/>
    <w:rsid w:val="00C76733"/>
    <w:rsid w:val="00C77417"/>
    <w:rsid w:val="00C77E83"/>
    <w:rsid w:val="00C808E1"/>
    <w:rsid w:val="00C8096F"/>
    <w:rsid w:val="00C80985"/>
    <w:rsid w:val="00C81047"/>
    <w:rsid w:val="00C811A6"/>
    <w:rsid w:val="00C8292B"/>
    <w:rsid w:val="00C85D08"/>
    <w:rsid w:val="00C85E45"/>
    <w:rsid w:val="00C908A4"/>
    <w:rsid w:val="00C90AC5"/>
    <w:rsid w:val="00C92E31"/>
    <w:rsid w:val="00C93296"/>
    <w:rsid w:val="00C93B17"/>
    <w:rsid w:val="00C957F3"/>
    <w:rsid w:val="00C95A26"/>
    <w:rsid w:val="00CA2062"/>
    <w:rsid w:val="00CA27FA"/>
    <w:rsid w:val="00CA28D2"/>
    <w:rsid w:val="00CA3F92"/>
    <w:rsid w:val="00CA4372"/>
    <w:rsid w:val="00CA5F78"/>
    <w:rsid w:val="00CA6780"/>
    <w:rsid w:val="00CB1B1E"/>
    <w:rsid w:val="00CB4651"/>
    <w:rsid w:val="00CB6152"/>
    <w:rsid w:val="00CB638B"/>
    <w:rsid w:val="00CC2023"/>
    <w:rsid w:val="00CC4D9C"/>
    <w:rsid w:val="00CC69B5"/>
    <w:rsid w:val="00CC69FF"/>
    <w:rsid w:val="00CC6B15"/>
    <w:rsid w:val="00CC79FC"/>
    <w:rsid w:val="00CD6F19"/>
    <w:rsid w:val="00CD6FCD"/>
    <w:rsid w:val="00CE0862"/>
    <w:rsid w:val="00CE1BBB"/>
    <w:rsid w:val="00CE5046"/>
    <w:rsid w:val="00CE5C11"/>
    <w:rsid w:val="00CE6464"/>
    <w:rsid w:val="00CE7216"/>
    <w:rsid w:val="00CE7F84"/>
    <w:rsid w:val="00CF05B2"/>
    <w:rsid w:val="00CF11F0"/>
    <w:rsid w:val="00CF2033"/>
    <w:rsid w:val="00CF47B7"/>
    <w:rsid w:val="00CF625E"/>
    <w:rsid w:val="00CF737A"/>
    <w:rsid w:val="00CF7BD0"/>
    <w:rsid w:val="00D02374"/>
    <w:rsid w:val="00D04049"/>
    <w:rsid w:val="00D047B1"/>
    <w:rsid w:val="00D04B4E"/>
    <w:rsid w:val="00D05186"/>
    <w:rsid w:val="00D053F8"/>
    <w:rsid w:val="00D10277"/>
    <w:rsid w:val="00D1051F"/>
    <w:rsid w:val="00D108EB"/>
    <w:rsid w:val="00D10CC8"/>
    <w:rsid w:val="00D120FC"/>
    <w:rsid w:val="00D123E5"/>
    <w:rsid w:val="00D12BF0"/>
    <w:rsid w:val="00D1450C"/>
    <w:rsid w:val="00D15F34"/>
    <w:rsid w:val="00D211B3"/>
    <w:rsid w:val="00D222E0"/>
    <w:rsid w:val="00D226E0"/>
    <w:rsid w:val="00D2340A"/>
    <w:rsid w:val="00D242F2"/>
    <w:rsid w:val="00D31EC1"/>
    <w:rsid w:val="00D32E0C"/>
    <w:rsid w:val="00D3542A"/>
    <w:rsid w:val="00D4058C"/>
    <w:rsid w:val="00D44F14"/>
    <w:rsid w:val="00D46BB4"/>
    <w:rsid w:val="00D46CD6"/>
    <w:rsid w:val="00D50D66"/>
    <w:rsid w:val="00D5144C"/>
    <w:rsid w:val="00D56313"/>
    <w:rsid w:val="00D57697"/>
    <w:rsid w:val="00D579E5"/>
    <w:rsid w:val="00D57F90"/>
    <w:rsid w:val="00D60C66"/>
    <w:rsid w:val="00D6191E"/>
    <w:rsid w:val="00D624D9"/>
    <w:rsid w:val="00D630F8"/>
    <w:rsid w:val="00D63E61"/>
    <w:rsid w:val="00D6476F"/>
    <w:rsid w:val="00D64E46"/>
    <w:rsid w:val="00D65FBC"/>
    <w:rsid w:val="00D67194"/>
    <w:rsid w:val="00D67921"/>
    <w:rsid w:val="00D72D10"/>
    <w:rsid w:val="00D730B0"/>
    <w:rsid w:val="00D74DE7"/>
    <w:rsid w:val="00D75283"/>
    <w:rsid w:val="00D7678A"/>
    <w:rsid w:val="00D76D12"/>
    <w:rsid w:val="00D77E2C"/>
    <w:rsid w:val="00D811D5"/>
    <w:rsid w:val="00D8228C"/>
    <w:rsid w:val="00D82291"/>
    <w:rsid w:val="00D858C1"/>
    <w:rsid w:val="00D87792"/>
    <w:rsid w:val="00D92908"/>
    <w:rsid w:val="00D9401E"/>
    <w:rsid w:val="00D94BCC"/>
    <w:rsid w:val="00D95957"/>
    <w:rsid w:val="00D961EF"/>
    <w:rsid w:val="00D96693"/>
    <w:rsid w:val="00D97E5B"/>
    <w:rsid w:val="00DA3529"/>
    <w:rsid w:val="00DA4C52"/>
    <w:rsid w:val="00DA6868"/>
    <w:rsid w:val="00DB0D00"/>
    <w:rsid w:val="00DB250C"/>
    <w:rsid w:val="00DB3F6D"/>
    <w:rsid w:val="00DB4986"/>
    <w:rsid w:val="00DB6AE5"/>
    <w:rsid w:val="00DC00BB"/>
    <w:rsid w:val="00DC29C9"/>
    <w:rsid w:val="00DC2DD9"/>
    <w:rsid w:val="00DC40A7"/>
    <w:rsid w:val="00DC51D6"/>
    <w:rsid w:val="00DD0539"/>
    <w:rsid w:val="00DD0E1F"/>
    <w:rsid w:val="00DD1214"/>
    <w:rsid w:val="00DD2531"/>
    <w:rsid w:val="00DD45EF"/>
    <w:rsid w:val="00DE1795"/>
    <w:rsid w:val="00DE20C7"/>
    <w:rsid w:val="00DE2332"/>
    <w:rsid w:val="00DE28AD"/>
    <w:rsid w:val="00DE6A89"/>
    <w:rsid w:val="00DF00E8"/>
    <w:rsid w:val="00DF01D6"/>
    <w:rsid w:val="00DF2B61"/>
    <w:rsid w:val="00DF3256"/>
    <w:rsid w:val="00DF52CF"/>
    <w:rsid w:val="00DF6C19"/>
    <w:rsid w:val="00DF6DF9"/>
    <w:rsid w:val="00DF72E7"/>
    <w:rsid w:val="00DF7D67"/>
    <w:rsid w:val="00E01423"/>
    <w:rsid w:val="00E01835"/>
    <w:rsid w:val="00E02E32"/>
    <w:rsid w:val="00E0308F"/>
    <w:rsid w:val="00E033EA"/>
    <w:rsid w:val="00E035BF"/>
    <w:rsid w:val="00E04E2B"/>
    <w:rsid w:val="00E04F95"/>
    <w:rsid w:val="00E055D5"/>
    <w:rsid w:val="00E05D84"/>
    <w:rsid w:val="00E063E1"/>
    <w:rsid w:val="00E10244"/>
    <w:rsid w:val="00E10726"/>
    <w:rsid w:val="00E11C63"/>
    <w:rsid w:val="00E11CB6"/>
    <w:rsid w:val="00E12780"/>
    <w:rsid w:val="00E12D54"/>
    <w:rsid w:val="00E12EF5"/>
    <w:rsid w:val="00E13AEF"/>
    <w:rsid w:val="00E14AD4"/>
    <w:rsid w:val="00E15CA3"/>
    <w:rsid w:val="00E16652"/>
    <w:rsid w:val="00E1758D"/>
    <w:rsid w:val="00E17C85"/>
    <w:rsid w:val="00E20710"/>
    <w:rsid w:val="00E241EB"/>
    <w:rsid w:val="00E25A00"/>
    <w:rsid w:val="00E328F8"/>
    <w:rsid w:val="00E3574E"/>
    <w:rsid w:val="00E35AA8"/>
    <w:rsid w:val="00E35AC1"/>
    <w:rsid w:val="00E40121"/>
    <w:rsid w:val="00E420BF"/>
    <w:rsid w:val="00E424E9"/>
    <w:rsid w:val="00E425C7"/>
    <w:rsid w:val="00E4262F"/>
    <w:rsid w:val="00E42B3E"/>
    <w:rsid w:val="00E45326"/>
    <w:rsid w:val="00E45F59"/>
    <w:rsid w:val="00E4606A"/>
    <w:rsid w:val="00E47770"/>
    <w:rsid w:val="00E51652"/>
    <w:rsid w:val="00E54990"/>
    <w:rsid w:val="00E554F0"/>
    <w:rsid w:val="00E601C1"/>
    <w:rsid w:val="00E6056C"/>
    <w:rsid w:val="00E65AF3"/>
    <w:rsid w:val="00E664C5"/>
    <w:rsid w:val="00E74E94"/>
    <w:rsid w:val="00E76083"/>
    <w:rsid w:val="00E77C9D"/>
    <w:rsid w:val="00E82BD8"/>
    <w:rsid w:val="00E8424D"/>
    <w:rsid w:val="00E85FBE"/>
    <w:rsid w:val="00E90963"/>
    <w:rsid w:val="00E90C9F"/>
    <w:rsid w:val="00E90F89"/>
    <w:rsid w:val="00E91FCE"/>
    <w:rsid w:val="00E93A9B"/>
    <w:rsid w:val="00E9499C"/>
    <w:rsid w:val="00EA12D8"/>
    <w:rsid w:val="00EA1701"/>
    <w:rsid w:val="00EA2BFE"/>
    <w:rsid w:val="00EA2F81"/>
    <w:rsid w:val="00EA3DE3"/>
    <w:rsid w:val="00EA6532"/>
    <w:rsid w:val="00EA6EEA"/>
    <w:rsid w:val="00EB0975"/>
    <w:rsid w:val="00EB16C8"/>
    <w:rsid w:val="00EB1D81"/>
    <w:rsid w:val="00EB247E"/>
    <w:rsid w:val="00EB2A63"/>
    <w:rsid w:val="00EB3739"/>
    <w:rsid w:val="00EB3FD7"/>
    <w:rsid w:val="00EB6187"/>
    <w:rsid w:val="00EB773E"/>
    <w:rsid w:val="00EC17DD"/>
    <w:rsid w:val="00EC2FEE"/>
    <w:rsid w:val="00EC3B98"/>
    <w:rsid w:val="00EC58A8"/>
    <w:rsid w:val="00EC6334"/>
    <w:rsid w:val="00EC734F"/>
    <w:rsid w:val="00EC756A"/>
    <w:rsid w:val="00EC7FA4"/>
    <w:rsid w:val="00ED12D3"/>
    <w:rsid w:val="00ED1CE5"/>
    <w:rsid w:val="00ED20D0"/>
    <w:rsid w:val="00ED2217"/>
    <w:rsid w:val="00ED33E6"/>
    <w:rsid w:val="00ED4F5C"/>
    <w:rsid w:val="00ED5A22"/>
    <w:rsid w:val="00EE2652"/>
    <w:rsid w:val="00EE46AA"/>
    <w:rsid w:val="00EE4ADA"/>
    <w:rsid w:val="00EE50A6"/>
    <w:rsid w:val="00EE515E"/>
    <w:rsid w:val="00EE5D8D"/>
    <w:rsid w:val="00EF082E"/>
    <w:rsid w:val="00EF08D5"/>
    <w:rsid w:val="00EF1D75"/>
    <w:rsid w:val="00EF2876"/>
    <w:rsid w:val="00EF4FFC"/>
    <w:rsid w:val="00EF5478"/>
    <w:rsid w:val="00F025B3"/>
    <w:rsid w:val="00F05B96"/>
    <w:rsid w:val="00F104D0"/>
    <w:rsid w:val="00F1128A"/>
    <w:rsid w:val="00F1414A"/>
    <w:rsid w:val="00F1458D"/>
    <w:rsid w:val="00F20102"/>
    <w:rsid w:val="00F20F68"/>
    <w:rsid w:val="00F21397"/>
    <w:rsid w:val="00F21771"/>
    <w:rsid w:val="00F22C5B"/>
    <w:rsid w:val="00F235C2"/>
    <w:rsid w:val="00F255A6"/>
    <w:rsid w:val="00F2616F"/>
    <w:rsid w:val="00F2627A"/>
    <w:rsid w:val="00F30E4B"/>
    <w:rsid w:val="00F31AA9"/>
    <w:rsid w:val="00F334A6"/>
    <w:rsid w:val="00F41939"/>
    <w:rsid w:val="00F4377B"/>
    <w:rsid w:val="00F44036"/>
    <w:rsid w:val="00F47FFC"/>
    <w:rsid w:val="00F5074A"/>
    <w:rsid w:val="00F509F7"/>
    <w:rsid w:val="00F50C29"/>
    <w:rsid w:val="00F52553"/>
    <w:rsid w:val="00F52F34"/>
    <w:rsid w:val="00F52F36"/>
    <w:rsid w:val="00F532A0"/>
    <w:rsid w:val="00F53792"/>
    <w:rsid w:val="00F545AB"/>
    <w:rsid w:val="00F54AD7"/>
    <w:rsid w:val="00F55E2D"/>
    <w:rsid w:val="00F5649E"/>
    <w:rsid w:val="00F57909"/>
    <w:rsid w:val="00F65320"/>
    <w:rsid w:val="00F66E04"/>
    <w:rsid w:val="00F673E6"/>
    <w:rsid w:val="00F710E0"/>
    <w:rsid w:val="00F7130E"/>
    <w:rsid w:val="00F7140C"/>
    <w:rsid w:val="00F7148E"/>
    <w:rsid w:val="00F7198E"/>
    <w:rsid w:val="00F720C3"/>
    <w:rsid w:val="00F72947"/>
    <w:rsid w:val="00F74EF0"/>
    <w:rsid w:val="00F77C57"/>
    <w:rsid w:val="00F805E3"/>
    <w:rsid w:val="00F80C76"/>
    <w:rsid w:val="00F8186E"/>
    <w:rsid w:val="00F8221A"/>
    <w:rsid w:val="00F82EF6"/>
    <w:rsid w:val="00F83CE9"/>
    <w:rsid w:val="00F866DD"/>
    <w:rsid w:val="00F86F03"/>
    <w:rsid w:val="00F928EF"/>
    <w:rsid w:val="00F92B6F"/>
    <w:rsid w:val="00FA12C9"/>
    <w:rsid w:val="00FA6BB8"/>
    <w:rsid w:val="00FA76A6"/>
    <w:rsid w:val="00FB0A8A"/>
    <w:rsid w:val="00FB2BDA"/>
    <w:rsid w:val="00FB39EF"/>
    <w:rsid w:val="00FB5908"/>
    <w:rsid w:val="00FB6201"/>
    <w:rsid w:val="00FB7D7E"/>
    <w:rsid w:val="00FC0C2A"/>
    <w:rsid w:val="00FC62E0"/>
    <w:rsid w:val="00FC6F56"/>
    <w:rsid w:val="00FC7048"/>
    <w:rsid w:val="00FD1254"/>
    <w:rsid w:val="00FD1398"/>
    <w:rsid w:val="00FD1E96"/>
    <w:rsid w:val="00FD280B"/>
    <w:rsid w:val="00FD2E66"/>
    <w:rsid w:val="00FD4AB4"/>
    <w:rsid w:val="00FE0C6D"/>
    <w:rsid w:val="00FE1052"/>
    <w:rsid w:val="00FE2B7C"/>
    <w:rsid w:val="00FE3667"/>
    <w:rsid w:val="00FE5F11"/>
    <w:rsid w:val="00FF63A1"/>
    <w:rsid w:val="00FF658E"/>
    <w:rsid w:val="00FF66B7"/>
    <w:rsid w:val="3BD8A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723CA"/>
  <w15:chartTrackingRefBased/>
  <w15:docId w15:val="{18BF05E1-B7CC-4604-AC6C-C85C8A10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95B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65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65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64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B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5B7A"/>
  </w:style>
  <w:style w:type="paragraph" w:styleId="Footer">
    <w:name w:val="footer"/>
    <w:basedOn w:val="Normal"/>
    <w:link w:val="FooterChar"/>
    <w:uiPriority w:val="99"/>
    <w:unhideWhenUsed/>
    <w:rsid w:val="00995B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B7A"/>
  </w:style>
  <w:style w:type="paragraph" w:customStyle="1" w:styleId="TableStyle2">
    <w:name w:val="Table Style 2"/>
    <w:rsid w:val="00995B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basedOn w:val="Normal"/>
    <w:next w:val="Normal"/>
    <w:link w:val="TitleChar"/>
    <w:uiPriority w:val="10"/>
    <w:qFormat/>
    <w:rsid w:val="00995B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B7A"/>
    <w:rPr>
      <w:rFonts w:asciiTheme="majorHAnsi" w:eastAsiaTheme="majorEastAsia" w:hAnsiTheme="majorHAnsi" w:cstheme="majorBidi"/>
      <w:spacing w:val="-10"/>
      <w:kern w:val="28"/>
      <w:sz w:val="56"/>
      <w:szCs w:val="56"/>
      <w:bdr w:val="nil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66545"/>
    <w:rPr>
      <w:rFonts w:asciiTheme="majorHAnsi" w:eastAsiaTheme="majorEastAsia" w:hAnsiTheme="majorHAnsi" w:cstheme="majorBidi"/>
      <w:color w:val="2F5496" w:themeColor="accent1" w:themeShade="BF"/>
      <w:sz w:val="32"/>
      <w:szCs w:val="32"/>
      <w:bdr w:val="ni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6545"/>
    <w:rPr>
      <w:rFonts w:asciiTheme="majorHAnsi" w:eastAsiaTheme="majorEastAsia" w:hAnsiTheme="majorHAnsi" w:cstheme="majorBidi"/>
      <w:color w:val="2F5496" w:themeColor="accent1" w:themeShade="BF"/>
      <w:sz w:val="26"/>
      <w:szCs w:val="26"/>
      <w:bdr w:val="nil"/>
      <w:lang w:val="en-US"/>
    </w:rPr>
  </w:style>
  <w:style w:type="paragraph" w:styleId="NoSpacing">
    <w:name w:val="No Spacing"/>
    <w:link w:val="NoSpacingChar"/>
    <w:uiPriority w:val="1"/>
    <w:qFormat/>
    <w:rsid w:val="00E35AC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35AC1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8F2AF1"/>
  </w:style>
  <w:style w:type="character" w:styleId="Strong">
    <w:name w:val="Strong"/>
    <w:basedOn w:val="DefaultParagraphFont"/>
    <w:uiPriority w:val="22"/>
    <w:qFormat/>
    <w:rsid w:val="008F2AF1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6C3BC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Verdana" w:eastAsia="Verdana" w:hAnsi="Verdana" w:cs="Verdana"/>
      <w:sz w:val="22"/>
      <w:szCs w:val="22"/>
      <w:bdr w:val="none" w:sz="0" w:space="0" w:color="auto"/>
    </w:rPr>
  </w:style>
  <w:style w:type="paragraph" w:styleId="ListParagraph">
    <w:name w:val="List Paragraph"/>
    <w:basedOn w:val="Normal"/>
    <w:uiPriority w:val="1"/>
    <w:qFormat/>
    <w:rsid w:val="000175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GB"/>
    </w:rPr>
  </w:style>
  <w:style w:type="character" w:styleId="Hyperlink">
    <w:name w:val="Hyperlink"/>
    <w:basedOn w:val="DefaultParagraphFont"/>
    <w:uiPriority w:val="99"/>
    <w:unhideWhenUsed/>
    <w:rsid w:val="009E011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B0C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64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1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Data" Target="diagrams/data1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Layout" Target="diagrams/layout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y_\OneDrive%20-%20Redefining%20Education%20Ltd\Redefinition\CCW\SS%20Project\Templates\Final%20Curriculum%20Overview%20Template.dotx" TargetMode="Externa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image" Target="../media/image13.svg"/><Relationship Id="rId3" Type="http://schemas.openxmlformats.org/officeDocument/2006/relationships/image" Target="../media/image8.png"/><Relationship Id="rId7" Type="http://schemas.openxmlformats.org/officeDocument/2006/relationships/image" Target="../media/image12.pn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svg"/><Relationship Id="rId5" Type="http://schemas.openxmlformats.org/officeDocument/2006/relationships/image" Target="../media/image10.png"/><Relationship Id="rId4" Type="http://schemas.openxmlformats.org/officeDocument/2006/relationships/image" Target="../media/image9.svg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image" Target="../media/image13.svg"/><Relationship Id="rId3" Type="http://schemas.openxmlformats.org/officeDocument/2006/relationships/image" Target="../media/image8.png"/><Relationship Id="rId7" Type="http://schemas.openxmlformats.org/officeDocument/2006/relationships/image" Target="../media/image12.pn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svg"/><Relationship Id="rId5" Type="http://schemas.openxmlformats.org/officeDocument/2006/relationships/image" Target="../media/image10.png"/><Relationship Id="rId4" Type="http://schemas.openxmlformats.org/officeDocument/2006/relationships/image" Target="../media/image9.sv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AF5CCB8-1183-4549-9CF7-036F348AFA96}" type="doc">
      <dgm:prSet loTypeId="urn:microsoft.com/office/officeart/2005/8/layout/pList2" loCatId="list" qsTypeId="urn:microsoft.com/office/officeart/2005/8/quickstyle/simple1" qsCatId="simple" csTypeId="urn:microsoft.com/office/officeart/2005/8/colors/accent1_2" csCatId="accent1" phldr="1"/>
      <dgm:spPr/>
    </dgm:pt>
    <dgm:pt modelId="{921F56FD-5B84-4DBB-9184-F122CE5F8593}">
      <dgm:prSet phldrT="[Text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en-GB" b="1"/>
            <a:t>Drawing</a:t>
          </a:r>
        </a:p>
      </dgm:t>
    </dgm:pt>
    <dgm:pt modelId="{8AB7CC0C-A44F-4E32-A641-D7769159AB96}" type="parTrans" cxnId="{6B1F385E-9BDC-445B-8CFE-9C32D109BCAB}">
      <dgm:prSet/>
      <dgm:spPr/>
      <dgm:t>
        <a:bodyPr/>
        <a:lstStyle/>
        <a:p>
          <a:endParaRPr lang="en-GB"/>
        </a:p>
      </dgm:t>
    </dgm:pt>
    <dgm:pt modelId="{23225D03-3ED0-473C-ADCB-7B214B7042F8}" type="sibTrans" cxnId="{6B1F385E-9BDC-445B-8CFE-9C32D109BCAB}">
      <dgm:prSet/>
      <dgm:spPr/>
      <dgm:t>
        <a:bodyPr/>
        <a:lstStyle/>
        <a:p>
          <a:endParaRPr lang="en-GB"/>
        </a:p>
      </dgm:t>
    </dgm:pt>
    <dgm:pt modelId="{E3D40B30-8DA5-44DA-A4A7-3CFB92412173}">
      <dgm:prSet phldrT="[Text]"/>
      <dgm:spPr>
        <a:solidFill>
          <a:schemeClr val="accent6">
            <a:lumMod val="40000"/>
            <a:lumOff val="60000"/>
          </a:schemeClr>
        </a:solidFill>
      </dgm:spPr>
      <dgm:t>
        <a:bodyPr/>
        <a:lstStyle/>
        <a:p>
          <a:pPr algn="ctr"/>
          <a:r>
            <a:rPr lang="en-GB" b="1"/>
            <a:t>Painting &amp; Mixed Media</a:t>
          </a:r>
        </a:p>
      </dgm:t>
    </dgm:pt>
    <dgm:pt modelId="{907355ED-F04E-4D9C-BDAE-9538E2AD1629}" type="parTrans" cxnId="{07106D13-CFFC-420D-BAFB-CB440F4B79CF}">
      <dgm:prSet/>
      <dgm:spPr/>
      <dgm:t>
        <a:bodyPr/>
        <a:lstStyle/>
        <a:p>
          <a:endParaRPr lang="en-GB"/>
        </a:p>
      </dgm:t>
    </dgm:pt>
    <dgm:pt modelId="{1944AB52-5AEA-4F38-A208-A83B5E11680D}" type="sibTrans" cxnId="{07106D13-CFFC-420D-BAFB-CB440F4B79CF}">
      <dgm:prSet/>
      <dgm:spPr/>
      <dgm:t>
        <a:bodyPr/>
        <a:lstStyle/>
        <a:p>
          <a:endParaRPr lang="en-GB"/>
        </a:p>
      </dgm:t>
    </dgm:pt>
    <dgm:pt modelId="{7D437717-91AC-4212-B755-8ADFA4087900}">
      <dgm:prSet phldrT="[Text]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algn="ctr"/>
          <a:r>
            <a:rPr lang="en-GB" b="1"/>
            <a:t>Sculpture &amp; 3D</a:t>
          </a:r>
        </a:p>
      </dgm:t>
    </dgm:pt>
    <dgm:pt modelId="{707B4C53-D2C7-4F71-9431-40DEE1FCB18C}" type="parTrans" cxnId="{31AF5CA7-41E8-448D-A10F-6AB0E494CD9F}">
      <dgm:prSet/>
      <dgm:spPr/>
      <dgm:t>
        <a:bodyPr/>
        <a:lstStyle/>
        <a:p>
          <a:endParaRPr lang="en-GB"/>
        </a:p>
      </dgm:t>
    </dgm:pt>
    <dgm:pt modelId="{748139F7-AF31-46C7-A66C-ED8DF784CD3C}" type="sibTrans" cxnId="{31AF5CA7-41E8-448D-A10F-6AB0E494CD9F}">
      <dgm:prSet/>
      <dgm:spPr/>
      <dgm:t>
        <a:bodyPr/>
        <a:lstStyle/>
        <a:p>
          <a:endParaRPr lang="en-GB"/>
        </a:p>
      </dgm:t>
    </dgm:pt>
    <dgm:pt modelId="{E8A4F5C3-12F9-4864-9648-2BC1EC0283F7}">
      <dgm:prSet phldrT="[Text]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en-GB" b="1"/>
            <a:t>Craft &amp; Design</a:t>
          </a:r>
        </a:p>
      </dgm:t>
    </dgm:pt>
    <dgm:pt modelId="{AE0E6CF3-43AA-48CF-8B02-E7C6B2D380A8}" type="parTrans" cxnId="{40C52569-75DB-42FE-96CD-2AF0C29B1063}">
      <dgm:prSet/>
      <dgm:spPr/>
      <dgm:t>
        <a:bodyPr/>
        <a:lstStyle/>
        <a:p>
          <a:endParaRPr lang="en-GB"/>
        </a:p>
      </dgm:t>
    </dgm:pt>
    <dgm:pt modelId="{5394E72A-622A-44F0-B75B-161C2ED08604}" type="sibTrans" cxnId="{40C52569-75DB-42FE-96CD-2AF0C29B1063}">
      <dgm:prSet/>
      <dgm:spPr/>
      <dgm:t>
        <a:bodyPr/>
        <a:lstStyle/>
        <a:p>
          <a:endParaRPr lang="en-GB"/>
        </a:p>
      </dgm:t>
    </dgm:pt>
    <dgm:pt modelId="{7E2EAA07-553D-43BB-AAA6-751BDB0F84C0}" type="pres">
      <dgm:prSet presAssocID="{CAF5CCB8-1183-4549-9CF7-036F348AFA96}" presName="Name0" presStyleCnt="0">
        <dgm:presLayoutVars>
          <dgm:dir/>
          <dgm:resizeHandles val="exact"/>
        </dgm:presLayoutVars>
      </dgm:prSet>
      <dgm:spPr/>
    </dgm:pt>
    <dgm:pt modelId="{3E684182-261E-4F91-9327-AC10853FC93A}" type="pres">
      <dgm:prSet presAssocID="{CAF5CCB8-1183-4549-9CF7-036F348AFA96}" presName="bkgdShp" presStyleLbl="alignAccFollowNode1" presStyleIdx="0" presStyleCnt="1"/>
      <dgm:spPr>
        <a:solidFill>
          <a:schemeClr val="tx1">
            <a:lumMod val="50000"/>
            <a:lumOff val="50000"/>
            <a:alpha val="90000"/>
          </a:schemeClr>
        </a:solidFill>
      </dgm:spPr>
    </dgm:pt>
    <dgm:pt modelId="{664B96D7-12EE-44BB-83ED-9429798829EA}" type="pres">
      <dgm:prSet presAssocID="{CAF5CCB8-1183-4549-9CF7-036F348AFA96}" presName="linComp" presStyleCnt="0"/>
      <dgm:spPr/>
    </dgm:pt>
    <dgm:pt modelId="{AEF1B886-6C07-4796-8638-EA84714F89E4}" type="pres">
      <dgm:prSet presAssocID="{921F56FD-5B84-4DBB-9184-F122CE5F8593}" presName="compNode" presStyleCnt="0"/>
      <dgm:spPr/>
    </dgm:pt>
    <dgm:pt modelId="{A8A3A050-0672-4474-8AF9-CC64AA92D708}" type="pres">
      <dgm:prSet presAssocID="{921F56FD-5B84-4DBB-9184-F122CE5F8593}" presName="node" presStyleLbl="node1" presStyleIdx="0" presStyleCnt="4">
        <dgm:presLayoutVars>
          <dgm:bulletEnabled val="1"/>
        </dgm:presLayoutVars>
      </dgm:prSet>
      <dgm:spPr/>
    </dgm:pt>
    <dgm:pt modelId="{EBF79E17-72BD-4EF4-886D-E7558F5D8688}" type="pres">
      <dgm:prSet presAssocID="{921F56FD-5B84-4DBB-9184-F122CE5F8593}" presName="invisiNode" presStyleLbl="node1" presStyleIdx="0" presStyleCnt="4"/>
      <dgm:spPr/>
    </dgm:pt>
    <dgm:pt modelId="{F1C3533D-550C-44E2-BFB5-543639A24157}" type="pres">
      <dgm:prSet presAssocID="{921F56FD-5B84-4DBB-9184-F122CE5F8593}" presName="imagNode" presStyleLbl="fgImgPlace1" presStyleIdx="0" presStyleCnt="4"/>
      <dgm:spPr>
        <a:blipFill>
          <a:blip xmlns:r="http://schemas.openxmlformats.org/officeDocument/2006/relationships" r:embed="rId1">
            <a:extLs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1000" b="-1000"/>
          </a:stretch>
        </a:blipFill>
        <a:ln>
          <a:solidFill>
            <a:schemeClr val="bg1"/>
          </a:solidFill>
        </a:ln>
      </dgm:spPr>
      <dgm:extLst>
        <a:ext uri="{E40237B7-FDA0-4F09-8148-C483321AD2D9}">
          <dgm14:cNvPr xmlns:dgm14="http://schemas.microsoft.com/office/drawing/2010/diagram" id="0" name="" descr="Pencil with solid fill"/>
        </a:ext>
      </dgm:extLst>
    </dgm:pt>
    <dgm:pt modelId="{335768DE-537B-4DCD-B3FF-515DE3D71A63}" type="pres">
      <dgm:prSet presAssocID="{23225D03-3ED0-473C-ADCB-7B214B7042F8}" presName="sibTrans" presStyleLbl="sibTrans2D1" presStyleIdx="0" presStyleCnt="0"/>
      <dgm:spPr/>
    </dgm:pt>
    <dgm:pt modelId="{DAEC6F83-0281-4E41-88CD-79FFD0420A00}" type="pres">
      <dgm:prSet presAssocID="{E3D40B30-8DA5-44DA-A4A7-3CFB92412173}" presName="compNode" presStyleCnt="0"/>
      <dgm:spPr/>
    </dgm:pt>
    <dgm:pt modelId="{340710AC-3823-4436-B173-C1264B29B550}" type="pres">
      <dgm:prSet presAssocID="{E3D40B30-8DA5-44DA-A4A7-3CFB92412173}" presName="node" presStyleLbl="node1" presStyleIdx="1" presStyleCnt="4">
        <dgm:presLayoutVars>
          <dgm:bulletEnabled val="1"/>
        </dgm:presLayoutVars>
      </dgm:prSet>
      <dgm:spPr/>
    </dgm:pt>
    <dgm:pt modelId="{93B5510A-5D8C-4815-8024-0ADA44134AD5}" type="pres">
      <dgm:prSet presAssocID="{E3D40B30-8DA5-44DA-A4A7-3CFB92412173}" presName="invisiNode" presStyleLbl="node1" presStyleIdx="1" presStyleCnt="4"/>
      <dgm:spPr/>
    </dgm:pt>
    <dgm:pt modelId="{76687ED7-8747-4BA4-9526-94809ACC71EA}" type="pres">
      <dgm:prSet presAssocID="{E3D40B30-8DA5-44DA-A4A7-3CFB92412173}" presName="imagNode" presStyleLbl="fgImgPlace1" presStyleIdx="1" presStyleCnt="4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Paint brush with solid fill"/>
        </a:ext>
      </dgm:extLst>
    </dgm:pt>
    <dgm:pt modelId="{0C358920-824A-4CFB-A207-7C004BCB47D9}" type="pres">
      <dgm:prSet presAssocID="{1944AB52-5AEA-4F38-A208-A83B5E11680D}" presName="sibTrans" presStyleLbl="sibTrans2D1" presStyleIdx="0" presStyleCnt="0"/>
      <dgm:spPr/>
    </dgm:pt>
    <dgm:pt modelId="{DCC7ABFC-EA04-43B2-8930-C0AD34CF36FD}" type="pres">
      <dgm:prSet presAssocID="{7D437717-91AC-4212-B755-8ADFA4087900}" presName="compNode" presStyleCnt="0"/>
      <dgm:spPr/>
    </dgm:pt>
    <dgm:pt modelId="{0C477E63-FCD3-473E-B740-DC0CAC3220EC}" type="pres">
      <dgm:prSet presAssocID="{7D437717-91AC-4212-B755-8ADFA4087900}" presName="node" presStyleLbl="node1" presStyleIdx="2" presStyleCnt="4">
        <dgm:presLayoutVars>
          <dgm:bulletEnabled val="1"/>
        </dgm:presLayoutVars>
      </dgm:prSet>
      <dgm:spPr/>
    </dgm:pt>
    <dgm:pt modelId="{24524BF2-19CB-47D9-8C29-98ED7FEC1A4A}" type="pres">
      <dgm:prSet presAssocID="{7D437717-91AC-4212-B755-8ADFA4087900}" presName="invisiNode" presStyleLbl="node1" presStyleIdx="2" presStyleCnt="4"/>
      <dgm:spPr/>
    </dgm:pt>
    <dgm:pt modelId="{45106649-E8DE-42DF-9ED0-4B9A80640E45}" type="pres">
      <dgm:prSet presAssocID="{7D437717-91AC-4212-B755-8ADFA4087900}" presName="imagNode" presStyleLbl="fgImgPlace1" presStyleIdx="2" presStyleCnt="4"/>
      <dgm:spPr>
        <a:blipFill>
          <a:blip xmlns:r="http://schemas.openxmlformats.org/officeDocument/2006/relationships" r:embed="rId5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Pyramid Shape with solid fill"/>
        </a:ext>
      </dgm:extLst>
    </dgm:pt>
    <dgm:pt modelId="{CC9A35E0-38DA-4EF9-B33A-9264E2DB2597}" type="pres">
      <dgm:prSet presAssocID="{748139F7-AF31-46C7-A66C-ED8DF784CD3C}" presName="sibTrans" presStyleLbl="sibTrans2D1" presStyleIdx="0" presStyleCnt="0"/>
      <dgm:spPr/>
    </dgm:pt>
    <dgm:pt modelId="{43329080-F226-4F4D-A2B2-5357CBE64AED}" type="pres">
      <dgm:prSet presAssocID="{E8A4F5C3-12F9-4864-9648-2BC1EC0283F7}" presName="compNode" presStyleCnt="0"/>
      <dgm:spPr/>
    </dgm:pt>
    <dgm:pt modelId="{53FAAAD1-636F-4ED1-A54A-D0EAD1161505}" type="pres">
      <dgm:prSet presAssocID="{E8A4F5C3-12F9-4864-9648-2BC1EC0283F7}" presName="node" presStyleLbl="node1" presStyleIdx="3" presStyleCnt="4">
        <dgm:presLayoutVars>
          <dgm:bulletEnabled val="1"/>
        </dgm:presLayoutVars>
      </dgm:prSet>
      <dgm:spPr/>
    </dgm:pt>
    <dgm:pt modelId="{849CC1C2-3FF0-4A6B-AA73-728AD3DE1F6E}" type="pres">
      <dgm:prSet presAssocID="{E8A4F5C3-12F9-4864-9648-2BC1EC0283F7}" presName="invisiNode" presStyleLbl="node1" presStyleIdx="3" presStyleCnt="4"/>
      <dgm:spPr/>
    </dgm:pt>
    <dgm:pt modelId="{CF5E8AC6-5B2D-4C73-8DCF-A4CD994FA18F}" type="pres">
      <dgm:prSet presAssocID="{E8A4F5C3-12F9-4864-9648-2BC1EC0283F7}" presName="imagNode" presStyleLbl="fgImgPlace1" presStyleIdx="3" presStyleCnt="4"/>
      <dgm:spPr>
        <a:blipFill>
          <a:blip xmlns:r="http://schemas.openxmlformats.org/officeDocument/2006/relationships" r:embed="rId7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8"/>
              </a:ext>
            </a:extLst>
          </a:blip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Head with gears outline"/>
        </a:ext>
      </dgm:extLst>
    </dgm:pt>
  </dgm:ptLst>
  <dgm:cxnLst>
    <dgm:cxn modelId="{07106D13-CFFC-420D-BAFB-CB440F4B79CF}" srcId="{CAF5CCB8-1183-4549-9CF7-036F348AFA96}" destId="{E3D40B30-8DA5-44DA-A4A7-3CFB92412173}" srcOrd="1" destOrd="0" parTransId="{907355ED-F04E-4D9C-BDAE-9538E2AD1629}" sibTransId="{1944AB52-5AEA-4F38-A208-A83B5E11680D}"/>
    <dgm:cxn modelId="{162B043B-43CF-4402-A414-68248366B8A6}" type="presOf" srcId="{E8A4F5C3-12F9-4864-9648-2BC1EC0283F7}" destId="{53FAAAD1-636F-4ED1-A54A-D0EAD1161505}" srcOrd="0" destOrd="0" presId="urn:microsoft.com/office/officeart/2005/8/layout/pList2"/>
    <dgm:cxn modelId="{6B1F385E-9BDC-445B-8CFE-9C32D109BCAB}" srcId="{CAF5CCB8-1183-4549-9CF7-036F348AFA96}" destId="{921F56FD-5B84-4DBB-9184-F122CE5F8593}" srcOrd="0" destOrd="0" parTransId="{8AB7CC0C-A44F-4E32-A641-D7769159AB96}" sibTransId="{23225D03-3ED0-473C-ADCB-7B214B7042F8}"/>
    <dgm:cxn modelId="{40C52569-75DB-42FE-96CD-2AF0C29B1063}" srcId="{CAF5CCB8-1183-4549-9CF7-036F348AFA96}" destId="{E8A4F5C3-12F9-4864-9648-2BC1EC0283F7}" srcOrd="3" destOrd="0" parTransId="{AE0E6CF3-43AA-48CF-8B02-E7C6B2D380A8}" sibTransId="{5394E72A-622A-44F0-B75B-161C2ED08604}"/>
    <dgm:cxn modelId="{90B62B59-474C-4A91-9DCB-365F8232C7BF}" type="presOf" srcId="{23225D03-3ED0-473C-ADCB-7B214B7042F8}" destId="{335768DE-537B-4DCD-B3FF-515DE3D71A63}" srcOrd="0" destOrd="0" presId="urn:microsoft.com/office/officeart/2005/8/layout/pList2"/>
    <dgm:cxn modelId="{9CDC2E8A-847B-422C-8673-98E66C18A1F9}" type="presOf" srcId="{E3D40B30-8DA5-44DA-A4A7-3CFB92412173}" destId="{340710AC-3823-4436-B173-C1264B29B550}" srcOrd="0" destOrd="0" presId="urn:microsoft.com/office/officeart/2005/8/layout/pList2"/>
    <dgm:cxn modelId="{C15FE299-1BFD-422D-B00B-C739D5A974A7}" type="presOf" srcId="{748139F7-AF31-46C7-A66C-ED8DF784CD3C}" destId="{CC9A35E0-38DA-4EF9-B33A-9264E2DB2597}" srcOrd="0" destOrd="0" presId="urn:microsoft.com/office/officeart/2005/8/layout/pList2"/>
    <dgm:cxn modelId="{31AF5CA7-41E8-448D-A10F-6AB0E494CD9F}" srcId="{CAF5CCB8-1183-4549-9CF7-036F348AFA96}" destId="{7D437717-91AC-4212-B755-8ADFA4087900}" srcOrd="2" destOrd="0" parTransId="{707B4C53-D2C7-4F71-9431-40DEE1FCB18C}" sibTransId="{748139F7-AF31-46C7-A66C-ED8DF784CD3C}"/>
    <dgm:cxn modelId="{7819D1D1-A927-454D-BF55-F9F7C997CCD7}" type="presOf" srcId="{CAF5CCB8-1183-4549-9CF7-036F348AFA96}" destId="{7E2EAA07-553D-43BB-AAA6-751BDB0F84C0}" srcOrd="0" destOrd="0" presId="urn:microsoft.com/office/officeart/2005/8/layout/pList2"/>
    <dgm:cxn modelId="{16E211E9-2536-47F6-8506-FB28663016DA}" type="presOf" srcId="{7D437717-91AC-4212-B755-8ADFA4087900}" destId="{0C477E63-FCD3-473E-B740-DC0CAC3220EC}" srcOrd="0" destOrd="0" presId="urn:microsoft.com/office/officeart/2005/8/layout/pList2"/>
    <dgm:cxn modelId="{BF978EF5-CBCA-420F-8C4F-A1334C272944}" type="presOf" srcId="{921F56FD-5B84-4DBB-9184-F122CE5F8593}" destId="{A8A3A050-0672-4474-8AF9-CC64AA92D708}" srcOrd="0" destOrd="0" presId="urn:microsoft.com/office/officeart/2005/8/layout/pList2"/>
    <dgm:cxn modelId="{0870F3FB-48A0-4790-96D6-35B5E19AEACB}" type="presOf" srcId="{1944AB52-5AEA-4F38-A208-A83B5E11680D}" destId="{0C358920-824A-4CFB-A207-7C004BCB47D9}" srcOrd="0" destOrd="0" presId="urn:microsoft.com/office/officeart/2005/8/layout/pList2"/>
    <dgm:cxn modelId="{7060353A-D371-45CD-9266-444629A8AEFF}" type="presParOf" srcId="{7E2EAA07-553D-43BB-AAA6-751BDB0F84C0}" destId="{3E684182-261E-4F91-9327-AC10853FC93A}" srcOrd="0" destOrd="0" presId="urn:microsoft.com/office/officeart/2005/8/layout/pList2"/>
    <dgm:cxn modelId="{777D55C1-EC84-4573-9690-B1A4361DF2FE}" type="presParOf" srcId="{7E2EAA07-553D-43BB-AAA6-751BDB0F84C0}" destId="{664B96D7-12EE-44BB-83ED-9429798829EA}" srcOrd="1" destOrd="0" presId="urn:microsoft.com/office/officeart/2005/8/layout/pList2"/>
    <dgm:cxn modelId="{1837C854-925D-43B5-88D6-61F2FC2E0D18}" type="presParOf" srcId="{664B96D7-12EE-44BB-83ED-9429798829EA}" destId="{AEF1B886-6C07-4796-8638-EA84714F89E4}" srcOrd="0" destOrd="0" presId="urn:microsoft.com/office/officeart/2005/8/layout/pList2"/>
    <dgm:cxn modelId="{F7AFB525-CFB5-4548-99C3-11ECD2DA4AD6}" type="presParOf" srcId="{AEF1B886-6C07-4796-8638-EA84714F89E4}" destId="{A8A3A050-0672-4474-8AF9-CC64AA92D708}" srcOrd="0" destOrd="0" presId="urn:microsoft.com/office/officeart/2005/8/layout/pList2"/>
    <dgm:cxn modelId="{60A8D714-55ED-4A4D-83CE-89D15D84F54B}" type="presParOf" srcId="{AEF1B886-6C07-4796-8638-EA84714F89E4}" destId="{EBF79E17-72BD-4EF4-886D-E7558F5D8688}" srcOrd="1" destOrd="0" presId="urn:microsoft.com/office/officeart/2005/8/layout/pList2"/>
    <dgm:cxn modelId="{26A22861-383F-4BA6-9511-623B933DBEE5}" type="presParOf" srcId="{AEF1B886-6C07-4796-8638-EA84714F89E4}" destId="{F1C3533D-550C-44E2-BFB5-543639A24157}" srcOrd="2" destOrd="0" presId="urn:microsoft.com/office/officeart/2005/8/layout/pList2"/>
    <dgm:cxn modelId="{FC977D0F-7C16-42CD-B4F9-2D83187AAB65}" type="presParOf" srcId="{664B96D7-12EE-44BB-83ED-9429798829EA}" destId="{335768DE-537B-4DCD-B3FF-515DE3D71A63}" srcOrd="1" destOrd="0" presId="urn:microsoft.com/office/officeart/2005/8/layout/pList2"/>
    <dgm:cxn modelId="{FEB9A6A7-2813-417F-9258-C8872FF7C303}" type="presParOf" srcId="{664B96D7-12EE-44BB-83ED-9429798829EA}" destId="{DAEC6F83-0281-4E41-88CD-79FFD0420A00}" srcOrd="2" destOrd="0" presId="urn:microsoft.com/office/officeart/2005/8/layout/pList2"/>
    <dgm:cxn modelId="{A76E74DE-5712-47BF-A9A2-1317D471E19D}" type="presParOf" srcId="{DAEC6F83-0281-4E41-88CD-79FFD0420A00}" destId="{340710AC-3823-4436-B173-C1264B29B550}" srcOrd="0" destOrd="0" presId="urn:microsoft.com/office/officeart/2005/8/layout/pList2"/>
    <dgm:cxn modelId="{8EF81374-1FDF-48FF-A6DA-FD3256360100}" type="presParOf" srcId="{DAEC6F83-0281-4E41-88CD-79FFD0420A00}" destId="{93B5510A-5D8C-4815-8024-0ADA44134AD5}" srcOrd="1" destOrd="0" presId="urn:microsoft.com/office/officeart/2005/8/layout/pList2"/>
    <dgm:cxn modelId="{37F60752-F1D4-40A3-BD3F-A810A823059C}" type="presParOf" srcId="{DAEC6F83-0281-4E41-88CD-79FFD0420A00}" destId="{76687ED7-8747-4BA4-9526-94809ACC71EA}" srcOrd="2" destOrd="0" presId="urn:microsoft.com/office/officeart/2005/8/layout/pList2"/>
    <dgm:cxn modelId="{B18B4119-C8DF-4A98-8B66-EC315B7B2875}" type="presParOf" srcId="{664B96D7-12EE-44BB-83ED-9429798829EA}" destId="{0C358920-824A-4CFB-A207-7C004BCB47D9}" srcOrd="3" destOrd="0" presId="urn:microsoft.com/office/officeart/2005/8/layout/pList2"/>
    <dgm:cxn modelId="{632BE963-BD8E-49CB-8CE8-549EEBEEA8A4}" type="presParOf" srcId="{664B96D7-12EE-44BB-83ED-9429798829EA}" destId="{DCC7ABFC-EA04-43B2-8930-C0AD34CF36FD}" srcOrd="4" destOrd="0" presId="urn:microsoft.com/office/officeart/2005/8/layout/pList2"/>
    <dgm:cxn modelId="{74659B4F-B6C3-4F0A-A98E-8D97AAB2052A}" type="presParOf" srcId="{DCC7ABFC-EA04-43B2-8930-C0AD34CF36FD}" destId="{0C477E63-FCD3-473E-B740-DC0CAC3220EC}" srcOrd="0" destOrd="0" presId="urn:microsoft.com/office/officeart/2005/8/layout/pList2"/>
    <dgm:cxn modelId="{E428A102-7A9B-4706-980D-1C00B17538DE}" type="presParOf" srcId="{DCC7ABFC-EA04-43B2-8930-C0AD34CF36FD}" destId="{24524BF2-19CB-47D9-8C29-98ED7FEC1A4A}" srcOrd="1" destOrd="0" presId="urn:microsoft.com/office/officeart/2005/8/layout/pList2"/>
    <dgm:cxn modelId="{53AEF6DF-EBC3-47B7-9AA7-9F4382526DED}" type="presParOf" srcId="{DCC7ABFC-EA04-43B2-8930-C0AD34CF36FD}" destId="{45106649-E8DE-42DF-9ED0-4B9A80640E45}" srcOrd="2" destOrd="0" presId="urn:microsoft.com/office/officeart/2005/8/layout/pList2"/>
    <dgm:cxn modelId="{55B89625-F3DB-4AA1-BB85-A71CB9F25602}" type="presParOf" srcId="{664B96D7-12EE-44BB-83ED-9429798829EA}" destId="{CC9A35E0-38DA-4EF9-B33A-9264E2DB2597}" srcOrd="5" destOrd="0" presId="urn:microsoft.com/office/officeart/2005/8/layout/pList2"/>
    <dgm:cxn modelId="{95B7F31C-E872-4D9E-9F4C-487BDB47F825}" type="presParOf" srcId="{664B96D7-12EE-44BB-83ED-9429798829EA}" destId="{43329080-F226-4F4D-A2B2-5357CBE64AED}" srcOrd="6" destOrd="0" presId="urn:microsoft.com/office/officeart/2005/8/layout/pList2"/>
    <dgm:cxn modelId="{C8AC6675-5E0B-438E-AB1E-9C342A69218C}" type="presParOf" srcId="{43329080-F226-4F4D-A2B2-5357CBE64AED}" destId="{53FAAAD1-636F-4ED1-A54A-D0EAD1161505}" srcOrd="0" destOrd="0" presId="urn:microsoft.com/office/officeart/2005/8/layout/pList2"/>
    <dgm:cxn modelId="{012CD34F-F7BF-4B7D-8247-32BF64B35884}" type="presParOf" srcId="{43329080-F226-4F4D-A2B2-5357CBE64AED}" destId="{849CC1C2-3FF0-4A6B-AA73-728AD3DE1F6E}" srcOrd="1" destOrd="0" presId="urn:microsoft.com/office/officeart/2005/8/layout/pList2"/>
    <dgm:cxn modelId="{0ED724ED-BA0F-4219-A8FA-089A968D6F8A}" type="presParOf" srcId="{43329080-F226-4F4D-A2B2-5357CBE64AED}" destId="{CF5E8AC6-5B2D-4C73-8DCF-A4CD994FA18F}" srcOrd="2" destOrd="0" presId="urn:microsoft.com/office/officeart/2005/8/layout/pList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684182-261E-4F91-9327-AC10853FC93A}">
      <dsp:nvSpPr>
        <dsp:cNvPr id="0" name=""/>
        <dsp:cNvSpPr/>
      </dsp:nvSpPr>
      <dsp:spPr>
        <a:xfrm>
          <a:off x="0" y="0"/>
          <a:ext cx="5786436" cy="1367313"/>
        </a:xfrm>
        <a:prstGeom prst="roundRect">
          <a:avLst>
            <a:gd name="adj" fmla="val 10000"/>
          </a:avLst>
        </a:prstGeom>
        <a:solidFill>
          <a:schemeClr val="tx1">
            <a:lumMod val="50000"/>
            <a:lumOff val="50000"/>
            <a:alpha val="9000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1C3533D-550C-44E2-BFB5-543639A24157}">
      <dsp:nvSpPr>
        <dsp:cNvPr id="0" name=""/>
        <dsp:cNvSpPr/>
      </dsp:nvSpPr>
      <dsp:spPr>
        <a:xfrm>
          <a:off x="175186" y="182308"/>
          <a:ext cx="1264200" cy="1002696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>
            <a:extLs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1000" b="-1000"/>
          </a:stretch>
        </a:blipFill>
        <a:ln w="12700" cap="flat" cmpd="sng" algn="ctr">
          <a:solidFill>
            <a:schemeClr val="bg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8A3A050-0672-4474-8AF9-CC64AA92D708}">
      <dsp:nvSpPr>
        <dsp:cNvPr id="0" name=""/>
        <dsp:cNvSpPr/>
      </dsp:nvSpPr>
      <dsp:spPr>
        <a:xfrm rot="10800000">
          <a:off x="175186" y="1367313"/>
          <a:ext cx="1264200" cy="1671161"/>
        </a:xfrm>
        <a:prstGeom prst="round2SameRect">
          <a:avLst>
            <a:gd name="adj1" fmla="val 10500"/>
            <a:gd name="adj2" fmla="val 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/>
            <a:t>Drawing</a:t>
          </a:r>
        </a:p>
      </dsp:txBody>
      <dsp:txXfrm rot="10800000">
        <a:off x="214065" y="1367313"/>
        <a:ext cx="1186442" cy="1632282"/>
      </dsp:txXfrm>
    </dsp:sp>
    <dsp:sp modelId="{76687ED7-8747-4BA4-9526-94809ACC71EA}">
      <dsp:nvSpPr>
        <dsp:cNvPr id="0" name=""/>
        <dsp:cNvSpPr/>
      </dsp:nvSpPr>
      <dsp:spPr>
        <a:xfrm>
          <a:off x="1565807" y="182308"/>
          <a:ext cx="1264200" cy="1002696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40710AC-3823-4436-B173-C1264B29B550}">
      <dsp:nvSpPr>
        <dsp:cNvPr id="0" name=""/>
        <dsp:cNvSpPr/>
      </dsp:nvSpPr>
      <dsp:spPr>
        <a:xfrm rot="10800000">
          <a:off x="1565807" y="1367313"/>
          <a:ext cx="1264200" cy="1671161"/>
        </a:xfrm>
        <a:prstGeom prst="round2SameRect">
          <a:avLst>
            <a:gd name="adj1" fmla="val 10500"/>
            <a:gd name="adj2" fmla="val 0"/>
          </a:avLst>
        </a:prstGeom>
        <a:solidFill>
          <a:schemeClr val="accent6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/>
            <a:t>Painting &amp; Mixed Media</a:t>
          </a:r>
        </a:p>
      </dsp:txBody>
      <dsp:txXfrm rot="10800000">
        <a:off x="1604686" y="1367313"/>
        <a:ext cx="1186442" cy="1632282"/>
      </dsp:txXfrm>
    </dsp:sp>
    <dsp:sp modelId="{45106649-E8DE-42DF-9ED0-4B9A80640E45}">
      <dsp:nvSpPr>
        <dsp:cNvPr id="0" name=""/>
        <dsp:cNvSpPr/>
      </dsp:nvSpPr>
      <dsp:spPr>
        <a:xfrm>
          <a:off x="2956428" y="182308"/>
          <a:ext cx="1264200" cy="1002696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5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C477E63-FCD3-473E-B740-DC0CAC3220EC}">
      <dsp:nvSpPr>
        <dsp:cNvPr id="0" name=""/>
        <dsp:cNvSpPr/>
      </dsp:nvSpPr>
      <dsp:spPr>
        <a:xfrm rot="10800000">
          <a:off x="2956428" y="1367313"/>
          <a:ext cx="1264200" cy="1671161"/>
        </a:xfrm>
        <a:prstGeom prst="round2SameRect">
          <a:avLst>
            <a:gd name="adj1" fmla="val 10500"/>
            <a:gd name="adj2" fmla="val 0"/>
          </a:avLst>
        </a:prstGeom>
        <a:solidFill>
          <a:schemeClr val="accent5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/>
            <a:t>Sculpture &amp; 3D</a:t>
          </a:r>
        </a:p>
      </dsp:txBody>
      <dsp:txXfrm rot="10800000">
        <a:off x="2995307" y="1367313"/>
        <a:ext cx="1186442" cy="1632282"/>
      </dsp:txXfrm>
    </dsp:sp>
    <dsp:sp modelId="{CF5E8AC6-5B2D-4C73-8DCF-A4CD994FA18F}">
      <dsp:nvSpPr>
        <dsp:cNvPr id="0" name=""/>
        <dsp:cNvSpPr/>
      </dsp:nvSpPr>
      <dsp:spPr>
        <a:xfrm>
          <a:off x="4347049" y="182308"/>
          <a:ext cx="1264200" cy="1002696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7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8"/>
              </a:ext>
            </a:extLst>
          </a:blip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3FAAAD1-636F-4ED1-A54A-D0EAD1161505}">
      <dsp:nvSpPr>
        <dsp:cNvPr id="0" name=""/>
        <dsp:cNvSpPr/>
      </dsp:nvSpPr>
      <dsp:spPr>
        <a:xfrm rot="10800000">
          <a:off x="4347049" y="1367313"/>
          <a:ext cx="1264200" cy="1671161"/>
        </a:xfrm>
        <a:prstGeom prst="round2SameRect">
          <a:avLst>
            <a:gd name="adj1" fmla="val 10500"/>
            <a:gd name="adj2" fmla="val 0"/>
          </a:avLst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/>
            <a:t>Craft &amp; Design</a:t>
          </a:r>
        </a:p>
      </dsp:txBody>
      <dsp:txXfrm rot="10800000">
        <a:off x="4385928" y="1367313"/>
        <a:ext cx="1186442" cy="16322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2">
  <dgm:title val=""/>
  <dgm:desc val=""/>
  <dgm:catLst>
    <dgm:cat type="list" pri="11000"/>
    <dgm:cat type="picture" pri="24000"/>
    <dgm:cat type="pictureconvert" pri="2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75C72-F594-4F51-B473-A98FDD516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Final Curriculum Overview Template</Template>
  <TotalTime>45</TotalTime>
  <Pages>10</Pages>
  <Words>3268</Words>
  <Characters>18629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Rhodes</dc:creator>
  <cp:keywords/>
  <dc:description/>
  <cp:lastModifiedBy>Mrs Moran</cp:lastModifiedBy>
  <cp:revision>342</cp:revision>
  <cp:lastPrinted>2023-07-17T21:36:00Z</cp:lastPrinted>
  <dcterms:created xsi:type="dcterms:W3CDTF">2023-07-17T21:36:00Z</dcterms:created>
  <dcterms:modified xsi:type="dcterms:W3CDTF">2024-07-17T08:25:00Z</dcterms:modified>
</cp:coreProperties>
</file>